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7" w:rightFromText="187" w:vertAnchor="page" w:horzAnchor="margin" w:tblpY="5878"/>
        <w:tblW w:w="4000" w:type="pct"/>
        <w:tblBorders>
          <w:left w:val="single" w:sz="18" w:space="0" w:color="4F81BD"/>
        </w:tblBorders>
        <w:tblLook w:val="04A0" w:firstRow="1" w:lastRow="0" w:firstColumn="1" w:lastColumn="0" w:noHBand="0" w:noVBand="1"/>
      </w:tblPr>
      <w:tblGrid>
        <w:gridCol w:w="7464"/>
      </w:tblGrid>
      <w:tr w:rsidR="00B42A8F" w:rsidRPr="00385B9A" w14:paraId="38E8C998" w14:textId="77777777" w:rsidTr="00B42A8F">
        <w:tc>
          <w:tcPr>
            <w:tcW w:w="7464" w:type="dxa"/>
            <w:tcBorders>
              <w:left w:val="single" w:sz="24" w:space="0" w:color="99FFFF" w:themeColor="accent3"/>
            </w:tcBorders>
            <w:tcMar>
              <w:top w:w="216" w:type="dxa"/>
              <w:left w:w="115" w:type="dxa"/>
              <w:bottom w:w="216" w:type="dxa"/>
              <w:right w:w="115" w:type="dxa"/>
            </w:tcMar>
          </w:tcPr>
          <w:p w14:paraId="5E9FF0E1" w14:textId="35D6E83C" w:rsidR="00B42A8F" w:rsidRPr="00385B9A" w:rsidRDefault="00B42A8F" w:rsidP="00784699">
            <w:pPr>
              <w:pStyle w:val="NoSpacing"/>
              <w:framePr w:hSpace="0" w:wrap="auto" w:vAnchor="margin" w:hAnchor="text" w:yAlign="inline"/>
              <w:rPr>
                <w:b/>
                <w:bCs/>
                <w:sz w:val="32"/>
                <w:szCs w:val="32"/>
              </w:rPr>
            </w:pPr>
            <w:r w:rsidRPr="00385B9A">
              <w:rPr>
                <w:b/>
                <w:bCs/>
                <w:noProof/>
                <w:sz w:val="32"/>
                <w:szCs w:val="32"/>
              </w:rPr>
              <w:drawing>
                <wp:anchor distT="0" distB="0" distL="114300" distR="114300" simplePos="0" relativeHeight="251658241" behindDoc="1" locked="0" layoutInCell="1" allowOverlap="1" wp14:anchorId="14379E99" wp14:editId="34CC04A9">
                  <wp:simplePos x="0" y="0"/>
                  <wp:positionH relativeFrom="column">
                    <wp:posOffset>1345949</wp:posOffset>
                  </wp:positionH>
                  <wp:positionV relativeFrom="page">
                    <wp:posOffset>-686139</wp:posOffset>
                  </wp:positionV>
                  <wp:extent cx="3375660" cy="3226435"/>
                  <wp:effectExtent l="0" t="0" r="0" b="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375660" cy="3226435"/>
                          </a:xfrm>
                          <a:prstGeom prst="rect">
                            <a:avLst/>
                          </a:prstGeom>
                        </pic:spPr>
                      </pic:pic>
                    </a:graphicData>
                  </a:graphic>
                  <wp14:sizeRelH relativeFrom="margin">
                    <wp14:pctWidth>0</wp14:pctWidth>
                  </wp14:sizeRelH>
                  <wp14:sizeRelV relativeFrom="margin">
                    <wp14:pctHeight>0</wp14:pctHeight>
                  </wp14:sizeRelV>
                </wp:anchor>
              </w:drawing>
            </w:r>
            <w:r w:rsidRPr="00385B9A">
              <w:rPr>
                <w:b/>
                <w:bCs/>
                <w:sz w:val="32"/>
                <w:szCs w:val="32"/>
              </w:rPr>
              <w:t>SAFEGUARD GLOBAL</w:t>
            </w:r>
          </w:p>
        </w:tc>
      </w:tr>
      <w:tr w:rsidR="00B42A8F" w:rsidRPr="00385B9A" w14:paraId="44591061" w14:textId="77777777" w:rsidTr="00B42A8F">
        <w:tc>
          <w:tcPr>
            <w:tcW w:w="7464" w:type="dxa"/>
            <w:tcBorders>
              <w:left w:val="single" w:sz="24" w:space="0" w:color="99FFFF" w:themeColor="accent3"/>
            </w:tcBorders>
          </w:tcPr>
          <w:p w14:paraId="558AAE99" w14:textId="19B7266A" w:rsidR="00B42A8F" w:rsidRPr="00385B9A" w:rsidRDefault="008D2F38" w:rsidP="00784699">
            <w:pPr>
              <w:pStyle w:val="NoSpacing"/>
              <w:framePr w:hSpace="0" w:wrap="auto" w:vAnchor="margin" w:hAnchor="text" w:yAlign="inline"/>
              <w:rPr>
                <w:b/>
                <w:bCs/>
                <w:sz w:val="32"/>
                <w:szCs w:val="32"/>
              </w:rPr>
            </w:pPr>
            <w:r w:rsidRPr="00F75DA6">
              <w:rPr>
                <w:b/>
                <w:bCs/>
                <w:sz w:val="36"/>
                <w:szCs w:val="36"/>
              </w:rPr>
              <w:t>Invoice</w:t>
            </w:r>
            <w:r w:rsidR="008D5EE6" w:rsidRPr="00F75DA6">
              <w:rPr>
                <w:b/>
                <w:bCs/>
                <w:sz w:val="36"/>
                <w:szCs w:val="36"/>
              </w:rPr>
              <w:t>s</w:t>
            </w:r>
          </w:p>
        </w:tc>
      </w:tr>
      <w:tr w:rsidR="00B42A8F" w:rsidRPr="00385B9A" w14:paraId="5DF6E902" w14:textId="77777777" w:rsidTr="00B42A8F">
        <w:tc>
          <w:tcPr>
            <w:tcW w:w="7464" w:type="dxa"/>
            <w:tcBorders>
              <w:left w:val="single" w:sz="24" w:space="0" w:color="99FFFF" w:themeColor="accent3"/>
            </w:tcBorders>
            <w:tcMar>
              <w:top w:w="216" w:type="dxa"/>
              <w:left w:w="115" w:type="dxa"/>
              <w:bottom w:w="216" w:type="dxa"/>
              <w:right w:w="115" w:type="dxa"/>
            </w:tcMar>
          </w:tcPr>
          <w:p w14:paraId="27D62930" w14:textId="6057852F" w:rsidR="00B42A8F" w:rsidRPr="00385B9A" w:rsidRDefault="00BE476F" w:rsidP="00784699">
            <w:pPr>
              <w:pStyle w:val="NoSpacing"/>
              <w:framePr w:hSpace="0" w:wrap="auto" w:vAnchor="margin" w:hAnchor="text" w:yAlign="inline"/>
              <w:rPr>
                <w:b/>
                <w:bCs/>
                <w:sz w:val="32"/>
                <w:szCs w:val="32"/>
              </w:rPr>
            </w:pPr>
            <w:r w:rsidRPr="00385B9A">
              <w:rPr>
                <w:b/>
                <w:bCs/>
                <w:sz w:val="32"/>
                <w:szCs w:val="32"/>
              </w:rPr>
              <w:t>User Guide</w:t>
            </w:r>
          </w:p>
        </w:tc>
      </w:tr>
    </w:tbl>
    <w:p w14:paraId="6455D202" w14:textId="77777777" w:rsidR="00620CC4" w:rsidRPr="00C5753E" w:rsidRDefault="006D4E03">
      <w:pPr>
        <w:rPr>
          <w:lang w:val="en-GB"/>
        </w:rPr>
      </w:pPr>
      <w:r w:rsidRPr="00C5753E">
        <w:rPr>
          <w:noProof/>
          <w:lang w:val="en-GB"/>
        </w:rPr>
        <w:drawing>
          <wp:anchor distT="0" distB="0" distL="114300" distR="114300" simplePos="0" relativeHeight="251658242" behindDoc="0" locked="0" layoutInCell="1" allowOverlap="1" wp14:anchorId="11DBA043" wp14:editId="319FEE27">
            <wp:simplePos x="0" y="0"/>
            <wp:positionH relativeFrom="margin">
              <wp:posOffset>-297815</wp:posOffset>
            </wp:positionH>
            <wp:positionV relativeFrom="paragraph">
              <wp:posOffset>60798</wp:posOffset>
            </wp:positionV>
            <wp:extent cx="1673860" cy="518160"/>
            <wp:effectExtent l="0" t="0" r="2540" b="0"/>
            <wp:wrapTopAndBottom/>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73860" cy="518160"/>
                    </a:xfrm>
                    <a:prstGeom prst="rect">
                      <a:avLst/>
                    </a:prstGeom>
                  </pic:spPr>
                </pic:pic>
              </a:graphicData>
            </a:graphic>
            <wp14:sizeRelH relativeFrom="margin">
              <wp14:pctWidth>0</wp14:pctWidth>
            </wp14:sizeRelH>
            <wp14:sizeRelV relativeFrom="margin">
              <wp14:pctHeight>0</wp14:pctHeight>
            </wp14:sizeRelV>
          </wp:anchor>
        </w:drawing>
      </w:r>
      <w:r w:rsidR="00620CC4" w:rsidRPr="00C5753E">
        <w:rPr>
          <w:lang w:val="en-GB"/>
        </w:rPr>
        <w:br w:type="page"/>
      </w:r>
      <w:r w:rsidR="00B42A8F" w:rsidRPr="00C5753E">
        <w:rPr>
          <w:b/>
          <w:bCs/>
          <w:noProof/>
          <w:color w:val="99FFFF" w:themeColor="accent3"/>
          <w:sz w:val="28"/>
          <w:szCs w:val="28"/>
          <w:lang w:val="en-GB"/>
        </w:rPr>
        <mc:AlternateContent>
          <mc:Choice Requires="wps">
            <w:drawing>
              <wp:anchor distT="0" distB="0" distL="114300" distR="114300" simplePos="0" relativeHeight="251658240" behindDoc="1" locked="1" layoutInCell="1" allowOverlap="1" wp14:anchorId="5F801067" wp14:editId="7D37882B">
                <wp:simplePos x="0" y="0"/>
                <wp:positionH relativeFrom="page">
                  <wp:posOffset>-172085</wp:posOffset>
                </wp:positionH>
                <wp:positionV relativeFrom="paragraph">
                  <wp:posOffset>-993775</wp:posOffset>
                </wp:positionV>
                <wp:extent cx="8067675" cy="10318115"/>
                <wp:effectExtent l="0" t="0" r="9525" b="6985"/>
                <wp:wrapNone/>
                <wp:docPr id="17" name="Rectangle 17"/>
                <wp:cNvGraphicFramePr/>
                <a:graphic xmlns:a="http://schemas.openxmlformats.org/drawingml/2006/main">
                  <a:graphicData uri="http://schemas.microsoft.com/office/word/2010/wordprocessingShape">
                    <wps:wsp>
                      <wps:cNvSpPr/>
                      <wps:spPr>
                        <a:xfrm>
                          <a:off x="0" y="0"/>
                          <a:ext cx="8067675" cy="10318115"/>
                        </a:xfrm>
                        <a:prstGeom prst="rect">
                          <a:avLst/>
                        </a:prstGeom>
                        <a:gradFill>
                          <a:gsLst>
                            <a:gs pos="0">
                              <a:schemeClr val="accent2"/>
                            </a:gs>
                            <a:gs pos="100000">
                              <a:schemeClr val="tx2"/>
                            </a:gs>
                          </a:gsLst>
                          <a:lin ang="5400000" scaled="1"/>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0" tIns="0" rIns="0" bIns="0" numCol="1" spcCol="0" rtlCol="0" fromWordArt="0" anchor="ctr" anchorCtr="1"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090963" id="Rectangle 17" o:spid="_x0000_s1026" style="position:absolute;margin-left:-13.55pt;margin-top:-78.25pt;width:635.25pt;height:812.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" fillcolor="#152849 [3205]" stroked="f" strokeweight=".5pt">
                <v:fill color2="#024552 [3215]" rotate="t" focus="100%" type="gradient"/>
                <v:textbox inset="0,0,0,0"/>
                <w10:wrap anchorx="page"/>
                <w10:anchorlock/>
              </v:rect>
            </w:pict>
          </mc:Fallback>
        </mc:AlternateContent>
      </w:r>
    </w:p>
    <w:p w14:paraId="4B66803A" w14:textId="77777777" w:rsidR="00B90C02" w:rsidRPr="00C5753E" w:rsidRDefault="00B90C02" w:rsidP="00620CC4">
      <w:pPr>
        <w:rPr>
          <w:rFonts w:cstheme="minorHAnsi"/>
          <w:b/>
          <w:sz w:val="20"/>
          <w:szCs w:val="20"/>
          <w:lang w:val="en-GB"/>
        </w:rPr>
        <w:sectPr w:rsidR="00B90C02" w:rsidRPr="00C5753E" w:rsidSect="00D0601B">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299"/>
        </w:sectPr>
      </w:pPr>
    </w:p>
    <w:p w14:paraId="712A6A0C" w14:textId="77777777" w:rsidR="00BE476F" w:rsidRPr="00C5753E" w:rsidRDefault="00BE476F" w:rsidP="00BE476F">
      <w:pPr>
        <w:rPr>
          <w:rFonts w:ascii="Calibri" w:eastAsia="MS Mincho" w:hAnsi="Calibri" w:cs="Calibri"/>
          <w:b/>
          <w:color w:val="024552"/>
          <w:sz w:val="20"/>
          <w:szCs w:val="20"/>
          <w:lang w:val="en-GB"/>
        </w:rPr>
      </w:pPr>
      <w:r w:rsidRPr="00C5753E">
        <w:rPr>
          <w:rFonts w:ascii="Calibri" w:eastAsia="MS Mincho" w:hAnsi="Calibri" w:cs="Calibri"/>
          <w:b/>
          <w:color w:val="024552"/>
          <w:sz w:val="20"/>
          <w:szCs w:val="20"/>
          <w:lang w:val="en-GB"/>
        </w:rPr>
        <w:lastRenderedPageBreak/>
        <w:t>Document ID</w:t>
      </w:r>
    </w:p>
    <w:tbl>
      <w:tblPr>
        <w:tblStyle w:val="SGU2021"/>
        <w:tblW w:w="9351" w:type="dxa"/>
        <w:tblLook w:val="0620" w:firstRow="1" w:lastRow="0" w:firstColumn="0" w:lastColumn="0" w:noHBand="1" w:noVBand="1"/>
      </w:tblPr>
      <w:tblGrid>
        <w:gridCol w:w="2357"/>
        <w:gridCol w:w="1575"/>
        <w:gridCol w:w="5419"/>
      </w:tblGrid>
      <w:tr w:rsidR="00BE476F" w:rsidRPr="00C5753E" w14:paraId="0D1B3333" w14:textId="77777777">
        <w:trPr>
          <w:cnfStyle w:val="100000000000" w:firstRow="1" w:lastRow="0" w:firstColumn="0" w:lastColumn="0" w:oddVBand="0" w:evenVBand="0" w:oddHBand="0" w:evenHBand="0" w:firstRowFirstColumn="0" w:firstRowLastColumn="0" w:lastRowFirstColumn="0" w:lastRowLastColumn="0"/>
          <w:trHeight w:val="280"/>
        </w:trPr>
        <w:tc>
          <w:tcPr>
            <w:tcW w:w="2357" w:type="dxa"/>
          </w:tcPr>
          <w:p w14:paraId="03333E4E" w14:textId="77777777" w:rsidR="00BE476F" w:rsidRPr="00C5753E" w:rsidRDefault="00BE476F">
            <w:pPr>
              <w:rPr>
                <w:rFonts w:ascii="Calibri" w:eastAsia="MS Mincho" w:hAnsi="Calibri" w:cs="Calibri"/>
                <w:color w:val="024552"/>
                <w:sz w:val="20"/>
                <w:szCs w:val="20"/>
                <w:lang w:val="en-GB"/>
              </w:rPr>
            </w:pPr>
            <w:r w:rsidRPr="00C5753E">
              <w:rPr>
                <w:rFonts w:ascii="Calibri" w:eastAsia="MS Mincho" w:hAnsi="Calibri" w:cs="Calibri"/>
                <w:color w:val="024552"/>
                <w:sz w:val="20"/>
                <w:szCs w:val="20"/>
                <w:lang w:val="en-GB"/>
              </w:rPr>
              <w:t>Document Type</w:t>
            </w:r>
          </w:p>
        </w:tc>
        <w:tc>
          <w:tcPr>
            <w:tcW w:w="1575" w:type="dxa"/>
          </w:tcPr>
          <w:p w14:paraId="5FE9F832" w14:textId="77777777" w:rsidR="00BE476F" w:rsidRPr="00C5753E" w:rsidRDefault="00BE476F">
            <w:pPr>
              <w:rPr>
                <w:rFonts w:ascii="Calibri" w:eastAsia="MS Mincho" w:hAnsi="Calibri" w:cs="Calibri"/>
                <w:color w:val="024552"/>
                <w:sz w:val="20"/>
                <w:szCs w:val="20"/>
                <w:lang w:val="en-GB"/>
              </w:rPr>
            </w:pPr>
            <w:r w:rsidRPr="00C5753E">
              <w:rPr>
                <w:rFonts w:ascii="Calibri" w:eastAsia="MS Mincho" w:hAnsi="Calibri" w:cs="Calibri"/>
                <w:color w:val="024552"/>
                <w:sz w:val="20"/>
                <w:szCs w:val="20"/>
                <w:lang w:val="en-GB"/>
              </w:rPr>
              <w:t>Status</w:t>
            </w:r>
          </w:p>
        </w:tc>
        <w:tc>
          <w:tcPr>
            <w:tcW w:w="5419" w:type="dxa"/>
          </w:tcPr>
          <w:p w14:paraId="2DE38968" w14:textId="77777777" w:rsidR="00BE476F" w:rsidRPr="00C5753E" w:rsidRDefault="00BE476F">
            <w:pPr>
              <w:rPr>
                <w:rFonts w:ascii="Calibri" w:eastAsia="MS Mincho" w:hAnsi="Calibri" w:cs="Calibri"/>
                <w:color w:val="024552"/>
                <w:sz w:val="20"/>
                <w:szCs w:val="20"/>
                <w:lang w:val="en-GB"/>
              </w:rPr>
            </w:pPr>
            <w:r w:rsidRPr="00C5753E">
              <w:rPr>
                <w:rFonts w:ascii="Calibri" w:eastAsia="MS Mincho" w:hAnsi="Calibri" w:cs="Calibri"/>
                <w:color w:val="024552"/>
                <w:sz w:val="20"/>
                <w:szCs w:val="20"/>
                <w:lang w:val="en-GB"/>
              </w:rPr>
              <w:t>Name</w:t>
            </w:r>
          </w:p>
        </w:tc>
      </w:tr>
      <w:tr w:rsidR="00BE476F" w:rsidRPr="00C5753E" w14:paraId="13264180" w14:textId="77777777">
        <w:trPr>
          <w:trHeight w:val="460"/>
        </w:trPr>
        <w:tc>
          <w:tcPr>
            <w:tcW w:w="2357" w:type="dxa"/>
          </w:tcPr>
          <w:p w14:paraId="6787EBE3" w14:textId="77777777" w:rsidR="00BE476F" w:rsidRPr="00C5753E" w:rsidRDefault="00BE476F">
            <w:pPr>
              <w:rPr>
                <w:rFonts w:ascii="Calibri" w:eastAsia="MS Mincho" w:hAnsi="Calibri" w:cs="Calibri"/>
                <w:color w:val="024552"/>
                <w:sz w:val="20"/>
                <w:szCs w:val="20"/>
                <w:lang w:val="en-GB"/>
              </w:rPr>
            </w:pPr>
            <w:r w:rsidRPr="00C5753E">
              <w:rPr>
                <w:rFonts w:cs="Calibri"/>
                <w:sz w:val="20"/>
                <w:szCs w:val="20"/>
                <w:lang w:val="en-GB"/>
              </w:rPr>
              <w:t>User Guide</w:t>
            </w:r>
          </w:p>
        </w:tc>
        <w:tc>
          <w:tcPr>
            <w:tcW w:w="1575" w:type="dxa"/>
          </w:tcPr>
          <w:p w14:paraId="647164CA" w14:textId="602B67F7" w:rsidR="00BE476F" w:rsidRPr="00C5753E" w:rsidRDefault="00E817B8">
            <w:pPr>
              <w:rPr>
                <w:rFonts w:ascii="Calibri" w:eastAsia="MS Mincho" w:hAnsi="Calibri" w:cs="Calibri"/>
                <w:color w:val="024552"/>
                <w:sz w:val="20"/>
                <w:szCs w:val="20"/>
                <w:lang w:val="en-GB"/>
              </w:rPr>
            </w:pPr>
            <w:r>
              <w:rPr>
                <w:rFonts w:ascii="Calibri" w:eastAsia="MS Mincho" w:hAnsi="Calibri" w:cs="Calibri"/>
                <w:color w:val="024552"/>
                <w:sz w:val="20"/>
                <w:szCs w:val="20"/>
                <w:lang w:val="en-GB"/>
              </w:rPr>
              <w:t>Published</w:t>
            </w:r>
          </w:p>
        </w:tc>
        <w:tc>
          <w:tcPr>
            <w:tcW w:w="5419" w:type="dxa"/>
          </w:tcPr>
          <w:p w14:paraId="6D3486DA" w14:textId="3E66ACFC" w:rsidR="00BE476F" w:rsidRPr="00C5753E" w:rsidRDefault="00522737">
            <w:pPr>
              <w:rPr>
                <w:rFonts w:ascii="Calibri" w:eastAsia="MS Mincho" w:hAnsi="Calibri" w:cs="Calibri"/>
                <w:color w:val="024552"/>
                <w:sz w:val="20"/>
                <w:szCs w:val="20"/>
                <w:lang w:val="en-GB"/>
              </w:rPr>
            </w:pPr>
            <w:r>
              <w:rPr>
                <w:rFonts w:cs="Calibri"/>
                <w:sz w:val="20"/>
                <w:szCs w:val="20"/>
                <w:lang w:val="en-GB"/>
              </w:rPr>
              <w:t>Invoice</w:t>
            </w:r>
            <w:r w:rsidR="008D5EE6">
              <w:rPr>
                <w:rFonts w:cs="Calibri"/>
                <w:sz w:val="20"/>
                <w:szCs w:val="20"/>
                <w:lang w:val="en-GB"/>
              </w:rPr>
              <w:t>s</w:t>
            </w:r>
            <w:r w:rsidR="00CD3090">
              <w:rPr>
                <w:rFonts w:cs="Calibri"/>
                <w:sz w:val="20"/>
                <w:szCs w:val="20"/>
                <w:lang w:val="en-GB"/>
              </w:rPr>
              <w:t xml:space="preserve"> </w:t>
            </w:r>
            <w:r w:rsidR="00BE476F" w:rsidRPr="00C5753E">
              <w:rPr>
                <w:rFonts w:cs="Calibri"/>
                <w:sz w:val="20"/>
                <w:szCs w:val="20"/>
                <w:lang w:val="en-GB"/>
              </w:rPr>
              <w:t>User Guide</w:t>
            </w:r>
          </w:p>
        </w:tc>
      </w:tr>
    </w:tbl>
    <w:p w14:paraId="3DAB78FB" w14:textId="77777777" w:rsidR="00BE476F" w:rsidRPr="00CC6C8C" w:rsidRDefault="00BE476F" w:rsidP="00BE476F">
      <w:pPr>
        <w:rPr>
          <w:rFonts w:ascii="Segoe UI" w:hAnsi="Segoe UI" w:cs="Segoe UI"/>
          <w:sz w:val="24"/>
        </w:rPr>
      </w:pPr>
    </w:p>
    <w:p w14:paraId="764D18D6" w14:textId="77777777" w:rsidR="00BE476F" w:rsidRPr="00C5753E" w:rsidRDefault="00BE476F" w:rsidP="00BE476F">
      <w:pPr>
        <w:rPr>
          <w:rFonts w:ascii="Calibri" w:eastAsia="MS Mincho" w:hAnsi="Calibri" w:cs="Calibri"/>
          <w:b/>
          <w:color w:val="024552"/>
          <w:sz w:val="20"/>
          <w:szCs w:val="20"/>
          <w:lang w:val="en-GB"/>
        </w:rPr>
      </w:pPr>
      <w:r w:rsidRPr="00C5753E">
        <w:rPr>
          <w:rFonts w:ascii="Calibri" w:eastAsia="MS Mincho" w:hAnsi="Calibri" w:cs="Calibri"/>
          <w:b/>
          <w:color w:val="024552"/>
          <w:sz w:val="20"/>
          <w:szCs w:val="20"/>
          <w:lang w:val="en-GB"/>
        </w:rPr>
        <w:t>Revision History</w:t>
      </w:r>
    </w:p>
    <w:tbl>
      <w:tblPr>
        <w:tblStyle w:val="SGU2021"/>
        <w:tblW w:w="9309" w:type="dxa"/>
        <w:tblLook w:val="0620" w:firstRow="1" w:lastRow="0" w:firstColumn="0" w:lastColumn="0" w:noHBand="1" w:noVBand="1"/>
      </w:tblPr>
      <w:tblGrid>
        <w:gridCol w:w="985"/>
        <w:gridCol w:w="1440"/>
        <w:gridCol w:w="1890"/>
        <w:gridCol w:w="4994"/>
      </w:tblGrid>
      <w:tr w:rsidR="00BE476F" w:rsidRPr="00C5753E" w14:paraId="456FD281" w14:textId="77777777" w:rsidTr="00BE476F">
        <w:trPr>
          <w:cnfStyle w:val="100000000000" w:firstRow="1" w:lastRow="0" w:firstColumn="0" w:lastColumn="0" w:oddVBand="0" w:evenVBand="0" w:oddHBand="0" w:evenHBand="0" w:firstRowFirstColumn="0" w:firstRowLastColumn="0" w:lastRowFirstColumn="0" w:lastRowLastColumn="0"/>
          <w:trHeight w:val="280"/>
        </w:trPr>
        <w:tc>
          <w:tcPr>
            <w:tcW w:w="985" w:type="dxa"/>
          </w:tcPr>
          <w:p w14:paraId="06BEB9EA" w14:textId="77777777" w:rsidR="00BE476F" w:rsidRPr="00C5753E" w:rsidRDefault="00BE476F">
            <w:pPr>
              <w:rPr>
                <w:rFonts w:ascii="Calibri" w:eastAsia="MS Mincho" w:hAnsi="Calibri" w:cs="Calibri"/>
                <w:bCs/>
                <w:color w:val="024552"/>
                <w:sz w:val="20"/>
                <w:szCs w:val="20"/>
                <w:lang w:val="en-GB"/>
              </w:rPr>
            </w:pPr>
            <w:r w:rsidRPr="00C5753E">
              <w:rPr>
                <w:rFonts w:cs="Calibri"/>
                <w:bCs/>
                <w:sz w:val="20"/>
                <w:szCs w:val="20"/>
                <w:lang w:val="en-GB"/>
              </w:rPr>
              <w:t>Version</w:t>
            </w:r>
          </w:p>
        </w:tc>
        <w:tc>
          <w:tcPr>
            <w:tcW w:w="1440" w:type="dxa"/>
          </w:tcPr>
          <w:p w14:paraId="5DEEF656" w14:textId="77777777" w:rsidR="00BE476F" w:rsidRPr="00C5753E" w:rsidRDefault="00BE476F">
            <w:pPr>
              <w:rPr>
                <w:rFonts w:ascii="Calibri" w:eastAsia="MS Mincho" w:hAnsi="Calibri" w:cs="Calibri"/>
                <w:color w:val="024552"/>
                <w:sz w:val="20"/>
                <w:szCs w:val="20"/>
                <w:lang w:val="en-GB"/>
              </w:rPr>
            </w:pPr>
            <w:r w:rsidRPr="00C5753E">
              <w:rPr>
                <w:rFonts w:cs="Calibri"/>
                <w:sz w:val="20"/>
                <w:szCs w:val="20"/>
                <w:lang w:val="en-GB"/>
              </w:rPr>
              <w:t>Date</w:t>
            </w:r>
          </w:p>
        </w:tc>
        <w:tc>
          <w:tcPr>
            <w:tcW w:w="1890" w:type="dxa"/>
          </w:tcPr>
          <w:p w14:paraId="336D2127" w14:textId="77777777" w:rsidR="00BE476F" w:rsidRPr="00C5753E" w:rsidRDefault="00BE476F">
            <w:pPr>
              <w:rPr>
                <w:rFonts w:ascii="Calibri" w:eastAsia="MS Mincho" w:hAnsi="Calibri" w:cs="Calibri"/>
                <w:color w:val="024552"/>
                <w:sz w:val="20"/>
                <w:szCs w:val="20"/>
                <w:lang w:val="en-GB"/>
              </w:rPr>
            </w:pPr>
            <w:r w:rsidRPr="00C5753E">
              <w:rPr>
                <w:rFonts w:cs="Calibri"/>
                <w:sz w:val="20"/>
                <w:szCs w:val="20"/>
                <w:lang w:val="en-GB"/>
              </w:rPr>
              <w:t>Author</w:t>
            </w:r>
          </w:p>
        </w:tc>
        <w:tc>
          <w:tcPr>
            <w:tcW w:w="4994" w:type="dxa"/>
          </w:tcPr>
          <w:p w14:paraId="7C9D9BD2" w14:textId="77777777" w:rsidR="00BE476F" w:rsidRPr="00C5753E" w:rsidRDefault="00BE476F">
            <w:pPr>
              <w:rPr>
                <w:rFonts w:ascii="Calibri" w:eastAsia="MS Mincho" w:hAnsi="Calibri" w:cs="Calibri"/>
                <w:color w:val="024552"/>
                <w:sz w:val="20"/>
                <w:szCs w:val="20"/>
                <w:lang w:val="en-GB"/>
              </w:rPr>
            </w:pPr>
            <w:r w:rsidRPr="00C5753E">
              <w:rPr>
                <w:rFonts w:cs="Calibri"/>
                <w:sz w:val="20"/>
                <w:szCs w:val="20"/>
                <w:lang w:val="en-GB"/>
              </w:rPr>
              <w:t>Comment</w:t>
            </w:r>
          </w:p>
        </w:tc>
      </w:tr>
      <w:tr w:rsidR="00BE476F" w:rsidRPr="00C5753E" w14:paraId="4E8328CE" w14:textId="77777777" w:rsidTr="00BE476F">
        <w:trPr>
          <w:trHeight w:val="460"/>
        </w:trPr>
        <w:tc>
          <w:tcPr>
            <w:tcW w:w="985" w:type="dxa"/>
          </w:tcPr>
          <w:p w14:paraId="6DEB8B95" w14:textId="77777777" w:rsidR="00BE476F" w:rsidRPr="00C5753E" w:rsidRDefault="00BE476F">
            <w:pPr>
              <w:rPr>
                <w:rFonts w:ascii="Calibri" w:eastAsia="MS Mincho" w:hAnsi="Calibri" w:cs="Calibri"/>
                <w:color w:val="024552"/>
                <w:sz w:val="20"/>
                <w:szCs w:val="20"/>
                <w:lang w:val="en-GB"/>
              </w:rPr>
            </w:pPr>
            <w:r w:rsidRPr="00C5753E">
              <w:rPr>
                <w:rFonts w:cs="Calibri"/>
                <w:sz w:val="20"/>
                <w:szCs w:val="20"/>
                <w:lang w:val="en-GB"/>
              </w:rPr>
              <w:t>1.0</w:t>
            </w:r>
          </w:p>
        </w:tc>
        <w:tc>
          <w:tcPr>
            <w:tcW w:w="1440" w:type="dxa"/>
          </w:tcPr>
          <w:p w14:paraId="0056C27A" w14:textId="396ACD7B" w:rsidR="00BE476F" w:rsidRPr="00C5753E" w:rsidRDefault="008D5EE6">
            <w:pPr>
              <w:rPr>
                <w:rFonts w:ascii="Calibri" w:eastAsia="MS Mincho" w:hAnsi="Calibri" w:cs="Calibri"/>
                <w:color w:val="024552"/>
                <w:sz w:val="20"/>
                <w:szCs w:val="20"/>
                <w:lang w:val="en-GB"/>
              </w:rPr>
            </w:pPr>
            <w:r>
              <w:rPr>
                <w:rFonts w:ascii="Calibri" w:eastAsia="MS Mincho" w:hAnsi="Calibri" w:cs="Calibri"/>
                <w:color w:val="024552"/>
                <w:sz w:val="20"/>
                <w:szCs w:val="20"/>
                <w:lang w:val="en-GB"/>
              </w:rPr>
              <w:t>27</w:t>
            </w:r>
            <w:r w:rsidR="002246D6">
              <w:rPr>
                <w:rFonts w:ascii="Calibri" w:eastAsia="MS Mincho" w:hAnsi="Calibri" w:cs="Calibri"/>
                <w:color w:val="024552"/>
                <w:sz w:val="20"/>
                <w:szCs w:val="20"/>
                <w:lang w:val="en-GB"/>
              </w:rPr>
              <w:t>/</w:t>
            </w:r>
            <w:r>
              <w:rPr>
                <w:rFonts w:ascii="Calibri" w:eastAsia="MS Mincho" w:hAnsi="Calibri" w:cs="Calibri"/>
                <w:color w:val="024552"/>
                <w:sz w:val="20"/>
                <w:szCs w:val="20"/>
                <w:lang w:val="en-GB"/>
              </w:rPr>
              <w:t>01</w:t>
            </w:r>
            <w:r w:rsidR="002246D6">
              <w:rPr>
                <w:rFonts w:ascii="Calibri" w:eastAsia="MS Mincho" w:hAnsi="Calibri" w:cs="Calibri"/>
                <w:color w:val="024552"/>
                <w:sz w:val="20"/>
                <w:szCs w:val="20"/>
                <w:lang w:val="en-GB"/>
              </w:rPr>
              <w:t>/202</w:t>
            </w:r>
            <w:r>
              <w:rPr>
                <w:rFonts w:ascii="Calibri" w:eastAsia="MS Mincho" w:hAnsi="Calibri" w:cs="Calibri"/>
                <w:color w:val="024552"/>
                <w:sz w:val="20"/>
                <w:szCs w:val="20"/>
                <w:lang w:val="en-GB"/>
              </w:rPr>
              <w:t>5</w:t>
            </w:r>
          </w:p>
        </w:tc>
        <w:tc>
          <w:tcPr>
            <w:tcW w:w="1890" w:type="dxa"/>
          </w:tcPr>
          <w:p w14:paraId="1B6F72CD" w14:textId="646640C2" w:rsidR="00BE476F" w:rsidRPr="00C5753E" w:rsidRDefault="00522737">
            <w:pPr>
              <w:rPr>
                <w:rFonts w:ascii="Calibri" w:eastAsia="MS Mincho" w:hAnsi="Calibri" w:cs="Calibri"/>
                <w:color w:val="024552"/>
                <w:sz w:val="20"/>
                <w:szCs w:val="20"/>
                <w:lang w:val="en-GB"/>
              </w:rPr>
            </w:pPr>
            <w:r>
              <w:rPr>
                <w:rFonts w:ascii="Calibri" w:eastAsia="MS Mincho" w:hAnsi="Calibri" w:cs="Calibri"/>
                <w:color w:val="024552"/>
                <w:sz w:val="20"/>
                <w:szCs w:val="20"/>
                <w:lang w:val="en-GB"/>
              </w:rPr>
              <w:t>Ajit Gupta</w:t>
            </w:r>
            <w:r w:rsidR="00BF5EE8">
              <w:rPr>
                <w:rFonts w:ascii="Calibri" w:eastAsia="MS Mincho" w:hAnsi="Calibri" w:cs="Calibri"/>
                <w:color w:val="024552"/>
                <w:sz w:val="20"/>
                <w:szCs w:val="20"/>
                <w:lang w:val="en-GB"/>
              </w:rPr>
              <w:t>/Plaban Majumdar</w:t>
            </w:r>
          </w:p>
        </w:tc>
        <w:tc>
          <w:tcPr>
            <w:tcW w:w="4994" w:type="dxa"/>
          </w:tcPr>
          <w:p w14:paraId="1D93E9F5" w14:textId="77777777" w:rsidR="00BE476F" w:rsidRPr="00C5753E" w:rsidRDefault="00BE476F">
            <w:pPr>
              <w:rPr>
                <w:rFonts w:ascii="Calibri" w:eastAsia="MS Mincho" w:hAnsi="Calibri" w:cs="Calibri"/>
                <w:color w:val="024552"/>
                <w:sz w:val="20"/>
                <w:szCs w:val="20"/>
                <w:lang w:val="en-GB"/>
              </w:rPr>
            </w:pPr>
          </w:p>
        </w:tc>
      </w:tr>
      <w:tr w:rsidR="008602DA" w:rsidRPr="00C5753E" w14:paraId="14B4248B" w14:textId="77777777" w:rsidTr="00BE476F">
        <w:trPr>
          <w:trHeight w:val="460"/>
        </w:trPr>
        <w:tc>
          <w:tcPr>
            <w:tcW w:w="985" w:type="dxa"/>
          </w:tcPr>
          <w:p w14:paraId="76932046" w14:textId="52561DBD" w:rsidR="008602DA" w:rsidRPr="00C5753E" w:rsidRDefault="008602DA">
            <w:pPr>
              <w:rPr>
                <w:rFonts w:cs="Calibri"/>
                <w:sz w:val="20"/>
                <w:szCs w:val="20"/>
                <w:lang w:val="en-GB"/>
              </w:rPr>
            </w:pPr>
          </w:p>
        </w:tc>
        <w:tc>
          <w:tcPr>
            <w:tcW w:w="1440" w:type="dxa"/>
          </w:tcPr>
          <w:p w14:paraId="054A01D6" w14:textId="11BB1D0C" w:rsidR="008602DA" w:rsidRDefault="008602DA">
            <w:pPr>
              <w:rPr>
                <w:rFonts w:ascii="Calibri" w:eastAsia="MS Mincho" w:hAnsi="Calibri" w:cs="Calibri"/>
                <w:color w:val="024552"/>
                <w:sz w:val="20"/>
                <w:szCs w:val="20"/>
                <w:lang w:val="en-GB"/>
              </w:rPr>
            </w:pPr>
          </w:p>
        </w:tc>
        <w:tc>
          <w:tcPr>
            <w:tcW w:w="1890" w:type="dxa"/>
          </w:tcPr>
          <w:p w14:paraId="03353182" w14:textId="3D0F5EF8" w:rsidR="008602DA" w:rsidRDefault="008602DA">
            <w:pPr>
              <w:rPr>
                <w:rFonts w:ascii="Calibri" w:eastAsia="MS Mincho" w:hAnsi="Calibri" w:cs="Calibri"/>
                <w:color w:val="024552"/>
                <w:sz w:val="20"/>
                <w:szCs w:val="20"/>
                <w:lang w:val="en-GB"/>
              </w:rPr>
            </w:pPr>
          </w:p>
        </w:tc>
        <w:tc>
          <w:tcPr>
            <w:tcW w:w="4994" w:type="dxa"/>
          </w:tcPr>
          <w:p w14:paraId="2AB8F5A2" w14:textId="47059AC5" w:rsidR="008602DA" w:rsidRPr="00C5753E" w:rsidRDefault="008602DA">
            <w:pPr>
              <w:rPr>
                <w:rFonts w:ascii="Calibri" w:eastAsia="MS Mincho" w:hAnsi="Calibri" w:cs="Calibri"/>
                <w:color w:val="024552"/>
                <w:sz w:val="20"/>
                <w:szCs w:val="20"/>
                <w:lang w:val="en-GB"/>
              </w:rPr>
            </w:pPr>
          </w:p>
        </w:tc>
      </w:tr>
    </w:tbl>
    <w:p w14:paraId="18C147A5" w14:textId="77777777" w:rsidR="00BE476F" w:rsidRPr="00C5753E" w:rsidRDefault="00BE476F" w:rsidP="00BE476F">
      <w:pPr>
        <w:rPr>
          <w:rFonts w:ascii="Segoe UI" w:hAnsi="Segoe UI" w:cs="Segoe UI"/>
          <w:sz w:val="24"/>
          <w:lang w:val="en-GB"/>
        </w:rPr>
      </w:pPr>
    </w:p>
    <w:p w14:paraId="5B339B67" w14:textId="77777777" w:rsidR="00331F0C" w:rsidRPr="00C5753E" w:rsidRDefault="00331F0C" w:rsidP="00620CC4">
      <w:pPr>
        <w:rPr>
          <w:rFonts w:cstheme="minorHAnsi"/>
          <w:b/>
          <w:sz w:val="20"/>
          <w:szCs w:val="20"/>
          <w:lang w:val="en-GB"/>
        </w:rPr>
      </w:pPr>
    </w:p>
    <w:p w14:paraId="65DDAAC3" w14:textId="77777777" w:rsidR="00331F0C" w:rsidRPr="00C5753E" w:rsidRDefault="00331F0C">
      <w:pPr>
        <w:rPr>
          <w:rFonts w:cstheme="minorHAnsi"/>
          <w:b/>
          <w:sz w:val="20"/>
          <w:szCs w:val="20"/>
          <w:lang w:val="en-GB"/>
        </w:rPr>
      </w:pPr>
    </w:p>
    <w:sdt>
      <w:sdtPr>
        <w:rPr>
          <w:rFonts w:ascii="Calibri" w:eastAsiaTheme="minorEastAsia" w:hAnsi="Calibri" w:cstheme="minorBidi"/>
          <w:b w:val="0"/>
          <w:color w:val="333333"/>
          <w:sz w:val="22"/>
          <w:szCs w:val="22"/>
          <w:lang w:val="en-GB"/>
        </w:rPr>
        <w:id w:val="-34973463"/>
        <w:docPartObj>
          <w:docPartGallery w:val="Table of Contents"/>
          <w:docPartUnique/>
        </w:docPartObj>
      </w:sdtPr>
      <w:sdtEndPr>
        <w:rPr>
          <w:rFonts w:asciiTheme="minorHAnsi" w:hAnsiTheme="minorHAnsi"/>
          <w:color w:val="024552" w:themeColor="text2"/>
        </w:rPr>
      </w:sdtEndPr>
      <w:sdtContent>
        <w:p w14:paraId="03ECEDB5" w14:textId="77777777" w:rsidR="00331F0C" w:rsidRPr="00C5753E" w:rsidRDefault="00331F0C" w:rsidP="00B53A0C">
          <w:pPr>
            <w:pStyle w:val="TOCHeading"/>
            <w:rPr>
              <w:lang w:val="en-GB"/>
            </w:rPr>
          </w:pPr>
          <w:r w:rsidRPr="00C5753E">
            <w:rPr>
              <w:lang w:val="en-GB"/>
            </w:rPr>
            <w:t>Table of Contents</w:t>
          </w:r>
        </w:p>
        <w:p w14:paraId="7E3FB52F" w14:textId="571DC5FA" w:rsidR="00815924" w:rsidRDefault="006D4E03">
          <w:pPr>
            <w:pStyle w:val="TOC2"/>
            <w:tabs>
              <w:tab w:val="right" w:leader="dot" w:pos="9350"/>
            </w:tabs>
            <w:rPr>
              <w:noProof/>
              <w:color w:val="auto"/>
              <w:kern w:val="2"/>
              <w:sz w:val="24"/>
              <w:lang w:val="en-GB" w:eastAsia="en-GB"/>
              <w14:ligatures w14:val="standardContextual"/>
            </w:rPr>
          </w:pPr>
          <w:r w:rsidRPr="00C5753E">
            <w:rPr>
              <w:b/>
              <w:bCs/>
              <w:noProof/>
              <w:lang w:val="en-GB"/>
            </w:rPr>
            <w:fldChar w:fldCharType="begin"/>
          </w:r>
          <w:r w:rsidRPr="00C5753E">
            <w:rPr>
              <w:b/>
              <w:bCs/>
              <w:noProof/>
              <w:lang w:val="en-GB"/>
            </w:rPr>
            <w:instrText xml:space="preserve"> TOC \o "1-5" \h \z \u </w:instrText>
          </w:r>
          <w:r w:rsidRPr="00C5753E">
            <w:rPr>
              <w:b/>
              <w:bCs/>
              <w:noProof/>
              <w:lang w:val="en-GB"/>
            </w:rPr>
            <w:fldChar w:fldCharType="separate"/>
          </w:r>
          <w:hyperlink w:anchor="_Toc190977682" w:history="1">
            <w:r w:rsidR="00815924" w:rsidRPr="007E2194">
              <w:rPr>
                <w:rStyle w:val="Hyperlink"/>
                <w:noProof/>
                <w:lang w:val="en-GB"/>
              </w:rPr>
              <w:t>Introduction</w:t>
            </w:r>
            <w:r w:rsidR="00815924">
              <w:rPr>
                <w:noProof/>
                <w:webHidden/>
              </w:rPr>
              <w:tab/>
            </w:r>
            <w:r w:rsidR="00815924">
              <w:rPr>
                <w:noProof/>
                <w:webHidden/>
              </w:rPr>
              <w:fldChar w:fldCharType="begin"/>
            </w:r>
            <w:r w:rsidR="00815924">
              <w:rPr>
                <w:noProof/>
                <w:webHidden/>
              </w:rPr>
              <w:instrText xml:space="preserve"> PAGEREF _Toc190977682 \h </w:instrText>
            </w:r>
            <w:r w:rsidR="00815924">
              <w:rPr>
                <w:noProof/>
                <w:webHidden/>
              </w:rPr>
            </w:r>
            <w:r w:rsidR="00815924">
              <w:rPr>
                <w:noProof/>
                <w:webHidden/>
              </w:rPr>
              <w:fldChar w:fldCharType="separate"/>
            </w:r>
            <w:r w:rsidR="003A129D">
              <w:rPr>
                <w:noProof/>
                <w:webHidden/>
              </w:rPr>
              <w:t>3</w:t>
            </w:r>
            <w:r w:rsidR="00815924">
              <w:rPr>
                <w:noProof/>
                <w:webHidden/>
              </w:rPr>
              <w:fldChar w:fldCharType="end"/>
            </w:r>
          </w:hyperlink>
        </w:p>
        <w:p w14:paraId="6D16C036" w14:textId="568B0ABD" w:rsidR="00815924" w:rsidRDefault="00815924">
          <w:pPr>
            <w:pStyle w:val="TOC2"/>
            <w:tabs>
              <w:tab w:val="right" w:leader="dot" w:pos="9350"/>
            </w:tabs>
            <w:rPr>
              <w:noProof/>
              <w:color w:val="auto"/>
              <w:kern w:val="2"/>
              <w:sz w:val="24"/>
              <w:lang w:val="en-GB" w:eastAsia="en-GB"/>
              <w14:ligatures w14:val="standardContextual"/>
            </w:rPr>
          </w:pPr>
          <w:hyperlink w:anchor="_Toc190977683" w:history="1">
            <w:r w:rsidRPr="007E2194">
              <w:rPr>
                <w:rStyle w:val="Hyperlink"/>
                <w:noProof/>
                <w:lang w:val="en-GB"/>
              </w:rPr>
              <w:t xml:space="preserve">Accessing the </w:t>
            </w:r>
            <w:r w:rsidR="00FC1490">
              <w:rPr>
                <w:rStyle w:val="Hyperlink"/>
                <w:noProof/>
                <w:lang w:val="en-GB"/>
              </w:rPr>
              <w:t>Feature</w:t>
            </w:r>
            <w:r>
              <w:rPr>
                <w:noProof/>
                <w:webHidden/>
              </w:rPr>
              <w:tab/>
            </w:r>
            <w:r>
              <w:rPr>
                <w:noProof/>
                <w:webHidden/>
              </w:rPr>
              <w:fldChar w:fldCharType="begin"/>
            </w:r>
            <w:r>
              <w:rPr>
                <w:noProof/>
                <w:webHidden/>
              </w:rPr>
              <w:instrText xml:space="preserve"> PAGEREF _Toc190977683 \h </w:instrText>
            </w:r>
            <w:r>
              <w:rPr>
                <w:noProof/>
                <w:webHidden/>
              </w:rPr>
            </w:r>
            <w:r>
              <w:rPr>
                <w:noProof/>
                <w:webHidden/>
              </w:rPr>
              <w:fldChar w:fldCharType="separate"/>
            </w:r>
            <w:r w:rsidR="003A129D">
              <w:rPr>
                <w:noProof/>
                <w:webHidden/>
              </w:rPr>
              <w:t>4</w:t>
            </w:r>
            <w:r>
              <w:rPr>
                <w:noProof/>
                <w:webHidden/>
              </w:rPr>
              <w:fldChar w:fldCharType="end"/>
            </w:r>
          </w:hyperlink>
        </w:p>
        <w:p w14:paraId="1CD8C670" w14:textId="24CE6081" w:rsidR="00815924" w:rsidRDefault="00815924">
          <w:pPr>
            <w:pStyle w:val="TOC4"/>
            <w:tabs>
              <w:tab w:val="right" w:leader="dot" w:pos="9350"/>
            </w:tabs>
            <w:rPr>
              <w:noProof/>
              <w:color w:val="auto"/>
              <w:kern w:val="2"/>
              <w:sz w:val="24"/>
              <w:lang w:val="en-GB" w:eastAsia="en-GB"/>
              <w14:ligatures w14:val="standardContextual"/>
            </w:rPr>
          </w:pPr>
          <w:hyperlink w:anchor="_Toc190977684" w:history="1">
            <w:r w:rsidRPr="007E2194">
              <w:rPr>
                <w:rStyle w:val="Hyperlink"/>
                <w:noProof/>
              </w:rPr>
              <w:t>Login Instructions</w:t>
            </w:r>
            <w:r>
              <w:rPr>
                <w:noProof/>
                <w:webHidden/>
              </w:rPr>
              <w:tab/>
            </w:r>
            <w:r>
              <w:rPr>
                <w:noProof/>
                <w:webHidden/>
              </w:rPr>
              <w:fldChar w:fldCharType="begin"/>
            </w:r>
            <w:r>
              <w:rPr>
                <w:noProof/>
                <w:webHidden/>
              </w:rPr>
              <w:instrText xml:space="preserve"> PAGEREF _Toc190977684 \h </w:instrText>
            </w:r>
            <w:r>
              <w:rPr>
                <w:noProof/>
                <w:webHidden/>
              </w:rPr>
            </w:r>
            <w:r>
              <w:rPr>
                <w:noProof/>
                <w:webHidden/>
              </w:rPr>
              <w:fldChar w:fldCharType="separate"/>
            </w:r>
            <w:r w:rsidR="003A129D">
              <w:rPr>
                <w:noProof/>
                <w:webHidden/>
              </w:rPr>
              <w:t>4</w:t>
            </w:r>
            <w:r>
              <w:rPr>
                <w:noProof/>
                <w:webHidden/>
              </w:rPr>
              <w:fldChar w:fldCharType="end"/>
            </w:r>
          </w:hyperlink>
        </w:p>
        <w:p w14:paraId="4341830A" w14:textId="3CEA7A13" w:rsidR="00815924" w:rsidRDefault="00815924">
          <w:pPr>
            <w:pStyle w:val="TOC2"/>
            <w:tabs>
              <w:tab w:val="right" w:leader="dot" w:pos="9350"/>
            </w:tabs>
            <w:rPr>
              <w:noProof/>
              <w:color w:val="auto"/>
              <w:kern w:val="2"/>
              <w:sz w:val="24"/>
              <w:lang w:val="en-GB" w:eastAsia="en-GB"/>
              <w14:ligatures w14:val="standardContextual"/>
            </w:rPr>
          </w:pPr>
          <w:hyperlink w:anchor="_Toc190977685" w:history="1">
            <w:r w:rsidRPr="007E2194">
              <w:rPr>
                <w:rStyle w:val="Hyperlink"/>
                <w:noProof/>
                <w:lang w:val="en-GB"/>
              </w:rPr>
              <w:t>Single Invoice Page</w:t>
            </w:r>
            <w:r>
              <w:rPr>
                <w:noProof/>
                <w:webHidden/>
              </w:rPr>
              <w:tab/>
            </w:r>
            <w:r>
              <w:rPr>
                <w:noProof/>
                <w:webHidden/>
              </w:rPr>
              <w:fldChar w:fldCharType="begin"/>
            </w:r>
            <w:r>
              <w:rPr>
                <w:noProof/>
                <w:webHidden/>
              </w:rPr>
              <w:instrText xml:space="preserve"> PAGEREF _Toc190977685 \h </w:instrText>
            </w:r>
            <w:r>
              <w:rPr>
                <w:noProof/>
                <w:webHidden/>
              </w:rPr>
            </w:r>
            <w:r>
              <w:rPr>
                <w:noProof/>
                <w:webHidden/>
              </w:rPr>
              <w:fldChar w:fldCharType="separate"/>
            </w:r>
            <w:r w:rsidR="003A129D">
              <w:rPr>
                <w:noProof/>
                <w:webHidden/>
              </w:rPr>
              <w:t>5</w:t>
            </w:r>
            <w:r>
              <w:rPr>
                <w:noProof/>
                <w:webHidden/>
              </w:rPr>
              <w:fldChar w:fldCharType="end"/>
            </w:r>
          </w:hyperlink>
        </w:p>
        <w:p w14:paraId="434CF3FE" w14:textId="3049A3B3" w:rsidR="00815924" w:rsidRDefault="00815924">
          <w:pPr>
            <w:pStyle w:val="TOC4"/>
            <w:tabs>
              <w:tab w:val="right" w:leader="dot" w:pos="9350"/>
            </w:tabs>
            <w:rPr>
              <w:noProof/>
              <w:color w:val="auto"/>
              <w:kern w:val="2"/>
              <w:sz w:val="24"/>
              <w:lang w:val="en-GB" w:eastAsia="en-GB"/>
              <w14:ligatures w14:val="standardContextual"/>
            </w:rPr>
          </w:pPr>
          <w:hyperlink w:anchor="_Toc190977686" w:history="1">
            <w:r w:rsidRPr="007E2194">
              <w:rPr>
                <w:rStyle w:val="Hyperlink"/>
                <w:noProof/>
              </w:rPr>
              <w:t>Page Elements</w:t>
            </w:r>
            <w:r>
              <w:rPr>
                <w:noProof/>
                <w:webHidden/>
              </w:rPr>
              <w:tab/>
            </w:r>
            <w:r>
              <w:rPr>
                <w:noProof/>
                <w:webHidden/>
              </w:rPr>
              <w:fldChar w:fldCharType="begin"/>
            </w:r>
            <w:r>
              <w:rPr>
                <w:noProof/>
                <w:webHidden/>
              </w:rPr>
              <w:instrText xml:space="preserve"> PAGEREF _Toc190977686 \h </w:instrText>
            </w:r>
            <w:r>
              <w:rPr>
                <w:noProof/>
                <w:webHidden/>
              </w:rPr>
            </w:r>
            <w:r>
              <w:rPr>
                <w:noProof/>
                <w:webHidden/>
              </w:rPr>
              <w:fldChar w:fldCharType="separate"/>
            </w:r>
            <w:r w:rsidR="003A129D">
              <w:rPr>
                <w:noProof/>
                <w:webHidden/>
              </w:rPr>
              <w:t>6</w:t>
            </w:r>
            <w:r>
              <w:rPr>
                <w:noProof/>
                <w:webHidden/>
              </w:rPr>
              <w:fldChar w:fldCharType="end"/>
            </w:r>
          </w:hyperlink>
        </w:p>
        <w:p w14:paraId="6AEB46FD" w14:textId="74D8E645" w:rsidR="00815924" w:rsidRDefault="00815924">
          <w:pPr>
            <w:pStyle w:val="TOC4"/>
            <w:tabs>
              <w:tab w:val="right" w:leader="dot" w:pos="9350"/>
            </w:tabs>
            <w:rPr>
              <w:noProof/>
              <w:color w:val="auto"/>
              <w:kern w:val="2"/>
              <w:sz w:val="24"/>
              <w:lang w:val="en-GB" w:eastAsia="en-GB"/>
              <w14:ligatures w14:val="standardContextual"/>
            </w:rPr>
          </w:pPr>
          <w:hyperlink w:anchor="_Toc190977693" w:history="1">
            <w:r w:rsidRPr="007E2194">
              <w:rPr>
                <w:rStyle w:val="Hyperlink"/>
                <w:noProof/>
              </w:rPr>
              <w:t xml:space="preserve">Invoice </w:t>
            </w:r>
            <w:r w:rsidR="00FC1490">
              <w:rPr>
                <w:rStyle w:val="Hyperlink"/>
                <w:noProof/>
              </w:rPr>
              <w:t>B</w:t>
            </w:r>
            <w:r w:rsidRPr="007E2194">
              <w:rPr>
                <w:rStyle w:val="Hyperlink"/>
                <w:noProof/>
              </w:rPr>
              <w:t xml:space="preserve">alance </w:t>
            </w:r>
            <w:r w:rsidR="00FC1490">
              <w:rPr>
                <w:rStyle w:val="Hyperlink"/>
                <w:noProof/>
              </w:rPr>
              <w:t>C</w:t>
            </w:r>
            <w:r w:rsidRPr="007E2194">
              <w:rPr>
                <w:rStyle w:val="Hyperlink"/>
                <w:noProof/>
              </w:rPr>
              <w:t xml:space="preserve">olor </w:t>
            </w:r>
            <w:r w:rsidR="00FC1490">
              <w:rPr>
                <w:rStyle w:val="Hyperlink"/>
                <w:noProof/>
              </w:rPr>
              <w:t>C</w:t>
            </w:r>
            <w:r w:rsidRPr="007E2194">
              <w:rPr>
                <w:rStyle w:val="Hyperlink"/>
                <w:noProof/>
              </w:rPr>
              <w:t>oding:</w:t>
            </w:r>
            <w:r>
              <w:rPr>
                <w:noProof/>
                <w:webHidden/>
              </w:rPr>
              <w:tab/>
            </w:r>
            <w:r>
              <w:rPr>
                <w:noProof/>
                <w:webHidden/>
              </w:rPr>
              <w:fldChar w:fldCharType="begin"/>
            </w:r>
            <w:r>
              <w:rPr>
                <w:noProof/>
                <w:webHidden/>
              </w:rPr>
              <w:instrText xml:space="preserve"> PAGEREF _Toc190977693 \h </w:instrText>
            </w:r>
            <w:r>
              <w:rPr>
                <w:noProof/>
                <w:webHidden/>
              </w:rPr>
            </w:r>
            <w:r>
              <w:rPr>
                <w:noProof/>
                <w:webHidden/>
              </w:rPr>
              <w:fldChar w:fldCharType="separate"/>
            </w:r>
            <w:r w:rsidR="003A129D">
              <w:rPr>
                <w:noProof/>
                <w:webHidden/>
              </w:rPr>
              <w:t>6</w:t>
            </w:r>
            <w:r>
              <w:rPr>
                <w:noProof/>
                <w:webHidden/>
              </w:rPr>
              <w:fldChar w:fldCharType="end"/>
            </w:r>
          </w:hyperlink>
        </w:p>
        <w:p w14:paraId="3DDAFB50" w14:textId="67A99325" w:rsidR="00815924" w:rsidRDefault="00815924">
          <w:pPr>
            <w:pStyle w:val="TOC4"/>
            <w:tabs>
              <w:tab w:val="right" w:leader="dot" w:pos="9350"/>
            </w:tabs>
            <w:rPr>
              <w:noProof/>
              <w:color w:val="auto"/>
              <w:kern w:val="2"/>
              <w:sz w:val="24"/>
              <w:lang w:val="en-GB" w:eastAsia="en-GB"/>
              <w14:ligatures w14:val="standardContextual"/>
            </w:rPr>
          </w:pPr>
          <w:hyperlink w:anchor="_Toc190977696" w:history="1">
            <w:r w:rsidRPr="007E2194">
              <w:rPr>
                <w:rStyle w:val="Hyperlink"/>
                <w:noProof/>
              </w:rPr>
              <w:t>Invoice Details and Download</w:t>
            </w:r>
            <w:r>
              <w:rPr>
                <w:noProof/>
                <w:webHidden/>
              </w:rPr>
              <w:tab/>
            </w:r>
            <w:r>
              <w:rPr>
                <w:noProof/>
                <w:webHidden/>
              </w:rPr>
              <w:fldChar w:fldCharType="begin"/>
            </w:r>
            <w:r>
              <w:rPr>
                <w:noProof/>
                <w:webHidden/>
              </w:rPr>
              <w:instrText xml:space="preserve"> PAGEREF _Toc190977696 \h </w:instrText>
            </w:r>
            <w:r>
              <w:rPr>
                <w:noProof/>
                <w:webHidden/>
              </w:rPr>
            </w:r>
            <w:r>
              <w:rPr>
                <w:noProof/>
                <w:webHidden/>
              </w:rPr>
              <w:fldChar w:fldCharType="separate"/>
            </w:r>
            <w:r w:rsidR="003A129D">
              <w:rPr>
                <w:noProof/>
                <w:webHidden/>
              </w:rPr>
              <w:t>6</w:t>
            </w:r>
            <w:r>
              <w:rPr>
                <w:noProof/>
                <w:webHidden/>
              </w:rPr>
              <w:fldChar w:fldCharType="end"/>
            </w:r>
          </w:hyperlink>
        </w:p>
        <w:p w14:paraId="14E7EF47" w14:textId="1EBC7454" w:rsidR="00815924" w:rsidRDefault="00815924">
          <w:pPr>
            <w:pStyle w:val="TOC4"/>
            <w:tabs>
              <w:tab w:val="right" w:leader="dot" w:pos="9350"/>
            </w:tabs>
            <w:rPr>
              <w:noProof/>
              <w:color w:val="auto"/>
              <w:kern w:val="2"/>
              <w:sz w:val="24"/>
              <w:lang w:val="en-GB" w:eastAsia="en-GB"/>
              <w14:ligatures w14:val="standardContextual"/>
            </w:rPr>
          </w:pPr>
          <w:hyperlink w:anchor="_Toc190977697" w:history="1">
            <w:r w:rsidRPr="007E2194">
              <w:rPr>
                <w:rStyle w:val="Hyperlink"/>
                <w:noProof/>
              </w:rPr>
              <w:t>User Actions</w:t>
            </w:r>
            <w:r>
              <w:rPr>
                <w:noProof/>
                <w:webHidden/>
              </w:rPr>
              <w:tab/>
            </w:r>
            <w:r>
              <w:rPr>
                <w:noProof/>
                <w:webHidden/>
              </w:rPr>
              <w:fldChar w:fldCharType="begin"/>
            </w:r>
            <w:r>
              <w:rPr>
                <w:noProof/>
                <w:webHidden/>
              </w:rPr>
              <w:instrText xml:space="preserve"> PAGEREF _Toc190977697 \h </w:instrText>
            </w:r>
            <w:r>
              <w:rPr>
                <w:noProof/>
                <w:webHidden/>
              </w:rPr>
            </w:r>
            <w:r>
              <w:rPr>
                <w:noProof/>
                <w:webHidden/>
              </w:rPr>
              <w:fldChar w:fldCharType="separate"/>
            </w:r>
            <w:r w:rsidR="003A129D">
              <w:rPr>
                <w:noProof/>
                <w:webHidden/>
              </w:rPr>
              <w:t>7</w:t>
            </w:r>
            <w:r>
              <w:rPr>
                <w:noProof/>
                <w:webHidden/>
              </w:rPr>
              <w:fldChar w:fldCharType="end"/>
            </w:r>
          </w:hyperlink>
        </w:p>
        <w:p w14:paraId="20D327A6" w14:textId="448FF614" w:rsidR="00815924" w:rsidRDefault="00815924">
          <w:pPr>
            <w:pStyle w:val="TOC4"/>
            <w:tabs>
              <w:tab w:val="right" w:leader="dot" w:pos="9350"/>
            </w:tabs>
            <w:rPr>
              <w:noProof/>
              <w:color w:val="auto"/>
              <w:kern w:val="2"/>
              <w:sz w:val="24"/>
              <w:lang w:val="en-GB" w:eastAsia="en-GB"/>
              <w14:ligatures w14:val="standardContextual"/>
            </w:rPr>
          </w:pPr>
          <w:hyperlink w:anchor="_Toc190977698" w:history="1">
            <w:r w:rsidRPr="007E2194">
              <w:rPr>
                <w:rStyle w:val="Hyperlink"/>
                <w:noProof/>
              </w:rPr>
              <w:t>Refresh Button</w:t>
            </w:r>
            <w:r>
              <w:rPr>
                <w:noProof/>
                <w:webHidden/>
              </w:rPr>
              <w:tab/>
            </w:r>
            <w:r>
              <w:rPr>
                <w:noProof/>
                <w:webHidden/>
              </w:rPr>
              <w:fldChar w:fldCharType="begin"/>
            </w:r>
            <w:r>
              <w:rPr>
                <w:noProof/>
                <w:webHidden/>
              </w:rPr>
              <w:instrText xml:space="preserve"> PAGEREF _Toc190977698 \h </w:instrText>
            </w:r>
            <w:r>
              <w:rPr>
                <w:noProof/>
                <w:webHidden/>
              </w:rPr>
            </w:r>
            <w:r>
              <w:rPr>
                <w:noProof/>
                <w:webHidden/>
              </w:rPr>
              <w:fldChar w:fldCharType="separate"/>
            </w:r>
            <w:r w:rsidR="003A129D">
              <w:rPr>
                <w:noProof/>
                <w:webHidden/>
              </w:rPr>
              <w:t>9</w:t>
            </w:r>
            <w:r>
              <w:rPr>
                <w:noProof/>
                <w:webHidden/>
              </w:rPr>
              <w:fldChar w:fldCharType="end"/>
            </w:r>
          </w:hyperlink>
        </w:p>
        <w:p w14:paraId="5FA4CF43" w14:textId="468286D5" w:rsidR="00815924" w:rsidRDefault="00815924">
          <w:pPr>
            <w:pStyle w:val="TOC4"/>
            <w:tabs>
              <w:tab w:val="right" w:leader="dot" w:pos="9350"/>
            </w:tabs>
            <w:rPr>
              <w:noProof/>
              <w:color w:val="auto"/>
              <w:kern w:val="2"/>
              <w:sz w:val="24"/>
              <w:lang w:val="en-GB" w:eastAsia="en-GB"/>
              <w14:ligatures w14:val="standardContextual"/>
            </w:rPr>
          </w:pPr>
          <w:hyperlink w:anchor="_Toc190977699" w:history="1">
            <w:r w:rsidRPr="007E2194">
              <w:rPr>
                <w:rStyle w:val="Hyperlink"/>
                <w:noProof/>
              </w:rPr>
              <w:t xml:space="preserve">Total </w:t>
            </w:r>
            <w:r w:rsidR="00FC1490">
              <w:rPr>
                <w:rStyle w:val="Hyperlink"/>
                <w:noProof/>
              </w:rPr>
              <w:t>O</w:t>
            </w:r>
            <w:r w:rsidRPr="007E2194">
              <w:rPr>
                <w:rStyle w:val="Hyperlink"/>
                <w:noProof/>
              </w:rPr>
              <w:t>v</w:t>
            </w:r>
            <w:r w:rsidRPr="007E2194">
              <w:rPr>
                <w:rStyle w:val="Hyperlink"/>
                <w:noProof/>
              </w:rPr>
              <w:t>erdue Balances</w:t>
            </w:r>
            <w:r>
              <w:rPr>
                <w:noProof/>
                <w:webHidden/>
              </w:rPr>
              <w:tab/>
            </w:r>
            <w:r>
              <w:rPr>
                <w:noProof/>
                <w:webHidden/>
              </w:rPr>
              <w:fldChar w:fldCharType="begin"/>
            </w:r>
            <w:r>
              <w:rPr>
                <w:noProof/>
                <w:webHidden/>
              </w:rPr>
              <w:instrText xml:space="preserve"> PAGEREF _Toc190977699 \h </w:instrText>
            </w:r>
            <w:r>
              <w:rPr>
                <w:noProof/>
                <w:webHidden/>
              </w:rPr>
            </w:r>
            <w:r>
              <w:rPr>
                <w:noProof/>
                <w:webHidden/>
              </w:rPr>
              <w:fldChar w:fldCharType="separate"/>
            </w:r>
            <w:r w:rsidR="003A129D">
              <w:rPr>
                <w:noProof/>
                <w:webHidden/>
              </w:rPr>
              <w:t>9</w:t>
            </w:r>
            <w:r>
              <w:rPr>
                <w:noProof/>
                <w:webHidden/>
              </w:rPr>
              <w:fldChar w:fldCharType="end"/>
            </w:r>
          </w:hyperlink>
        </w:p>
        <w:p w14:paraId="50B033E0" w14:textId="5D0E3C87" w:rsidR="00815924" w:rsidRDefault="00815924">
          <w:pPr>
            <w:pStyle w:val="TOC4"/>
            <w:tabs>
              <w:tab w:val="right" w:leader="dot" w:pos="9350"/>
            </w:tabs>
            <w:rPr>
              <w:noProof/>
              <w:color w:val="auto"/>
              <w:kern w:val="2"/>
              <w:sz w:val="24"/>
              <w:lang w:val="en-GB" w:eastAsia="en-GB"/>
              <w14:ligatures w14:val="standardContextual"/>
            </w:rPr>
          </w:pPr>
          <w:hyperlink w:anchor="_Toc190977700" w:history="1">
            <w:r w:rsidRPr="007E2194">
              <w:rPr>
                <w:rStyle w:val="Hyperlink"/>
                <w:noProof/>
              </w:rPr>
              <w:t>Total Outstanding Balances</w:t>
            </w:r>
            <w:r>
              <w:rPr>
                <w:noProof/>
                <w:webHidden/>
              </w:rPr>
              <w:tab/>
            </w:r>
            <w:r>
              <w:rPr>
                <w:noProof/>
                <w:webHidden/>
              </w:rPr>
              <w:fldChar w:fldCharType="begin"/>
            </w:r>
            <w:r>
              <w:rPr>
                <w:noProof/>
                <w:webHidden/>
              </w:rPr>
              <w:instrText xml:space="preserve"> PAGEREF _Toc190977700 \h </w:instrText>
            </w:r>
            <w:r>
              <w:rPr>
                <w:noProof/>
                <w:webHidden/>
              </w:rPr>
            </w:r>
            <w:r>
              <w:rPr>
                <w:noProof/>
                <w:webHidden/>
              </w:rPr>
              <w:fldChar w:fldCharType="separate"/>
            </w:r>
            <w:r w:rsidR="003A129D">
              <w:rPr>
                <w:noProof/>
                <w:webHidden/>
              </w:rPr>
              <w:t>10</w:t>
            </w:r>
            <w:r>
              <w:rPr>
                <w:noProof/>
                <w:webHidden/>
              </w:rPr>
              <w:fldChar w:fldCharType="end"/>
            </w:r>
          </w:hyperlink>
        </w:p>
        <w:p w14:paraId="12C2FFDB" w14:textId="46DE5075" w:rsidR="00815924" w:rsidRDefault="00815924">
          <w:pPr>
            <w:pStyle w:val="TOC4"/>
            <w:tabs>
              <w:tab w:val="right" w:leader="dot" w:pos="9350"/>
            </w:tabs>
            <w:rPr>
              <w:noProof/>
              <w:color w:val="auto"/>
              <w:kern w:val="2"/>
              <w:sz w:val="24"/>
              <w:lang w:val="en-GB" w:eastAsia="en-GB"/>
              <w14:ligatures w14:val="standardContextual"/>
            </w:rPr>
          </w:pPr>
          <w:hyperlink w:anchor="_Toc190977701" w:history="1">
            <w:r w:rsidRPr="007E2194">
              <w:rPr>
                <w:rStyle w:val="Hyperlink"/>
                <w:noProof/>
              </w:rPr>
              <w:t>Provide Remittance</w:t>
            </w:r>
            <w:r>
              <w:rPr>
                <w:noProof/>
                <w:webHidden/>
              </w:rPr>
              <w:tab/>
            </w:r>
            <w:r>
              <w:rPr>
                <w:noProof/>
                <w:webHidden/>
              </w:rPr>
              <w:fldChar w:fldCharType="begin"/>
            </w:r>
            <w:r>
              <w:rPr>
                <w:noProof/>
                <w:webHidden/>
              </w:rPr>
              <w:instrText xml:space="preserve"> PAGEREF _Toc190977701 \h </w:instrText>
            </w:r>
            <w:r>
              <w:rPr>
                <w:noProof/>
                <w:webHidden/>
              </w:rPr>
            </w:r>
            <w:r>
              <w:rPr>
                <w:noProof/>
                <w:webHidden/>
              </w:rPr>
              <w:fldChar w:fldCharType="separate"/>
            </w:r>
            <w:r w:rsidR="003A129D">
              <w:rPr>
                <w:noProof/>
                <w:webHidden/>
              </w:rPr>
              <w:t>11</w:t>
            </w:r>
            <w:r>
              <w:rPr>
                <w:noProof/>
                <w:webHidden/>
              </w:rPr>
              <w:fldChar w:fldCharType="end"/>
            </w:r>
          </w:hyperlink>
        </w:p>
        <w:p w14:paraId="5DDE221D" w14:textId="3A7871B8" w:rsidR="00815924" w:rsidRDefault="00815924">
          <w:pPr>
            <w:pStyle w:val="TOC2"/>
            <w:tabs>
              <w:tab w:val="right" w:leader="dot" w:pos="9350"/>
            </w:tabs>
            <w:rPr>
              <w:noProof/>
              <w:color w:val="auto"/>
              <w:kern w:val="2"/>
              <w:sz w:val="24"/>
              <w:lang w:val="en-GB" w:eastAsia="en-GB"/>
              <w14:ligatures w14:val="standardContextual"/>
            </w:rPr>
          </w:pPr>
          <w:hyperlink w:anchor="_Toc190977702" w:history="1">
            <w:r w:rsidRPr="007E2194">
              <w:rPr>
                <w:rStyle w:val="Hyperlink"/>
                <w:noProof/>
                <w:lang w:val="en-GB"/>
              </w:rPr>
              <w:t>Glossary Page</w:t>
            </w:r>
            <w:r>
              <w:rPr>
                <w:noProof/>
                <w:webHidden/>
              </w:rPr>
              <w:tab/>
            </w:r>
            <w:r>
              <w:rPr>
                <w:noProof/>
                <w:webHidden/>
              </w:rPr>
              <w:fldChar w:fldCharType="begin"/>
            </w:r>
            <w:r>
              <w:rPr>
                <w:noProof/>
                <w:webHidden/>
              </w:rPr>
              <w:instrText xml:space="preserve"> PAGEREF _Toc190977702 \h </w:instrText>
            </w:r>
            <w:r>
              <w:rPr>
                <w:noProof/>
                <w:webHidden/>
              </w:rPr>
            </w:r>
            <w:r>
              <w:rPr>
                <w:noProof/>
                <w:webHidden/>
              </w:rPr>
              <w:fldChar w:fldCharType="separate"/>
            </w:r>
            <w:r w:rsidR="003A129D">
              <w:rPr>
                <w:noProof/>
                <w:webHidden/>
              </w:rPr>
              <w:t>12</w:t>
            </w:r>
            <w:r>
              <w:rPr>
                <w:noProof/>
                <w:webHidden/>
              </w:rPr>
              <w:fldChar w:fldCharType="end"/>
            </w:r>
          </w:hyperlink>
        </w:p>
        <w:p w14:paraId="2DCF9D29" w14:textId="7E01A425" w:rsidR="00815924" w:rsidRDefault="00815924">
          <w:pPr>
            <w:pStyle w:val="TOC4"/>
            <w:tabs>
              <w:tab w:val="right" w:leader="dot" w:pos="9350"/>
            </w:tabs>
            <w:rPr>
              <w:noProof/>
              <w:color w:val="auto"/>
              <w:kern w:val="2"/>
              <w:sz w:val="24"/>
              <w:lang w:val="en-GB" w:eastAsia="en-GB"/>
              <w14:ligatures w14:val="standardContextual"/>
            </w:rPr>
          </w:pPr>
          <w:hyperlink w:anchor="_Toc190977703" w:history="1">
            <w:r w:rsidRPr="007E2194">
              <w:rPr>
                <w:rStyle w:val="Hyperlink"/>
                <w:noProof/>
              </w:rPr>
              <w:t>Invoice Statues Tab</w:t>
            </w:r>
            <w:r>
              <w:rPr>
                <w:noProof/>
                <w:webHidden/>
              </w:rPr>
              <w:tab/>
            </w:r>
            <w:r>
              <w:rPr>
                <w:noProof/>
                <w:webHidden/>
              </w:rPr>
              <w:fldChar w:fldCharType="begin"/>
            </w:r>
            <w:r>
              <w:rPr>
                <w:noProof/>
                <w:webHidden/>
              </w:rPr>
              <w:instrText xml:space="preserve"> PAGEREF _Toc190977703 \h </w:instrText>
            </w:r>
            <w:r>
              <w:rPr>
                <w:noProof/>
                <w:webHidden/>
              </w:rPr>
            </w:r>
            <w:r>
              <w:rPr>
                <w:noProof/>
                <w:webHidden/>
              </w:rPr>
              <w:fldChar w:fldCharType="separate"/>
            </w:r>
            <w:r w:rsidR="003A129D">
              <w:rPr>
                <w:noProof/>
                <w:webHidden/>
              </w:rPr>
              <w:t>12</w:t>
            </w:r>
            <w:r>
              <w:rPr>
                <w:noProof/>
                <w:webHidden/>
              </w:rPr>
              <w:fldChar w:fldCharType="end"/>
            </w:r>
          </w:hyperlink>
        </w:p>
        <w:p w14:paraId="10CCF395" w14:textId="3E1862FC" w:rsidR="00815924" w:rsidRDefault="00815924">
          <w:pPr>
            <w:pStyle w:val="TOC4"/>
            <w:tabs>
              <w:tab w:val="right" w:leader="dot" w:pos="9350"/>
            </w:tabs>
            <w:rPr>
              <w:noProof/>
              <w:color w:val="auto"/>
              <w:kern w:val="2"/>
              <w:sz w:val="24"/>
              <w:lang w:val="en-GB" w:eastAsia="en-GB"/>
              <w14:ligatures w14:val="standardContextual"/>
            </w:rPr>
          </w:pPr>
          <w:hyperlink w:anchor="_Toc190977704" w:history="1">
            <w:r w:rsidRPr="007E2194">
              <w:rPr>
                <w:rStyle w:val="Hyperlink"/>
                <w:noProof/>
              </w:rPr>
              <w:t>Invoice Guide Tab</w:t>
            </w:r>
            <w:r>
              <w:rPr>
                <w:noProof/>
                <w:webHidden/>
              </w:rPr>
              <w:tab/>
            </w:r>
            <w:r>
              <w:rPr>
                <w:noProof/>
                <w:webHidden/>
              </w:rPr>
              <w:fldChar w:fldCharType="begin"/>
            </w:r>
            <w:r>
              <w:rPr>
                <w:noProof/>
                <w:webHidden/>
              </w:rPr>
              <w:instrText xml:space="preserve"> PAGEREF _Toc190977704 \h </w:instrText>
            </w:r>
            <w:r>
              <w:rPr>
                <w:noProof/>
                <w:webHidden/>
              </w:rPr>
            </w:r>
            <w:r>
              <w:rPr>
                <w:noProof/>
                <w:webHidden/>
              </w:rPr>
              <w:fldChar w:fldCharType="separate"/>
            </w:r>
            <w:r w:rsidR="003A129D">
              <w:rPr>
                <w:noProof/>
                <w:webHidden/>
              </w:rPr>
              <w:t>12</w:t>
            </w:r>
            <w:r>
              <w:rPr>
                <w:noProof/>
                <w:webHidden/>
              </w:rPr>
              <w:fldChar w:fldCharType="end"/>
            </w:r>
          </w:hyperlink>
        </w:p>
        <w:p w14:paraId="1814B270" w14:textId="21A94BC2" w:rsidR="00331F0C" w:rsidRPr="00C5753E" w:rsidRDefault="006D4E03">
          <w:pPr>
            <w:rPr>
              <w:lang w:val="en-GB"/>
            </w:rPr>
          </w:pPr>
          <w:r w:rsidRPr="00C5753E">
            <w:rPr>
              <w:b/>
              <w:bCs/>
              <w:noProof/>
              <w:lang w:val="en-GB"/>
            </w:rPr>
            <w:fldChar w:fldCharType="end"/>
          </w:r>
        </w:p>
      </w:sdtContent>
    </w:sdt>
    <w:p w14:paraId="20C61063" w14:textId="4339FE5E" w:rsidR="00A9071D" w:rsidRPr="00C5753E" w:rsidRDefault="00331F0C" w:rsidP="00B53A0C">
      <w:pPr>
        <w:pStyle w:val="Heading1"/>
        <w:rPr>
          <w:lang w:val="en-GB"/>
        </w:rPr>
      </w:pPr>
      <w:r w:rsidRPr="00C5753E">
        <w:rPr>
          <w:lang w:val="en-GB"/>
        </w:rPr>
        <w:br w:type="page"/>
      </w:r>
    </w:p>
    <w:p w14:paraId="51A4DCDA" w14:textId="34F8AE0D" w:rsidR="00B4245F" w:rsidRPr="00C5753E" w:rsidRDefault="00B4245F" w:rsidP="00B4245F">
      <w:pPr>
        <w:pStyle w:val="Heading2"/>
        <w:rPr>
          <w:lang w:val="en-GB"/>
        </w:rPr>
      </w:pPr>
      <w:bookmarkStart w:id="1" w:name="_Toc190977682"/>
      <w:r>
        <w:rPr>
          <w:lang w:val="en-GB"/>
        </w:rPr>
        <w:lastRenderedPageBreak/>
        <w:t>Introduction</w:t>
      </w:r>
      <w:bookmarkEnd w:id="1"/>
    </w:p>
    <w:p w14:paraId="18220DAB" w14:textId="77777777" w:rsidR="002C16CD" w:rsidRPr="002C16CD" w:rsidRDefault="002C16CD" w:rsidP="002C16CD">
      <w:pPr>
        <w:jc w:val="both"/>
        <w:rPr>
          <w:szCs w:val="22"/>
          <w:lang w:val="en-GB"/>
        </w:rPr>
      </w:pPr>
      <w:r w:rsidRPr="002C16CD">
        <w:rPr>
          <w:szCs w:val="22"/>
          <w:lang w:val="en-GB"/>
        </w:rPr>
        <w:t xml:space="preserve">Welcome to the </w:t>
      </w:r>
      <w:r w:rsidRPr="002C16CD">
        <w:rPr>
          <w:b/>
          <w:bCs/>
          <w:szCs w:val="22"/>
          <w:lang w:val="en-GB"/>
        </w:rPr>
        <w:t>Invoices User Guide</w:t>
      </w:r>
      <w:r w:rsidRPr="002C16CD">
        <w:rPr>
          <w:szCs w:val="22"/>
          <w:lang w:val="en-GB"/>
        </w:rPr>
        <w:t xml:space="preserve">. This guide provides essential documentation for users of the </w:t>
      </w:r>
      <w:r w:rsidRPr="002C16CD">
        <w:rPr>
          <w:b/>
          <w:bCs/>
          <w:szCs w:val="22"/>
          <w:lang w:val="en-GB"/>
        </w:rPr>
        <w:t>Invoices</w:t>
      </w:r>
      <w:r w:rsidRPr="002C16CD">
        <w:rPr>
          <w:szCs w:val="22"/>
          <w:lang w:val="en-GB"/>
        </w:rPr>
        <w:t xml:space="preserve"> feature.</w:t>
      </w:r>
    </w:p>
    <w:p w14:paraId="6D730BEC" w14:textId="5EABF2E0" w:rsidR="002C16CD" w:rsidRPr="002C16CD" w:rsidRDefault="002C16CD" w:rsidP="002C16CD">
      <w:pPr>
        <w:jc w:val="both"/>
        <w:rPr>
          <w:szCs w:val="22"/>
          <w:lang w:val="en-GB"/>
        </w:rPr>
      </w:pPr>
      <w:r w:rsidRPr="002C16CD">
        <w:rPr>
          <w:b/>
          <w:bCs/>
          <w:szCs w:val="22"/>
          <w:lang w:val="en-GB"/>
        </w:rPr>
        <w:t xml:space="preserve">Invoices </w:t>
      </w:r>
      <w:r w:rsidRPr="002C16CD">
        <w:rPr>
          <w:szCs w:val="22"/>
          <w:lang w:val="en-GB"/>
        </w:rPr>
        <w:t xml:space="preserve">is a self-service </w:t>
      </w:r>
      <w:r w:rsidR="003F52FE">
        <w:rPr>
          <w:szCs w:val="22"/>
          <w:lang w:val="en-GB"/>
        </w:rPr>
        <w:t>feature of the Safeguard Global Platform</w:t>
      </w:r>
      <w:r w:rsidRPr="002C16CD">
        <w:rPr>
          <w:szCs w:val="22"/>
          <w:lang w:val="en-GB"/>
        </w:rPr>
        <w:t xml:space="preserve"> where customers can manage, view, and download invoices from a centralized location.</w:t>
      </w:r>
    </w:p>
    <w:p w14:paraId="2FDA7CC2" w14:textId="77777777" w:rsidR="00ED4003" w:rsidRDefault="00ED4003" w:rsidP="0036305F">
      <w:pPr>
        <w:jc w:val="both"/>
        <w:rPr>
          <w:szCs w:val="22"/>
          <w:lang w:val="en-GB"/>
        </w:rPr>
      </w:pPr>
    </w:p>
    <w:p w14:paraId="12627BEB" w14:textId="4FBCAA92" w:rsidR="00ED4003" w:rsidRPr="00ED4003" w:rsidRDefault="00ED4003" w:rsidP="0036305F">
      <w:pPr>
        <w:jc w:val="both"/>
        <w:rPr>
          <w:b/>
          <w:bCs/>
          <w:szCs w:val="22"/>
          <w:lang w:val="en-GB"/>
        </w:rPr>
      </w:pPr>
      <w:r w:rsidRPr="00ED4003">
        <w:rPr>
          <w:b/>
          <w:bCs/>
          <w:szCs w:val="22"/>
          <w:lang w:val="en-GB"/>
        </w:rPr>
        <w:t>Key Benefits:</w:t>
      </w:r>
    </w:p>
    <w:p w14:paraId="5A1129A4" w14:textId="77777777" w:rsidR="00ED4003" w:rsidRDefault="00ED4003" w:rsidP="0036305F">
      <w:pPr>
        <w:jc w:val="both"/>
        <w:rPr>
          <w:szCs w:val="22"/>
          <w:lang w:val="en-GB"/>
        </w:rPr>
      </w:pPr>
    </w:p>
    <w:p w14:paraId="0726F7D6" w14:textId="0E28BE09" w:rsidR="003372AB" w:rsidRPr="003372AB" w:rsidRDefault="003372AB" w:rsidP="00311293">
      <w:pPr>
        <w:numPr>
          <w:ilvl w:val="0"/>
          <w:numId w:val="3"/>
        </w:numPr>
        <w:rPr>
          <w:lang w:val="en-GB"/>
        </w:rPr>
      </w:pPr>
      <w:r w:rsidRPr="003372AB">
        <w:rPr>
          <w:b/>
          <w:bCs/>
          <w:lang w:val="en-GB"/>
        </w:rPr>
        <w:t>Instant Access</w:t>
      </w:r>
      <w:r w:rsidR="003F52FE">
        <w:rPr>
          <w:b/>
          <w:bCs/>
          <w:lang w:val="en-GB"/>
        </w:rPr>
        <w:t xml:space="preserve"> </w:t>
      </w:r>
      <w:r w:rsidRPr="003372AB">
        <w:rPr>
          <w:lang w:val="en-GB"/>
        </w:rPr>
        <w:t>– No need to wait for responses regarding missing invoices, fee calculations, or overdue balances.</w:t>
      </w:r>
    </w:p>
    <w:p w14:paraId="7CFE75A6" w14:textId="77777777" w:rsidR="003372AB" w:rsidRPr="003372AB" w:rsidRDefault="003372AB" w:rsidP="00311293">
      <w:pPr>
        <w:numPr>
          <w:ilvl w:val="0"/>
          <w:numId w:val="3"/>
        </w:numPr>
        <w:rPr>
          <w:lang w:val="en-GB"/>
        </w:rPr>
      </w:pPr>
      <w:r w:rsidRPr="003372AB">
        <w:rPr>
          <w:b/>
          <w:bCs/>
          <w:lang w:val="en-GB"/>
        </w:rPr>
        <w:t>Centralized Location</w:t>
      </w:r>
      <w:r w:rsidRPr="003372AB">
        <w:rPr>
          <w:lang w:val="en-GB"/>
        </w:rPr>
        <w:t xml:space="preserve"> – All invoices are stored in one place, eliminating the need to search emails for past invoices.</w:t>
      </w:r>
    </w:p>
    <w:p w14:paraId="48F46840" w14:textId="77777777" w:rsidR="003372AB" w:rsidRPr="003372AB" w:rsidRDefault="003372AB" w:rsidP="00311293">
      <w:pPr>
        <w:numPr>
          <w:ilvl w:val="0"/>
          <w:numId w:val="3"/>
        </w:numPr>
        <w:rPr>
          <w:lang w:val="en-GB"/>
        </w:rPr>
      </w:pPr>
      <w:r w:rsidRPr="003372AB">
        <w:rPr>
          <w:b/>
          <w:bCs/>
          <w:lang w:val="en-GB"/>
        </w:rPr>
        <w:t>Real-Time Updates</w:t>
      </w:r>
      <w:r w:rsidRPr="003372AB">
        <w:rPr>
          <w:lang w:val="en-GB"/>
        </w:rPr>
        <w:t xml:space="preserve"> – View and download invoices as soon as they are generated. Notifications are sent upon invoice creation.</w:t>
      </w:r>
    </w:p>
    <w:p w14:paraId="2D50630F" w14:textId="77777777" w:rsidR="006F335A" w:rsidRDefault="003372AB" w:rsidP="00311293">
      <w:pPr>
        <w:numPr>
          <w:ilvl w:val="0"/>
          <w:numId w:val="3"/>
        </w:numPr>
        <w:rPr>
          <w:lang w:val="en-GB"/>
        </w:rPr>
      </w:pPr>
      <w:r w:rsidRPr="003372AB">
        <w:rPr>
          <w:b/>
          <w:bCs/>
          <w:lang w:val="en-GB"/>
        </w:rPr>
        <w:t>Comprehensive Invoice Details</w:t>
      </w:r>
      <w:r w:rsidRPr="003372AB">
        <w:rPr>
          <w:lang w:val="en-GB"/>
        </w:rPr>
        <w:t xml:space="preserve"> – Access invoice types, sent dates, statuses, values, and balances for easy tracking.</w:t>
      </w:r>
    </w:p>
    <w:p w14:paraId="7F7E6145" w14:textId="7E751C41" w:rsidR="00C34AB2" w:rsidRPr="006F335A" w:rsidRDefault="006F335A" w:rsidP="00311293">
      <w:pPr>
        <w:numPr>
          <w:ilvl w:val="0"/>
          <w:numId w:val="3"/>
        </w:numPr>
        <w:rPr>
          <w:lang w:val="en-GB"/>
        </w:rPr>
      </w:pPr>
      <w:r w:rsidRPr="00174E60">
        <w:rPr>
          <w:b/>
          <w:bCs/>
        </w:rPr>
        <w:t xml:space="preserve">Raise a query or </w:t>
      </w:r>
      <w:r w:rsidR="004D2415">
        <w:rPr>
          <w:b/>
          <w:bCs/>
        </w:rPr>
        <w:t>provide remittance</w:t>
      </w:r>
      <w:r w:rsidRPr="006F335A">
        <w:t xml:space="preserve"> directly through the </w:t>
      </w:r>
      <w:r w:rsidR="004D2415">
        <w:t>platform</w:t>
      </w:r>
      <w:r w:rsidRPr="006F335A">
        <w:t xml:space="preserve"> for seamless issue resolution and payment tracking.</w:t>
      </w:r>
    </w:p>
    <w:p w14:paraId="75E0CB2D" w14:textId="77777777" w:rsidR="006F335A" w:rsidRDefault="006F335A" w:rsidP="0036305F">
      <w:pPr>
        <w:rPr>
          <w:b/>
          <w:bCs/>
          <w:lang w:val="en-GB"/>
        </w:rPr>
      </w:pPr>
    </w:p>
    <w:p w14:paraId="73434DA5" w14:textId="7FF5057F" w:rsidR="00ED4003" w:rsidRPr="0077306E" w:rsidRDefault="00D85E9D" w:rsidP="0036305F">
      <w:pPr>
        <w:rPr>
          <w:b/>
          <w:bCs/>
          <w:lang w:val="en-GB"/>
        </w:rPr>
      </w:pPr>
      <w:r w:rsidRPr="0077306E">
        <w:rPr>
          <w:b/>
          <w:bCs/>
          <w:lang w:val="en-GB"/>
        </w:rPr>
        <w:t>Enhanced Features:</w:t>
      </w:r>
    </w:p>
    <w:p w14:paraId="6BF3D385" w14:textId="77777777" w:rsidR="00D85E9D" w:rsidRDefault="00D85E9D" w:rsidP="0036305F">
      <w:pPr>
        <w:rPr>
          <w:lang w:val="en-GB"/>
        </w:rPr>
      </w:pPr>
    </w:p>
    <w:p w14:paraId="1F821325" w14:textId="3BFA1AF3" w:rsidR="0034073B" w:rsidRPr="00174E60" w:rsidRDefault="0034073B" w:rsidP="00311293">
      <w:pPr>
        <w:pStyle w:val="ListParagraph"/>
        <w:numPr>
          <w:ilvl w:val="0"/>
          <w:numId w:val="20"/>
        </w:numPr>
        <w:rPr>
          <w:b/>
          <w:bCs/>
        </w:rPr>
      </w:pPr>
      <w:r w:rsidRPr="00174E60">
        <w:rPr>
          <w:b/>
          <w:bCs/>
        </w:rPr>
        <w:t>Advanced Search Options</w:t>
      </w:r>
    </w:p>
    <w:p w14:paraId="5C25240B" w14:textId="77777777" w:rsidR="0034073B" w:rsidRPr="0034073B" w:rsidRDefault="0034073B" w:rsidP="00174E60">
      <w:pPr>
        <w:ind w:left="360"/>
        <w:rPr>
          <w:lang w:val="en-GB"/>
        </w:rPr>
      </w:pPr>
      <w:r w:rsidRPr="0034073B">
        <w:rPr>
          <w:lang w:val="en-GB"/>
        </w:rPr>
        <w:t>Quickly find invoices using:</w:t>
      </w:r>
    </w:p>
    <w:p w14:paraId="17E49D47" w14:textId="77777777" w:rsidR="0034073B" w:rsidRPr="0034073B" w:rsidRDefault="0034073B" w:rsidP="00311293">
      <w:pPr>
        <w:numPr>
          <w:ilvl w:val="0"/>
          <w:numId w:val="4"/>
        </w:numPr>
        <w:tabs>
          <w:tab w:val="clear" w:pos="720"/>
          <w:tab w:val="num" w:pos="1080"/>
        </w:tabs>
        <w:ind w:left="1080"/>
        <w:rPr>
          <w:lang w:val="en-GB"/>
        </w:rPr>
      </w:pPr>
      <w:r w:rsidRPr="0034073B">
        <w:rPr>
          <w:lang w:val="en-GB"/>
        </w:rPr>
        <w:t>Invoice number</w:t>
      </w:r>
    </w:p>
    <w:p w14:paraId="38727A1F" w14:textId="77777777" w:rsidR="0034073B" w:rsidRPr="0034073B" w:rsidRDefault="0034073B" w:rsidP="00311293">
      <w:pPr>
        <w:numPr>
          <w:ilvl w:val="0"/>
          <w:numId w:val="4"/>
        </w:numPr>
        <w:tabs>
          <w:tab w:val="clear" w:pos="720"/>
          <w:tab w:val="num" w:pos="1080"/>
        </w:tabs>
        <w:ind w:left="1080"/>
        <w:rPr>
          <w:lang w:val="en-GB"/>
        </w:rPr>
      </w:pPr>
      <w:r w:rsidRPr="0034073B">
        <w:rPr>
          <w:lang w:val="en-GB"/>
        </w:rPr>
        <w:t>Currency</w:t>
      </w:r>
    </w:p>
    <w:p w14:paraId="1AC3BC20" w14:textId="77777777" w:rsidR="0034073B" w:rsidRPr="0034073B" w:rsidRDefault="0034073B" w:rsidP="00311293">
      <w:pPr>
        <w:numPr>
          <w:ilvl w:val="0"/>
          <w:numId w:val="4"/>
        </w:numPr>
        <w:tabs>
          <w:tab w:val="clear" w:pos="720"/>
          <w:tab w:val="num" w:pos="1080"/>
        </w:tabs>
        <w:ind w:left="1080"/>
        <w:rPr>
          <w:lang w:val="en-GB"/>
        </w:rPr>
      </w:pPr>
      <w:r w:rsidRPr="0034073B">
        <w:rPr>
          <w:lang w:val="en-GB"/>
        </w:rPr>
        <w:t>Sent date or month</w:t>
      </w:r>
    </w:p>
    <w:p w14:paraId="6214C854" w14:textId="77777777" w:rsidR="0034073B" w:rsidRPr="0034073B" w:rsidRDefault="0034073B" w:rsidP="00311293">
      <w:pPr>
        <w:numPr>
          <w:ilvl w:val="0"/>
          <w:numId w:val="4"/>
        </w:numPr>
        <w:tabs>
          <w:tab w:val="clear" w:pos="720"/>
          <w:tab w:val="num" w:pos="1080"/>
        </w:tabs>
        <w:ind w:left="1080"/>
        <w:rPr>
          <w:lang w:val="en-GB"/>
        </w:rPr>
      </w:pPr>
      <w:r w:rsidRPr="0034073B">
        <w:rPr>
          <w:lang w:val="en-GB"/>
        </w:rPr>
        <w:t>Invoice status</w:t>
      </w:r>
    </w:p>
    <w:p w14:paraId="52561AE7" w14:textId="77777777" w:rsidR="0034073B" w:rsidRPr="0034073B" w:rsidRDefault="0034073B" w:rsidP="00311293">
      <w:pPr>
        <w:numPr>
          <w:ilvl w:val="0"/>
          <w:numId w:val="4"/>
        </w:numPr>
        <w:tabs>
          <w:tab w:val="clear" w:pos="720"/>
          <w:tab w:val="num" w:pos="1080"/>
        </w:tabs>
        <w:ind w:left="1080"/>
        <w:rPr>
          <w:lang w:val="en-GB"/>
        </w:rPr>
      </w:pPr>
      <w:r w:rsidRPr="0034073B">
        <w:rPr>
          <w:lang w:val="en-GB"/>
        </w:rPr>
        <w:t>Invoice type</w:t>
      </w:r>
    </w:p>
    <w:p w14:paraId="4C52E855" w14:textId="77777777" w:rsidR="0034073B" w:rsidRPr="0034073B" w:rsidRDefault="0034073B" w:rsidP="00311293">
      <w:pPr>
        <w:numPr>
          <w:ilvl w:val="0"/>
          <w:numId w:val="4"/>
        </w:numPr>
        <w:tabs>
          <w:tab w:val="clear" w:pos="720"/>
          <w:tab w:val="num" w:pos="1080"/>
        </w:tabs>
        <w:ind w:left="1080"/>
        <w:rPr>
          <w:lang w:val="en-GB"/>
        </w:rPr>
      </w:pPr>
      <w:r w:rsidRPr="0034073B">
        <w:rPr>
          <w:lang w:val="en-GB"/>
        </w:rPr>
        <w:t>Invoice value</w:t>
      </w:r>
    </w:p>
    <w:p w14:paraId="23A7EB9C" w14:textId="3766B80B" w:rsidR="0034073B" w:rsidRPr="00174E60" w:rsidRDefault="0034073B" w:rsidP="00311293">
      <w:pPr>
        <w:pStyle w:val="ListParagraph"/>
        <w:numPr>
          <w:ilvl w:val="0"/>
          <w:numId w:val="20"/>
        </w:numPr>
        <w:rPr>
          <w:b/>
          <w:bCs/>
        </w:rPr>
      </w:pPr>
      <w:r w:rsidRPr="00174E60">
        <w:rPr>
          <w:b/>
          <w:bCs/>
        </w:rPr>
        <w:t>Statement of Account (SOA)</w:t>
      </w:r>
    </w:p>
    <w:p w14:paraId="7C067445" w14:textId="77777777" w:rsidR="0034073B" w:rsidRPr="0034073B" w:rsidRDefault="0034073B" w:rsidP="00174E60">
      <w:pPr>
        <w:ind w:left="360"/>
        <w:rPr>
          <w:lang w:val="en-GB"/>
        </w:rPr>
      </w:pPr>
      <w:r w:rsidRPr="0034073B">
        <w:rPr>
          <w:lang w:val="en-GB"/>
        </w:rPr>
        <w:t>View up-to-date SOA details, including:</w:t>
      </w:r>
    </w:p>
    <w:p w14:paraId="1EA7688A" w14:textId="77777777" w:rsidR="0034073B" w:rsidRPr="0034073B" w:rsidRDefault="0034073B" w:rsidP="00311293">
      <w:pPr>
        <w:numPr>
          <w:ilvl w:val="0"/>
          <w:numId w:val="5"/>
        </w:numPr>
        <w:tabs>
          <w:tab w:val="clear" w:pos="720"/>
          <w:tab w:val="num" w:pos="1080"/>
        </w:tabs>
        <w:ind w:left="1080"/>
        <w:rPr>
          <w:lang w:val="en-GB"/>
        </w:rPr>
      </w:pPr>
      <w:r w:rsidRPr="0034073B">
        <w:rPr>
          <w:lang w:val="en-GB"/>
        </w:rPr>
        <w:t>Total overdue amounts</w:t>
      </w:r>
    </w:p>
    <w:p w14:paraId="17623826" w14:textId="77777777" w:rsidR="0034073B" w:rsidRPr="0034073B" w:rsidRDefault="0034073B" w:rsidP="00311293">
      <w:pPr>
        <w:numPr>
          <w:ilvl w:val="0"/>
          <w:numId w:val="5"/>
        </w:numPr>
        <w:tabs>
          <w:tab w:val="clear" w:pos="720"/>
          <w:tab w:val="num" w:pos="1080"/>
        </w:tabs>
        <w:ind w:left="1080"/>
        <w:rPr>
          <w:lang w:val="en-GB"/>
        </w:rPr>
      </w:pPr>
      <w:r w:rsidRPr="0034073B">
        <w:rPr>
          <w:lang w:val="en-GB"/>
        </w:rPr>
        <w:t>Total outstanding amounts in respective billing currencies</w:t>
      </w:r>
    </w:p>
    <w:p w14:paraId="2E10BE42" w14:textId="4AF9B579" w:rsidR="0034073B" w:rsidRPr="00353279" w:rsidRDefault="0034073B" w:rsidP="00311293">
      <w:pPr>
        <w:pStyle w:val="ListParagraph"/>
        <w:numPr>
          <w:ilvl w:val="0"/>
          <w:numId w:val="20"/>
        </w:numPr>
        <w:rPr>
          <w:b/>
          <w:bCs/>
        </w:rPr>
      </w:pPr>
      <w:r w:rsidRPr="00353279">
        <w:rPr>
          <w:b/>
          <w:bCs/>
        </w:rPr>
        <w:t>Customizable Filters</w:t>
      </w:r>
    </w:p>
    <w:p w14:paraId="535FA325" w14:textId="77777777" w:rsidR="0034073B" w:rsidRPr="0034073B" w:rsidRDefault="0034073B" w:rsidP="00353279">
      <w:pPr>
        <w:ind w:left="360"/>
        <w:rPr>
          <w:lang w:val="en-GB"/>
        </w:rPr>
      </w:pPr>
      <w:r w:rsidRPr="0034073B">
        <w:rPr>
          <w:lang w:val="en-GB"/>
        </w:rPr>
        <w:t>Filter invoices based on:</w:t>
      </w:r>
    </w:p>
    <w:p w14:paraId="1702B2FD" w14:textId="77777777" w:rsidR="0034073B" w:rsidRPr="0034073B" w:rsidRDefault="0034073B" w:rsidP="00311293">
      <w:pPr>
        <w:numPr>
          <w:ilvl w:val="0"/>
          <w:numId w:val="6"/>
        </w:numPr>
        <w:tabs>
          <w:tab w:val="clear" w:pos="720"/>
          <w:tab w:val="num" w:pos="1080"/>
        </w:tabs>
        <w:ind w:left="1080"/>
        <w:rPr>
          <w:lang w:val="en-GB"/>
        </w:rPr>
      </w:pPr>
      <w:r w:rsidRPr="0034073B">
        <w:rPr>
          <w:lang w:val="en-GB"/>
        </w:rPr>
        <w:t>Date range</w:t>
      </w:r>
    </w:p>
    <w:p w14:paraId="5D9940A4" w14:textId="77777777" w:rsidR="0034073B" w:rsidRPr="0034073B" w:rsidRDefault="0034073B" w:rsidP="00311293">
      <w:pPr>
        <w:numPr>
          <w:ilvl w:val="0"/>
          <w:numId w:val="6"/>
        </w:numPr>
        <w:tabs>
          <w:tab w:val="clear" w:pos="720"/>
          <w:tab w:val="num" w:pos="1080"/>
        </w:tabs>
        <w:ind w:left="1080"/>
        <w:rPr>
          <w:lang w:val="en-GB"/>
        </w:rPr>
      </w:pPr>
      <w:r w:rsidRPr="0034073B">
        <w:rPr>
          <w:lang w:val="en-GB"/>
        </w:rPr>
        <w:t>Invoice type</w:t>
      </w:r>
    </w:p>
    <w:p w14:paraId="5B51BE46" w14:textId="77777777" w:rsidR="0034073B" w:rsidRPr="0034073B" w:rsidRDefault="0034073B" w:rsidP="00311293">
      <w:pPr>
        <w:numPr>
          <w:ilvl w:val="0"/>
          <w:numId w:val="6"/>
        </w:numPr>
        <w:tabs>
          <w:tab w:val="clear" w:pos="720"/>
          <w:tab w:val="num" w:pos="1080"/>
        </w:tabs>
        <w:ind w:left="1080"/>
        <w:rPr>
          <w:lang w:val="en-GB"/>
        </w:rPr>
      </w:pPr>
      <w:r w:rsidRPr="0034073B">
        <w:rPr>
          <w:lang w:val="en-GB"/>
        </w:rPr>
        <w:t>Invoice status</w:t>
      </w:r>
    </w:p>
    <w:p w14:paraId="69FD7671" w14:textId="77777777" w:rsidR="0034073B" w:rsidRPr="0034073B" w:rsidRDefault="0034073B" w:rsidP="00311293">
      <w:pPr>
        <w:numPr>
          <w:ilvl w:val="0"/>
          <w:numId w:val="6"/>
        </w:numPr>
        <w:tabs>
          <w:tab w:val="clear" w:pos="720"/>
          <w:tab w:val="num" w:pos="1080"/>
        </w:tabs>
        <w:ind w:left="1080"/>
        <w:rPr>
          <w:lang w:val="en-GB"/>
        </w:rPr>
      </w:pPr>
      <w:r w:rsidRPr="0034073B">
        <w:rPr>
          <w:lang w:val="en-GB"/>
        </w:rPr>
        <w:t>Project</w:t>
      </w:r>
    </w:p>
    <w:p w14:paraId="3BB5C649" w14:textId="77777777" w:rsidR="0034073B" w:rsidRPr="0034073B" w:rsidRDefault="0034073B" w:rsidP="00311293">
      <w:pPr>
        <w:numPr>
          <w:ilvl w:val="0"/>
          <w:numId w:val="6"/>
        </w:numPr>
        <w:tabs>
          <w:tab w:val="clear" w:pos="720"/>
          <w:tab w:val="num" w:pos="1080"/>
        </w:tabs>
        <w:ind w:left="1080"/>
        <w:rPr>
          <w:lang w:val="en-GB"/>
        </w:rPr>
      </w:pPr>
      <w:r w:rsidRPr="0034073B">
        <w:rPr>
          <w:lang w:val="en-GB"/>
        </w:rPr>
        <w:t>Country</w:t>
      </w:r>
    </w:p>
    <w:p w14:paraId="4784B450" w14:textId="4962A362" w:rsidR="0034073B" w:rsidRPr="00F70152" w:rsidRDefault="0034073B" w:rsidP="00311293">
      <w:pPr>
        <w:pStyle w:val="ListParagraph"/>
        <w:numPr>
          <w:ilvl w:val="0"/>
          <w:numId w:val="20"/>
        </w:numPr>
      </w:pPr>
      <w:r w:rsidRPr="00F70152">
        <w:t>Users can automatically view total overdue and outstanding balances in their respective billing currencies based on applied filters.</w:t>
      </w:r>
    </w:p>
    <w:p w14:paraId="772645D4" w14:textId="77777777" w:rsidR="009A044A" w:rsidRDefault="009A044A" w:rsidP="0034073B">
      <w:pPr>
        <w:rPr>
          <w:b/>
          <w:bCs/>
          <w:lang w:val="en-GB"/>
        </w:rPr>
      </w:pPr>
    </w:p>
    <w:p w14:paraId="49063A14" w14:textId="458E1772" w:rsidR="0034073B" w:rsidRPr="0034073B" w:rsidRDefault="0034073B" w:rsidP="0034073B">
      <w:pPr>
        <w:rPr>
          <w:b/>
          <w:bCs/>
          <w:lang w:val="en-GB"/>
        </w:rPr>
      </w:pPr>
      <w:r w:rsidRPr="0034073B">
        <w:rPr>
          <w:b/>
          <w:bCs/>
          <w:lang w:val="en-GB"/>
        </w:rPr>
        <w:t>Additional Resources</w:t>
      </w:r>
    </w:p>
    <w:p w14:paraId="0EEEE304" w14:textId="6CD101BD" w:rsidR="0034073B" w:rsidRPr="0034073B" w:rsidRDefault="0034073B" w:rsidP="00311293">
      <w:pPr>
        <w:numPr>
          <w:ilvl w:val="0"/>
          <w:numId w:val="7"/>
        </w:numPr>
        <w:rPr>
          <w:lang w:val="en-GB"/>
        </w:rPr>
      </w:pPr>
      <w:r w:rsidRPr="0034073B">
        <w:rPr>
          <w:b/>
          <w:bCs/>
          <w:lang w:val="en-GB"/>
        </w:rPr>
        <w:t>Self-Service Invoice Guide</w:t>
      </w:r>
      <w:r w:rsidRPr="0034073B">
        <w:rPr>
          <w:lang w:val="en-GB"/>
        </w:rPr>
        <w:t xml:space="preserve"> – A detailed explanation of</w:t>
      </w:r>
      <w:r w:rsidR="008261B8">
        <w:rPr>
          <w:lang w:val="en-GB"/>
        </w:rPr>
        <w:t xml:space="preserve"> payroll</w:t>
      </w:r>
      <w:r w:rsidRPr="0034073B">
        <w:rPr>
          <w:lang w:val="en-GB"/>
        </w:rPr>
        <w:t xml:space="preserve"> invoice </w:t>
      </w:r>
      <w:r w:rsidR="00921CF6">
        <w:rPr>
          <w:lang w:val="en-GB"/>
        </w:rPr>
        <w:t>fields and components and their calculations</w:t>
      </w:r>
      <w:r w:rsidRPr="0034073B">
        <w:rPr>
          <w:lang w:val="en-GB"/>
        </w:rPr>
        <w:t xml:space="preserve"> for better understanding.</w:t>
      </w:r>
    </w:p>
    <w:p w14:paraId="1D5D6457" w14:textId="77777777" w:rsidR="00D85E9D" w:rsidRPr="0036305F" w:rsidRDefault="00D85E9D" w:rsidP="0036305F">
      <w:pPr>
        <w:rPr>
          <w:lang w:val="en-GB"/>
        </w:rPr>
      </w:pPr>
    </w:p>
    <w:p w14:paraId="60B86304" w14:textId="6267998C" w:rsidR="00F90BAE" w:rsidRPr="00C5753E" w:rsidRDefault="00BE476F" w:rsidP="000C04FB">
      <w:pPr>
        <w:pStyle w:val="Heading2"/>
        <w:rPr>
          <w:lang w:val="en-GB"/>
        </w:rPr>
      </w:pPr>
      <w:bookmarkStart w:id="2" w:name="_Toc190977683"/>
      <w:bookmarkStart w:id="3" w:name="_Hlk189821973"/>
      <w:r w:rsidRPr="00C5753E">
        <w:rPr>
          <w:lang w:val="en-GB"/>
        </w:rPr>
        <w:lastRenderedPageBreak/>
        <w:t xml:space="preserve">Accessing the </w:t>
      </w:r>
      <w:bookmarkEnd w:id="2"/>
      <w:r w:rsidR="00FC1490">
        <w:rPr>
          <w:lang w:val="en-GB"/>
        </w:rPr>
        <w:t>Feature</w:t>
      </w:r>
    </w:p>
    <w:bookmarkEnd w:id="3"/>
    <w:p w14:paraId="75C18E9B" w14:textId="77777777" w:rsidR="007F5BB2" w:rsidRPr="00C5753E" w:rsidRDefault="007F5BB2" w:rsidP="007F5BB2">
      <w:pPr>
        <w:rPr>
          <w:lang w:val="en-GB"/>
        </w:rPr>
      </w:pPr>
    </w:p>
    <w:p w14:paraId="5C11C99D" w14:textId="77777777" w:rsidR="00AE6CB4" w:rsidRPr="00AE6CB4" w:rsidRDefault="00AE6CB4" w:rsidP="00AE6CB4">
      <w:pPr>
        <w:jc w:val="both"/>
        <w:rPr>
          <w:rFonts w:asciiTheme="majorHAnsi" w:hAnsiTheme="majorHAnsi" w:cstheme="majorHAnsi"/>
          <w:szCs w:val="22"/>
          <w:lang w:val="en-GB"/>
        </w:rPr>
      </w:pPr>
      <w:r w:rsidRPr="00AE6CB4">
        <w:rPr>
          <w:rFonts w:asciiTheme="majorHAnsi" w:hAnsiTheme="majorHAnsi" w:cstheme="majorHAnsi"/>
          <w:szCs w:val="22"/>
          <w:lang w:val="en-GB"/>
        </w:rPr>
        <w:t>You can access the application through the following methods:</w:t>
      </w:r>
    </w:p>
    <w:p w14:paraId="31706F17" w14:textId="77777777" w:rsidR="00AE6CB4" w:rsidRPr="00AE6CB4" w:rsidRDefault="00AE6CB4" w:rsidP="00311293">
      <w:pPr>
        <w:numPr>
          <w:ilvl w:val="0"/>
          <w:numId w:val="8"/>
        </w:numPr>
        <w:jc w:val="both"/>
        <w:rPr>
          <w:rFonts w:asciiTheme="majorHAnsi" w:hAnsiTheme="majorHAnsi" w:cstheme="majorHAnsi"/>
          <w:szCs w:val="22"/>
          <w:lang w:val="en-GB"/>
        </w:rPr>
      </w:pPr>
      <w:r w:rsidRPr="00AE6CB4">
        <w:rPr>
          <w:rFonts w:asciiTheme="majorHAnsi" w:hAnsiTheme="majorHAnsi" w:cstheme="majorHAnsi"/>
          <w:b/>
          <w:bCs/>
          <w:szCs w:val="22"/>
          <w:lang w:val="en-GB"/>
        </w:rPr>
        <w:t>Direct URL:</w:t>
      </w:r>
      <w:r w:rsidRPr="00AE6CB4">
        <w:rPr>
          <w:rFonts w:asciiTheme="majorHAnsi" w:hAnsiTheme="majorHAnsi" w:cstheme="majorHAnsi"/>
          <w:szCs w:val="22"/>
          <w:lang w:val="en-GB"/>
        </w:rPr>
        <w:t xml:space="preserve"> </w:t>
      </w:r>
      <w:hyperlink r:id="rId18" w:history="1">
        <w:r w:rsidRPr="00AE6CB4">
          <w:rPr>
            <w:rStyle w:val="Hyperlink"/>
            <w:rFonts w:asciiTheme="majorHAnsi" w:hAnsiTheme="majorHAnsi" w:cstheme="majorHAnsi"/>
            <w:szCs w:val="22"/>
            <w:lang w:val="en-GB"/>
          </w:rPr>
          <w:t>Invoice Portal</w:t>
        </w:r>
      </w:hyperlink>
    </w:p>
    <w:p w14:paraId="4162A424" w14:textId="7ABC5C11" w:rsidR="00AE6CB4" w:rsidRPr="00AE6CB4" w:rsidRDefault="00921CF6" w:rsidP="00311293">
      <w:pPr>
        <w:numPr>
          <w:ilvl w:val="0"/>
          <w:numId w:val="8"/>
        </w:numPr>
        <w:jc w:val="both"/>
        <w:rPr>
          <w:rFonts w:asciiTheme="majorHAnsi" w:hAnsiTheme="majorHAnsi" w:cstheme="majorHAnsi"/>
          <w:szCs w:val="22"/>
          <w:lang w:val="en-GB"/>
        </w:rPr>
      </w:pPr>
      <w:r>
        <w:rPr>
          <w:rFonts w:asciiTheme="majorHAnsi" w:hAnsiTheme="majorHAnsi" w:cstheme="majorHAnsi"/>
          <w:b/>
          <w:bCs/>
          <w:szCs w:val="22"/>
          <w:lang w:val="en-GB"/>
        </w:rPr>
        <w:t xml:space="preserve">Via </w:t>
      </w:r>
      <w:r w:rsidR="000555B5">
        <w:rPr>
          <w:rFonts w:asciiTheme="majorHAnsi" w:hAnsiTheme="majorHAnsi" w:cstheme="majorHAnsi"/>
          <w:b/>
          <w:bCs/>
          <w:szCs w:val="22"/>
          <w:lang w:val="en-GB"/>
        </w:rPr>
        <w:t>the Dashboard</w:t>
      </w:r>
      <w:r w:rsidR="00AE6CB4" w:rsidRPr="00AE6CB4">
        <w:rPr>
          <w:rFonts w:asciiTheme="majorHAnsi" w:hAnsiTheme="majorHAnsi" w:cstheme="majorHAnsi"/>
          <w:b/>
          <w:bCs/>
          <w:szCs w:val="22"/>
          <w:lang w:val="en-GB"/>
        </w:rPr>
        <w:t>:</w:t>
      </w:r>
      <w:r w:rsidR="00AE6CB4" w:rsidRPr="00AE6CB4">
        <w:rPr>
          <w:rFonts w:asciiTheme="majorHAnsi" w:hAnsiTheme="majorHAnsi" w:cstheme="majorHAnsi"/>
          <w:szCs w:val="22"/>
          <w:lang w:val="en-GB"/>
        </w:rPr>
        <w:t xml:space="preserve"> </w:t>
      </w:r>
      <w:hyperlink r:id="rId19" w:history="1">
        <w:r w:rsidR="000555B5">
          <w:rPr>
            <w:rStyle w:val="Hyperlink"/>
            <w:rFonts w:asciiTheme="majorHAnsi" w:hAnsiTheme="majorHAnsi" w:cstheme="majorHAnsi"/>
            <w:szCs w:val="22"/>
            <w:lang w:val="en-GB"/>
          </w:rPr>
          <w:t>Safeguard Global Platform</w:t>
        </w:r>
      </w:hyperlink>
    </w:p>
    <w:p w14:paraId="003FCA4E" w14:textId="77777777" w:rsidR="00AE6CB4" w:rsidRPr="00AE6CB4" w:rsidRDefault="00AE6CB4" w:rsidP="00311293">
      <w:pPr>
        <w:numPr>
          <w:ilvl w:val="1"/>
          <w:numId w:val="8"/>
        </w:numPr>
        <w:jc w:val="both"/>
        <w:rPr>
          <w:rFonts w:asciiTheme="majorHAnsi" w:hAnsiTheme="majorHAnsi" w:cstheme="majorHAnsi"/>
          <w:szCs w:val="22"/>
          <w:lang w:val="en-GB"/>
        </w:rPr>
      </w:pPr>
      <w:r w:rsidRPr="00AE6CB4">
        <w:rPr>
          <w:rFonts w:asciiTheme="majorHAnsi" w:hAnsiTheme="majorHAnsi" w:cstheme="majorHAnsi"/>
          <w:szCs w:val="22"/>
          <w:lang w:val="en-GB"/>
        </w:rPr>
        <w:t xml:space="preserve">Navigate to </w:t>
      </w:r>
      <w:r w:rsidRPr="00AE6CB4">
        <w:rPr>
          <w:rFonts w:asciiTheme="majorHAnsi" w:hAnsiTheme="majorHAnsi" w:cstheme="majorHAnsi"/>
          <w:b/>
          <w:bCs/>
          <w:szCs w:val="22"/>
          <w:lang w:val="en-GB"/>
        </w:rPr>
        <w:t>Invoices</w:t>
      </w:r>
      <w:r w:rsidRPr="00AE6CB4">
        <w:rPr>
          <w:rFonts w:asciiTheme="majorHAnsi" w:hAnsiTheme="majorHAnsi" w:cstheme="majorHAnsi"/>
          <w:szCs w:val="22"/>
          <w:lang w:val="en-GB"/>
        </w:rPr>
        <w:t xml:space="preserve"> via the grid icon.</w:t>
      </w:r>
    </w:p>
    <w:p w14:paraId="2A40C1EB" w14:textId="38ED2FF9" w:rsidR="00AE6CB4" w:rsidRPr="00AE6CB4" w:rsidRDefault="00AE6CB4" w:rsidP="00AE6CB4">
      <w:pPr>
        <w:jc w:val="both"/>
        <w:rPr>
          <w:rFonts w:asciiTheme="majorHAnsi" w:hAnsiTheme="majorHAnsi" w:cstheme="majorHAnsi"/>
          <w:szCs w:val="22"/>
          <w:lang w:val="en-GB"/>
        </w:rPr>
      </w:pPr>
      <w:r w:rsidRPr="00AE6CB4">
        <w:rPr>
          <w:rFonts w:asciiTheme="majorHAnsi" w:hAnsiTheme="majorHAnsi" w:cstheme="majorHAnsi"/>
          <w:szCs w:val="22"/>
          <w:lang w:val="en-GB"/>
        </w:rPr>
        <w:t>Upon accessing the portal, the login page will appear</w:t>
      </w:r>
      <w:r w:rsidR="0012431A">
        <w:rPr>
          <w:rFonts w:asciiTheme="majorHAnsi" w:hAnsiTheme="majorHAnsi" w:cstheme="majorHAnsi"/>
          <w:szCs w:val="22"/>
          <w:lang w:val="en-GB"/>
        </w:rPr>
        <w:t xml:space="preserve"> (Figure – 1)</w:t>
      </w:r>
    </w:p>
    <w:p w14:paraId="0CF3432A" w14:textId="77777777" w:rsidR="00F45E5C" w:rsidRDefault="00F45E5C" w:rsidP="002F6384">
      <w:bookmarkStart w:id="4" w:name="_Hlk189821003"/>
    </w:p>
    <w:bookmarkEnd w:id="4"/>
    <w:p w14:paraId="20E543B2" w14:textId="77777777" w:rsidR="0066423D" w:rsidRDefault="0066423D" w:rsidP="002F6384">
      <w:pPr>
        <w:rPr>
          <w:lang w:val="en-GB"/>
        </w:rPr>
      </w:pPr>
    </w:p>
    <w:p w14:paraId="343BD9B3" w14:textId="26722D46" w:rsidR="00664454" w:rsidRPr="002F6384" w:rsidRDefault="00CF0562" w:rsidP="007262A5">
      <w:pPr>
        <w:jc w:val="center"/>
        <w:rPr>
          <w:lang w:val="en-GB"/>
        </w:rPr>
      </w:pPr>
      <w:r w:rsidRPr="00C5753E">
        <w:rPr>
          <w:noProof/>
          <w:lang w:val="en-GB"/>
        </w:rPr>
        <mc:AlternateContent>
          <mc:Choice Requires="wps">
            <w:drawing>
              <wp:anchor distT="0" distB="0" distL="114300" distR="114300" simplePos="0" relativeHeight="251658246" behindDoc="0" locked="0" layoutInCell="1" allowOverlap="1" wp14:anchorId="0668096A" wp14:editId="4332AEC1">
                <wp:simplePos x="0" y="0"/>
                <wp:positionH relativeFrom="column">
                  <wp:posOffset>3683000</wp:posOffset>
                </wp:positionH>
                <wp:positionV relativeFrom="paragraph">
                  <wp:posOffset>1695450</wp:posOffset>
                </wp:positionV>
                <wp:extent cx="125318" cy="125318"/>
                <wp:effectExtent l="0" t="0" r="8255" b="8255"/>
                <wp:wrapNone/>
                <wp:docPr id="2045835396" name="Graphic 18" descr="Badge 3 with solid fill"/>
                <wp:cNvGraphicFramePr/>
                <a:graphic xmlns:a="http://schemas.openxmlformats.org/drawingml/2006/main">
                  <a:graphicData uri="http://schemas.microsoft.com/office/word/2010/wordprocessingShape">
                    <wps:wsp>
                      <wps:cNvSpPr/>
                      <wps:spPr>
                        <a:xfrm>
                          <a:off x="0" y="0"/>
                          <a:ext cx="125318" cy="125318"/>
                        </a:xfrm>
                        <a:custGeom>
                          <a:avLst/>
                          <a:gdLst>
                            <a:gd name="connsiteX0" fmla="*/ 361769 w 723518"/>
                            <a:gd name="connsiteY0" fmla="*/ 0 h 723519"/>
                            <a:gd name="connsiteX1" fmla="*/ 0 w 723518"/>
                            <a:gd name="connsiteY1" fmla="*/ 361750 h 723519"/>
                            <a:gd name="connsiteX2" fmla="*/ 361750 w 723518"/>
                            <a:gd name="connsiteY2" fmla="*/ 723519 h 723519"/>
                            <a:gd name="connsiteX3" fmla="*/ 723519 w 723518"/>
                            <a:gd name="connsiteY3" fmla="*/ 361769 h 723519"/>
                            <a:gd name="connsiteX4" fmla="*/ 723519 w 723518"/>
                            <a:gd name="connsiteY4" fmla="*/ 361731 h 723519"/>
                            <a:gd name="connsiteX5" fmla="*/ 362055 w 723518"/>
                            <a:gd name="connsiteY5" fmla="*/ 0 h 723519"/>
                            <a:gd name="connsiteX6" fmla="*/ 361769 w 723518"/>
                            <a:gd name="connsiteY6" fmla="*/ 0 h 723519"/>
                            <a:gd name="connsiteX7" fmla="*/ 457476 w 723518"/>
                            <a:gd name="connsiteY7" fmla="*/ 471792 h 723519"/>
                            <a:gd name="connsiteX8" fmla="*/ 430425 w 723518"/>
                            <a:gd name="connsiteY8" fmla="*/ 501520 h 723519"/>
                            <a:gd name="connsiteX9" fmla="*/ 390744 w 723518"/>
                            <a:gd name="connsiteY9" fmla="*/ 519703 h 723519"/>
                            <a:gd name="connsiteX10" fmla="*/ 343119 w 723518"/>
                            <a:gd name="connsiteY10" fmla="*/ 525875 h 723519"/>
                            <a:gd name="connsiteX11" fmla="*/ 294732 w 723518"/>
                            <a:gd name="connsiteY11" fmla="*/ 521599 h 723519"/>
                            <a:gd name="connsiteX12" fmla="*/ 256470 w 723518"/>
                            <a:gd name="connsiteY12" fmla="*/ 508797 h 723519"/>
                            <a:gd name="connsiteX13" fmla="*/ 256470 w 723518"/>
                            <a:gd name="connsiteY13" fmla="*/ 460058 h 723519"/>
                            <a:gd name="connsiteX14" fmla="*/ 298380 w 723518"/>
                            <a:gd name="connsiteY14" fmla="*/ 479355 h 723519"/>
                            <a:gd name="connsiteX15" fmla="*/ 344700 w 723518"/>
                            <a:gd name="connsiteY15" fmla="*/ 485680 h 723519"/>
                            <a:gd name="connsiteX16" fmla="*/ 367160 w 723518"/>
                            <a:gd name="connsiteY16" fmla="*/ 483461 h 723519"/>
                            <a:gd name="connsiteX17" fmla="*/ 389468 w 723518"/>
                            <a:gd name="connsiteY17" fmla="*/ 475402 h 723519"/>
                            <a:gd name="connsiteX18" fmla="*/ 406546 w 723518"/>
                            <a:gd name="connsiteY18" fmla="*/ 459429 h 723519"/>
                            <a:gd name="connsiteX19" fmla="*/ 413328 w 723518"/>
                            <a:gd name="connsiteY19" fmla="*/ 433816 h 723519"/>
                            <a:gd name="connsiteX20" fmla="*/ 406860 w 723518"/>
                            <a:gd name="connsiteY20" fmla="*/ 407403 h 723519"/>
                            <a:gd name="connsiteX21" fmla="*/ 388830 w 723518"/>
                            <a:gd name="connsiteY21" fmla="*/ 389696 h 723519"/>
                            <a:gd name="connsiteX22" fmla="*/ 361636 w 723518"/>
                            <a:gd name="connsiteY22" fmla="*/ 379733 h 723519"/>
                            <a:gd name="connsiteX23" fmla="*/ 327622 w 723518"/>
                            <a:gd name="connsiteY23" fmla="*/ 376571 h 723519"/>
                            <a:gd name="connsiteX24" fmla="*/ 298228 w 723518"/>
                            <a:gd name="connsiteY24" fmla="*/ 376571 h 723519"/>
                            <a:gd name="connsiteX25" fmla="*/ 298228 w 723518"/>
                            <a:gd name="connsiteY25" fmla="*/ 336090 h 723519"/>
                            <a:gd name="connsiteX26" fmla="*/ 326060 w 723518"/>
                            <a:gd name="connsiteY26" fmla="*/ 336090 h 723519"/>
                            <a:gd name="connsiteX27" fmla="*/ 356273 w 723518"/>
                            <a:gd name="connsiteY27" fmla="*/ 333232 h 723519"/>
                            <a:gd name="connsiteX28" fmla="*/ 379990 w 723518"/>
                            <a:gd name="connsiteY28" fmla="*/ 323907 h 723519"/>
                            <a:gd name="connsiteX29" fmla="*/ 395488 w 723518"/>
                            <a:gd name="connsiteY29" fmla="*/ 307296 h 723519"/>
                            <a:gd name="connsiteX30" fmla="*/ 401022 w 723518"/>
                            <a:gd name="connsiteY30" fmla="*/ 282635 h 723519"/>
                            <a:gd name="connsiteX31" fmla="*/ 395811 w 723518"/>
                            <a:gd name="connsiteY31" fmla="*/ 260337 h 723519"/>
                            <a:gd name="connsiteX32" fmla="*/ 382476 w 723518"/>
                            <a:gd name="connsiteY32" fmla="*/ 246736 h 723519"/>
                            <a:gd name="connsiteX33" fmla="*/ 364912 w 723518"/>
                            <a:gd name="connsiteY33" fmla="*/ 239935 h 723519"/>
                            <a:gd name="connsiteX34" fmla="*/ 346577 w 723518"/>
                            <a:gd name="connsiteY34" fmla="*/ 238030 h 723519"/>
                            <a:gd name="connsiteX35" fmla="*/ 307353 w 723518"/>
                            <a:gd name="connsiteY35" fmla="*/ 243745 h 723519"/>
                            <a:gd name="connsiteX36" fmla="*/ 270034 w 723518"/>
                            <a:gd name="connsiteY36" fmla="*/ 260814 h 723519"/>
                            <a:gd name="connsiteX37" fmla="*/ 270034 w 723518"/>
                            <a:gd name="connsiteY37" fmla="*/ 215941 h 723519"/>
                            <a:gd name="connsiteX38" fmla="*/ 307610 w 723518"/>
                            <a:gd name="connsiteY38" fmla="*/ 202178 h 723519"/>
                            <a:gd name="connsiteX39" fmla="*/ 351082 w 723518"/>
                            <a:gd name="connsiteY39" fmla="*/ 197596 h 723519"/>
                            <a:gd name="connsiteX40" fmla="*/ 389839 w 723518"/>
                            <a:gd name="connsiteY40" fmla="*/ 202178 h 723519"/>
                            <a:gd name="connsiteX41" fmla="*/ 423177 w 723518"/>
                            <a:gd name="connsiteY41" fmla="*/ 216256 h 723519"/>
                            <a:gd name="connsiteX42" fmla="*/ 446427 w 723518"/>
                            <a:gd name="connsiteY42" fmla="*/ 240287 h 723519"/>
                            <a:gd name="connsiteX43" fmla="*/ 455114 w 723518"/>
                            <a:gd name="connsiteY43" fmla="*/ 274758 h 723519"/>
                            <a:gd name="connsiteX44" fmla="*/ 436940 w 723518"/>
                            <a:gd name="connsiteY44" fmla="*/ 326631 h 723519"/>
                            <a:gd name="connsiteX45" fmla="*/ 387125 w 723518"/>
                            <a:gd name="connsiteY45" fmla="*/ 354140 h 723519"/>
                            <a:gd name="connsiteX46" fmla="*/ 417166 w 723518"/>
                            <a:gd name="connsiteY46" fmla="*/ 361760 h 723519"/>
                            <a:gd name="connsiteX47" fmla="*/ 442951 w 723518"/>
                            <a:gd name="connsiteY47" fmla="*/ 377733 h 723519"/>
                            <a:gd name="connsiteX48" fmla="*/ 460810 w 723518"/>
                            <a:gd name="connsiteY48" fmla="*/ 401136 h 723519"/>
                            <a:gd name="connsiteX49" fmla="*/ 467477 w 723518"/>
                            <a:gd name="connsiteY49" fmla="*/ 430711 h 723519"/>
                            <a:gd name="connsiteX50" fmla="*/ 457476 w 723518"/>
                            <a:gd name="connsiteY50" fmla="*/ 471792 h 723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723518" h="723519">
                              <a:moveTo>
                                <a:pt x="361769" y="0"/>
                              </a:moveTo>
                              <a:cubicBezTo>
                                <a:pt x="161975" y="-5"/>
                                <a:pt x="6" y="161956"/>
                                <a:pt x="0" y="361750"/>
                              </a:cubicBezTo>
                              <a:cubicBezTo>
                                <a:pt x="-6" y="561545"/>
                                <a:pt x="161955" y="723513"/>
                                <a:pt x="361750" y="723519"/>
                              </a:cubicBezTo>
                              <a:cubicBezTo>
                                <a:pt x="561545" y="723524"/>
                                <a:pt x="723513" y="561564"/>
                                <a:pt x="723519" y="361769"/>
                              </a:cubicBezTo>
                              <a:cubicBezTo>
                                <a:pt x="723519" y="361757"/>
                                <a:pt x="723519" y="361743"/>
                                <a:pt x="723519" y="361731"/>
                              </a:cubicBezTo>
                              <a:cubicBezTo>
                                <a:pt x="723592" y="162026"/>
                                <a:pt x="561760" y="73"/>
                                <a:pt x="362055" y="0"/>
                              </a:cubicBezTo>
                              <a:cubicBezTo>
                                <a:pt x="361960" y="0"/>
                                <a:pt x="361864" y="0"/>
                                <a:pt x="361769" y="0"/>
                              </a:cubicBezTo>
                              <a:close/>
                              <a:moveTo>
                                <a:pt x="457476" y="471792"/>
                              </a:moveTo>
                              <a:cubicBezTo>
                                <a:pt x="450821" y="483618"/>
                                <a:pt x="441572" y="493782"/>
                                <a:pt x="430425" y="501520"/>
                              </a:cubicBezTo>
                              <a:cubicBezTo>
                                <a:pt x="418360" y="509849"/>
                                <a:pt x="404930" y="516002"/>
                                <a:pt x="390744" y="519703"/>
                              </a:cubicBezTo>
                              <a:cubicBezTo>
                                <a:pt x="375215" y="523877"/>
                                <a:pt x="359198" y="525953"/>
                                <a:pt x="343119" y="525875"/>
                              </a:cubicBezTo>
                              <a:cubicBezTo>
                                <a:pt x="326893" y="525932"/>
                                <a:pt x="310697" y="524500"/>
                                <a:pt x="294732" y="521599"/>
                              </a:cubicBezTo>
                              <a:cubicBezTo>
                                <a:pt x="281366" y="519445"/>
                                <a:pt x="268441" y="515121"/>
                                <a:pt x="256470" y="508797"/>
                              </a:cubicBezTo>
                              <a:lnTo>
                                <a:pt x="256470" y="460058"/>
                              </a:lnTo>
                              <a:cubicBezTo>
                                <a:pt x="269181" y="468931"/>
                                <a:pt x="283374" y="475466"/>
                                <a:pt x="298380" y="479355"/>
                              </a:cubicBezTo>
                              <a:cubicBezTo>
                                <a:pt x="313475" y="483490"/>
                                <a:pt x="329050" y="485617"/>
                                <a:pt x="344700" y="485680"/>
                              </a:cubicBezTo>
                              <a:cubicBezTo>
                                <a:pt x="352239" y="485627"/>
                                <a:pt x="359757" y="484884"/>
                                <a:pt x="367160" y="483461"/>
                              </a:cubicBezTo>
                              <a:cubicBezTo>
                                <a:pt x="374997" y="482052"/>
                                <a:pt x="382540" y="479328"/>
                                <a:pt x="389468" y="475402"/>
                              </a:cubicBezTo>
                              <a:cubicBezTo>
                                <a:pt x="396330" y="471486"/>
                                <a:pt x="402180" y="466015"/>
                                <a:pt x="406546" y="459429"/>
                              </a:cubicBezTo>
                              <a:cubicBezTo>
                                <a:pt x="411320" y="451763"/>
                                <a:pt x="413682" y="442840"/>
                                <a:pt x="413328" y="433816"/>
                              </a:cubicBezTo>
                              <a:cubicBezTo>
                                <a:pt x="413607" y="424588"/>
                                <a:pt x="411371" y="415459"/>
                                <a:pt x="406860" y="407403"/>
                              </a:cubicBezTo>
                              <a:cubicBezTo>
                                <a:pt x="402457" y="400061"/>
                                <a:pt x="396250" y="393965"/>
                                <a:pt x="388830" y="389696"/>
                              </a:cubicBezTo>
                              <a:cubicBezTo>
                                <a:pt x="380382" y="384887"/>
                                <a:pt x="371191" y="381520"/>
                                <a:pt x="361636" y="379733"/>
                              </a:cubicBezTo>
                              <a:cubicBezTo>
                                <a:pt x="350430" y="377554"/>
                                <a:pt x="339037" y="376495"/>
                                <a:pt x="327622" y="376571"/>
                              </a:cubicBezTo>
                              <a:lnTo>
                                <a:pt x="298228" y="376571"/>
                              </a:lnTo>
                              <a:lnTo>
                                <a:pt x="298228" y="336090"/>
                              </a:lnTo>
                              <a:lnTo>
                                <a:pt x="326060" y="336090"/>
                              </a:lnTo>
                              <a:cubicBezTo>
                                <a:pt x="336202" y="336164"/>
                                <a:pt x="346325" y="335207"/>
                                <a:pt x="356273" y="333232"/>
                              </a:cubicBezTo>
                              <a:cubicBezTo>
                                <a:pt x="364693" y="331638"/>
                                <a:pt x="372739" y="328474"/>
                                <a:pt x="379990" y="323907"/>
                              </a:cubicBezTo>
                              <a:cubicBezTo>
                                <a:pt x="386469" y="319759"/>
                                <a:pt x="391799" y="314047"/>
                                <a:pt x="395488" y="307296"/>
                              </a:cubicBezTo>
                              <a:cubicBezTo>
                                <a:pt x="399380" y="299673"/>
                                <a:pt x="401284" y="291191"/>
                                <a:pt x="401022" y="282635"/>
                              </a:cubicBezTo>
                              <a:cubicBezTo>
                                <a:pt x="401339" y="274868"/>
                                <a:pt x="399539" y="267160"/>
                                <a:pt x="395811" y="260337"/>
                              </a:cubicBezTo>
                              <a:cubicBezTo>
                                <a:pt x="392555" y="254774"/>
                                <a:pt x="387974" y="250102"/>
                                <a:pt x="382476" y="246736"/>
                              </a:cubicBezTo>
                              <a:cubicBezTo>
                                <a:pt x="377066" y="243456"/>
                                <a:pt x="371121" y="241154"/>
                                <a:pt x="364912" y="239935"/>
                              </a:cubicBezTo>
                              <a:cubicBezTo>
                                <a:pt x="358878" y="238697"/>
                                <a:pt x="352736" y="238058"/>
                                <a:pt x="346577" y="238030"/>
                              </a:cubicBezTo>
                              <a:cubicBezTo>
                                <a:pt x="333304" y="238153"/>
                                <a:pt x="320109" y="240076"/>
                                <a:pt x="307353" y="243745"/>
                              </a:cubicBezTo>
                              <a:cubicBezTo>
                                <a:pt x="294062" y="247351"/>
                                <a:pt x="281454" y="253117"/>
                                <a:pt x="270034" y="260814"/>
                              </a:cubicBezTo>
                              <a:lnTo>
                                <a:pt x="270034" y="215941"/>
                              </a:lnTo>
                              <a:cubicBezTo>
                                <a:pt x="281875" y="209666"/>
                                <a:pt x="294517" y="205036"/>
                                <a:pt x="307610" y="202178"/>
                              </a:cubicBezTo>
                              <a:cubicBezTo>
                                <a:pt x="321888" y="199054"/>
                                <a:pt x="336467" y="197518"/>
                                <a:pt x="351082" y="197596"/>
                              </a:cubicBezTo>
                              <a:cubicBezTo>
                                <a:pt x="364138" y="197572"/>
                                <a:pt x="377149" y="199111"/>
                                <a:pt x="389839" y="202178"/>
                              </a:cubicBezTo>
                              <a:cubicBezTo>
                                <a:pt x="401669" y="204946"/>
                                <a:pt x="412943" y="209706"/>
                                <a:pt x="423177" y="216256"/>
                              </a:cubicBezTo>
                              <a:cubicBezTo>
                                <a:pt x="432670" y="222374"/>
                                <a:pt x="440627" y="230597"/>
                                <a:pt x="446427" y="240287"/>
                              </a:cubicBezTo>
                              <a:cubicBezTo>
                                <a:pt x="452420" y="250768"/>
                                <a:pt x="455425" y="262690"/>
                                <a:pt x="455114" y="274758"/>
                              </a:cubicBezTo>
                              <a:cubicBezTo>
                                <a:pt x="455868" y="293730"/>
                                <a:pt x="449370" y="312278"/>
                                <a:pt x="436940" y="326631"/>
                              </a:cubicBezTo>
                              <a:cubicBezTo>
                                <a:pt x="423629" y="340796"/>
                                <a:pt x="406203" y="350419"/>
                                <a:pt x="387125" y="354140"/>
                              </a:cubicBezTo>
                              <a:cubicBezTo>
                                <a:pt x="397455" y="355207"/>
                                <a:pt x="407576" y="357774"/>
                                <a:pt x="417166" y="361760"/>
                              </a:cubicBezTo>
                              <a:cubicBezTo>
                                <a:pt x="426593" y="365607"/>
                                <a:pt x="435309" y="371005"/>
                                <a:pt x="442951" y="377733"/>
                              </a:cubicBezTo>
                              <a:cubicBezTo>
                                <a:pt x="450369" y="384299"/>
                                <a:pt x="456435" y="392248"/>
                                <a:pt x="460810" y="401136"/>
                              </a:cubicBezTo>
                              <a:cubicBezTo>
                                <a:pt x="465303" y="410341"/>
                                <a:pt x="467586" y="420468"/>
                                <a:pt x="467477" y="430711"/>
                              </a:cubicBezTo>
                              <a:cubicBezTo>
                                <a:pt x="467777" y="445042"/>
                                <a:pt x="464329" y="459202"/>
                                <a:pt x="457476" y="471792"/>
                              </a:cubicBez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275887C" id="Graphic 18" o:spid="_x0000_s1026" alt="Badge 3 with solid fill" style="position:absolute;margin-left:290pt;margin-top:133.5pt;width:9.85pt;height:9.85pt;z-index:2517514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518,72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" path="m361769,c161975,-5,6,161956,,361750,-6,561545,161955,723513,361750,723519v199795,5,361763,-161955,361769,-361750c723519,361757,723519,361743,723519,361731,723592,162026,561760,73,362055,v-95,,-191,,-286,xm457476,471792v-6655,11826,-15904,21990,-27051,29728c418360,509849,404930,516002,390744,519703v-15529,4174,-31546,6250,-47625,6172c326893,525932,310697,524500,294732,521599v-13366,-2154,-26291,-6478,-38262,-12802l256470,460058v12711,8873,26904,15408,41910,19297c313475,483490,329050,485617,344700,485680v7539,-53,15057,-796,22460,-2219c374997,482052,382540,479328,389468,475402v6862,-3916,12712,-9387,17078,-15973c411320,451763,413682,442840,413328,433816v279,-9228,-1957,-18357,-6468,-26413c402457,400061,396250,393965,388830,389696v-8448,-4809,-17639,-8176,-27194,-9963c350430,377554,339037,376495,327622,376571r-29394,l298228,336090r27832,c336202,336164,346325,335207,356273,333232v8420,-1594,16466,-4758,23717,-9325c386469,319759,391799,314047,395488,307296v3892,-7623,5796,-16105,5534,-24661c401339,274868,399539,267160,395811,260337v-3256,-5563,-7837,-10235,-13335,-13601c377066,243456,371121,241154,364912,239935v-6034,-1238,-12176,-1877,-18335,-1905c333304,238153,320109,240076,307353,243745v-13291,3606,-25899,9372,-37319,17069l270034,215941v11841,-6275,24483,-10905,37576,-13763c321888,199054,336467,197518,351082,197596v13056,-24,26067,1515,38757,4582c401669,204946,412943,209706,423177,216256v9493,6118,17450,14341,23250,24031c452420,250768,455425,262690,455114,274758v754,18972,-5744,37520,-18174,51873c423629,340796,406203,350419,387125,354140v10330,1067,20451,3634,30041,7620c426593,365607,435309,371005,442951,377733v7418,6566,13484,14515,17859,23403c465303,410341,467586,420468,467477,430711v300,14331,-3148,28491,-10001,41081xe" fillcolor="red" stroked="f">
                <v:stroke joinstyle="miter"/>
                <v:path arrowok="t" o:connecttype="custom" o:connectlocs="62661,0;0,62657;62657,125318;125318,62661;125318,62654;62710,0;62661,0;79238,81717;74552,86866;67679,90016;59430,91085;51049,90344;44422,88127;44422,79685;51681,83027;59704,84123;63594,83738;67458,82343;70416,79576;71591,75140;70471,70565;67348,67498;62638,65772;56746,65224;51655,65224;51655,58213;56476,58213;61709,57718;65817,56103;68501,53226;69460,48954;68557,45092;66247,42736;63205,41558;60029,41228;53236,42218;46772,45175;46772,37402;53280,35018;60810,34225;67523,35018;73297,37457;77324,41619;78829,47590;75681,56575;67053,61339;72256,62659;76722,65426;79815,69479;80970,74602;79238,81717" o:connectangles="0,0,0,0,0,0,0,0,0,0,0,0,0,0,0,0,0,0,0,0,0,0,0,0,0,0,0,0,0,0,0,0,0,0,0,0,0,0,0,0,0,0,0,0,0,0,0,0,0,0,0"/>
              </v:shape>
            </w:pict>
          </mc:Fallback>
        </mc:AlternateContent>
      </w:r>
      <w:r w:rsidR="0080275A" w:rsidRPr="00C5753E">
        <w:rPr>
          <w:noProof/>
          <w:lang w:val="en-GB"/>
        </w:rPr>
        <mc:AlternateContent>
          <mc:Choice Requires="wps">
            <w:drawing>
              <wp:anchor distT="0" distB="0" distL="114300" distR="114300" simplePos="0" relativeHeight="251658245" behindDoc="0" locked="0" layoutInCell="1" allowOverlap="1" wp14:anchorId="55E5F167" wp14:editId="64998DF4">
                <wp:simplePos x="0" y="0"/>
                <wp:positionH relativeFrom="margin">
                  <wp:posOffset>3986530</wp:posOffset>
                </wp:positionH>
                <wp:positionV relativeFrom="paragraph">
                  <wp:posOffset>1447165</wp:posOffset>
                </wp:positionV>
                <wp:extent cx="146050" cy="130175"/>
                <wp:effectExtent l="0" t="0" r="6350" b="3175"/>
                <wp:wrapNone/>
                <wp:docPr id="29" name="Graphic 19" descr="Badge with solid fill"/>
                <wp:cNvGraphicFramePr/>
                <a:graphic xmlns:a="http://schemas.openxmlformats.org/drawingml/2006/main">
                  <a:graphicData uri="http://schemas.microsoft.com/office/word/2010/wordprocessingShape">
                    <wps:wsp>
                      <wps:cNvSpPr/>
                      <wps:spPr>
                        <a:xfrm>
                          <a:off x="0" y="0"/>
                          <a:ext cx="146050" cy="130175"/>
                        </a:xfrm>
                        <a:custGeom>
                          <a:avLst/>
                          <a:gdLst>
                            <a:gd name="connsiteX0" fmla="*/ 361750 w 723499"/>
                            <a:gd name="connsiteY0" fmla="*/ 0 h 723499"/>
                            <a:gd name="connsiteX1" fmla="*/ 0 w 723499"/>
                            <a:gd name="connsiteY1" fmla="*/ 361750 h 723499"/>
                            <a:gd name="connsiteX2" fmla="*/ 361750 w 723499"/>
                            <a:gd name="connsiteY2" fmla="*/ 723500 h 723499"/>
                            <a:gd name="connsiteX3" fmla="*/ 723500 w 723499"/>
                            <a:gd name="connsiteY3" fmla="*/ 361750 h 723499"/>
                            <a:gd name="connsiteX4" fmla="*/ 723500 w 723499"/>
                            <a:gd name="connsiteY4" fmla="*/ 361721 h 723499"/>
                            <a:gd name="connsiteX5" fmla="*/ 362026 w 723499"/>
                            <a:gd name="connsiteY5" fmla="*/ 0 h 723499"/>
                            <a:gd name="connsiteX6" fmla="*/ 361750 w 723499"/>
                            <a:gd name="connsiteY6" fmla="*/ 0 h 723499"/>
                            <a:gd name="connsiteX7" fmla="*/ 465172 w 723499"/>
                            <a:gd name="connsiteY7" fmla="*/ 523961 h 723499"/>
                            <a:gd name="connsiteX8" fmla="*/ 258337 w 723499"/>
                            <a:gd name="connsiteY8" fmla="*/ 523961 h 723499"/>
                            <a:gd name="connsiteX9" fmla="*/ 258337 w 723499"/>
                            <a:gd name="connsiteY9" fmla="*/ 493605 h 723499"/>
                            <a:gd name="connsiteX10" fmla="*/ 265290 w 723499"/>
                            <a:gd name="connsiteY10" fmla="*/ 456457 h 723499"/>
                            <a:gd name="connsiteX11" fmla="*/ 284417 w 723499"/>
                            <a:gd name="connsiteY11" fmla="*/ 425977 h 723499"/>
                            <a:gd name="connsiteX12" fmla="*/ 312734 w 723499"/>
                            <a:gd name="connsiteY12" fmla="*/ 400050 h 723499"/>
                            <a:gd name="connsiteX13" fmla="*/ 347520 w 723499"/>
                            <a:gd name="connsiteY13" fmla="*/ 376647 h 723499"/>
                            <a:gd name="connsiteX14" fmla="*/ 377047 w 723499"/>
                            <a:gd name="connsiteY14" fmla="*/ 355454 h 723499"/>
                            <a:gd name="connsiteX15" fmla="*/ 395421 w 723499"/>
                            <a:gd name="connsiteY15" fmla="*/ 335280 h 723499"/>
                            <a:gd name="connsiteX16" fmla="*/ 404765 w 723499"/>
                            <a:gd name="connsiteY16" fmla="*/ 314877 h 723499"/>
                            <a:gd name="connsiteX17" fmla="*/ 407289 w 723499"/>
                            <a:gd name="connsiteY17" fmla="*/ 292103 h 723499"/>
                            <a:gd name="connsiteX18" fmla="*/ 404127 w 723499"/>
                            <a:gd name="connsiteY18" fmla="*/ 272501 h 723499"/>
                            <a:gd name="connsiteX19" fmla="*/ 394792 w 723499"/>
                            <a:gd name="connsiteY19" fmla="*/ 255899 h 723499"/>
                            <a:gd name="connsiteX20" fmla="*/ 378981 w 723499"/>
                            <a:gd name="connsiteY20" fmla="*/ 244469 h 723499"/>
                            <a:gd name="connsiteX21" fmla="*/ 356692 w 723499"/>
                            <a:gd name="connsiteY21" fmla="*/ 240201 h 723499"/>
                            <a:gd name="connsiteX22" fmla="*/ 313677 w 723499"/>
                            <a:gd name="connsiteY22" fmla="*/ 250327 h 723499"/>
                            <a:gd name="connsiteX23" fmla="*/ 275415 w 723499"/>
                            <a:gd name="connsiteY23" fmla="*/ 277520 h 723499"/>
                            <a:gd name="connsiteX24" fmla="*/ 275415 w 723499"/>
                            <a:gd name="connsiteY24" fmla="*/ 228181 h 723499"/>
                            <a:gd name="connsiteX25" fmla="*/ 313830 w 723499"/>
                            <a:gd name="connsiteY25" fmla="*/ 206045 h 723499"/>
                            <a:gd name="connsiteX26" fmla="*/ 361455 w 723499"/>
                            <a:gd name="connsiteY26" fmla="*/ 199377 h 723499"/>
                            <a:gd name="connsiteX27" fmla="*/ 399402 w 723499"/>
                            <a:gd name="connsiteY27" fmla="*/ 205092 h 723499"/>
                            <a:gd name="connsiteX28" fmla="*/ 430397 w 723499"/>
                            <a:gd name="connsiteY28" fmla="*/ 221694 h 723499"/>
                            <a:gd name="connsiteX29" fmla="*/ 451275 w 723499"/>
                            <a:gd name="connsiteY29" fmla="*/ 248888 h 723499"/>
                            <a:gd name="connsiteX30" fmla="*/ 458895 w 723499"/>
                            <a:gd name="connsiteY30" fmla="*/ 286036 h 723499"/>
                            <a:gd name="connsiteX31" fmla="*/ 454924 w 723499"/>
                            <a:gd name="connsiteY31" fmla="*/ 320183 h 723499"/>
                            <a:gd name="connsiteX32" fmla="*/ 441893 w 723499"/>
                            <a:gd name="connsiteY32" fmla="*/ 349701 h 723499"/>
                            <a:gd name="connsiteX33" fmla="*/ 418348 w 723499"/>
                            <a:gd name="connsiteY33" fmla="*/ 376590 h 723499"/>
                            <a:gd name="connsiteX34" fmla="*/ 382924 w 723499"/>
                            <a:gd name="connsiteY34" fmla="*/ 402831 h 723499"/>
                            <a:gd name="connsiteX35" fmla="*/ 352558 w 723499"/>
                            <a:gd name="connsiteY35" fmla="*/ 422758 h 723499"/>
                            <a:gd name="connsiteX36" fmla="*/ 329936 w 723499"/>
                            <a:gd name="connsiteY36" fmla="*/ 440941 h 723499"/>
                            <a:gd name="connsiteX37" fmla="*/ 315878 w 723499"/>
                            <a:gd name="connsiteY37" fmla="*/ 459600 h 723499"/>
                            <a:gd name="connsiteX38" fmla="*/ 311115 w 723499"/>
                            <a:gd name="connsiteY38" fmla="*/ 480955 h 723499"/>
                            <a:gd name="connsiteX39" fmla="*/ 465134 w 723499"/>
                            <a:gd name="connsiteY39" fmla="*/ 480955 h 723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723499" h="723499">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40"/>
                                <a:pt x="723500" y="361731"/>
                                <a:pt x="723500" y="361721"/>
                              </a:cubicBezTo>
                              <a:cubicBezTo>
                                <a:pt x="723569" y="162016"/>
                                <a:pt x="561731" y="69"/>
                                <a:pt x="362026" y="0"/>
                              </a:cubicBezTo>
                              <a:cubicBezTo>
                                <a:pt x="361934" y="0"/>
                                <a:pt x="361842" y="0"/>
                                <a:pt x="361750" y="0"/>
                              </a:cubicBezTo>
                              <a:close/>
                              <a:moveTo>
                                <a:pt x="465172" y="523961"/>
                              </a:moveTo>
                              <a:lnTo>
                                <a:pt x="258337" y="523961"/>
                              </a:lnTo>
                              <a:lnTo>
                                <a:pt x="258337" y="493605"/>
                              </a:lnTo>
                              <a:cubicBezTo>
                                <a:pt x="258148" y="480882"/>
                                <a:pt x="260513" y="468250"/>
                                <a:pt x="265290" y="456457"/>
                              </a:cubicBezTo>
                              <a:cubicBezTo>
                                <a:pt x="269973" y="445328"/>
                                <a:pt x="276432" y="435033"/>
                                <a:pt x="284417" y="425977"/>
                              </a:cubicBezTo>
                              <a:cubicBezTo>
                                <a:pt x="292914" y="416360"/>
                                <a:pt x="302406" y="407669"/>
                                <a:pt x="312734" y="400050"/>
                              </a:cubicBezTo>
                              <a:cubicBezTo>
                                <a:pt x="323491" y="392042"/>
                                <a:pt x="335087" y="384241"/>
                                <a:pt x="347520" y="376647"/>
                              </a:cubicBezTo>
                              <a:cubicBezTo>
                                <a:pt x="357931" y="370412"/>
                                <a:pt x="367808" y="363324"/>
                                <a:pt x="377047" y="355454"/>
                              </a:cubicBezTo>
                              <a:cubicBezTo>
                                <a:pt x="383994" y="349527"/>
                                <a:pt x="390167" y="342749"/>
                                <a:pt x="395421" y="335280"/>
                              </a:cubicBezTo>
                              <a:cubicBezTo>
                                <a:pt x="399745" y="329101"/>
                                <a:pt x="402911" y="322188"/>
                                <a:pt x="404765" y="314877"/>
                              </a:cubicBezTo>
                              <a:cubicBezTo>
                                <a:pt x="406502" y="307413"/>
                                <a:pt x="407350" y="299768"/>
                                <a:pt x="407289" y="292103"/>
                              </a:cubicBezTo>
                              <a:cubicBezTo>
                                <a:pt x="407300" y="285441"/>
                                <a:pt x="406233" y="278822"/>
                                <a:pt x="404127" y="272501"/>
                              </a:cubicBezTo>
                              <a:cubicBezTo>
                                <a:pt x="402144" y="266404"/>
                                <a:pt x="398971" y="260761"/>
                                <a:pt x="394792" y="255899"/>
                              </a:cubicBezTo>
                              <a:cubicBezTo>
                                <a:pt x="390438" y="250959"/>
                                <a:pt x="385037" y="247054"/>
                                <a:pt x="378981" y="244469"/>
                              </a:cubicBezTo>
                              <a:cubicBezTo>
                                <a:pt x="371932" y="241502"/>
                                <a:pt x="364339" y="240047"/>
                                <a:pt x="356692" y="240201"/>
                              </a:cubicBezTo>
                              <a:cubicBezTo>
                                <a:pt x="341757" y="240145"/>
                                <a:pt x="327019" y="243614"/>
                                <a:pt x="313677" y="250327"/>
                              </a:cubicBezTo>
                              <a:cubicBezTo>
                                <a:pt x="299647" y="257446"/>
                                <a:pt x="286752" y="266610"/>
                                <a:pt x="275415" y="277520"/>
                              </a:cubicBezTo>
                              <a:lnTo>
                                <a:pt x="275415" y="228181"/>
                              </a:lnTo>
                              <a:cubicBezTo>
                                <a:pt x="286370" y="217977"/>
                                <a:pt x="299508" y="210405"/>
                                <a:pt x="313830" y="206045"/>
                              </a:cubicBezTo>
                              <a:cubicBezTo>
                                <a:pt x="329284" y="201462"/>
                                <a:pt x="345336" y="199214"/>
                                <a:pt x="361455" y="199377"/>
                              </a:cubicBezTo>
                              <a:cubicBezTo>
                                <a:pt x="374325" y="199288"/>
                                <a:pt x="387129" y="201217"/>
                                <a:pt x="399402" y="205092"/>
                              </a:cubicBezTo>
                              <a:cubicBezTo>
                                <a:pt x="410695" y="208606"/>
                                <a:pt x="421215" y="214241"/>
                                <a:pt x="430397" y="221694"/>
                              </a:cubicBezTo>
                              <a:cubicBezTo>
                                <a:pt x="439324" y="229062"/>
                                <a:pt x="446463" y="238360"/>
                                <a:pt x="451275" y="248888"/>
                              </a:cubicBezTo>
                              <a:cubicBezTo>
                                <a:pt x="456514" y="260560"/>
                                <a:pt x="459115" y="273244"/>
                                <a:pt x="458895" y="286036"/>
                              </a:cubicBezTo>
                              <a:cubicBezTo>
                                <a:pt x="459007" y="297540"/>
                                <a:pt x="457672" y="309012"/>
                                <a:pt x="454924" y="320183"/>
                              </a:cubicBezTo>
                              <a:cubicBezTo>
                                <a:pt x="452230" y="330671"/>
                                <a:pt x="447828" y="340644"/>
                                <a:pt x="441893" y="349701"/>
                              </a:cubicBezTo>
                              <a:cubicBezTo>
                                <a:pt x="435278" y="359673"/>
                                <a:pt x="427359" y="368716"/>
                                <a:pt x="418348" y="376590"/>
                              </a:cubicBezTo>
                              <a:cubicBezTo>
                                <a:pt x="407255" y="386264"/>
                                <a:pt x="395409" y="395038"/>
                                <a:pt x="382924" y="402831"/>
                              </a:cubicBezTo>
                              <a:cubicBezTo>
                                <a:pt x="371532" y="410006"/>
                                <a:pt x="361410" y="416649"/>
                                <a:pt x="352558" y="422758"/>
                              </a:cubicBezTo>
                              <a:cubicBezTo>
                                <a:pt x="344540" y="428200"/>
                                <a:pt x="336975" y="434281"/>
                                <a:pt x="329936" y="440941"/>
                              </a:cubicBezTo>
                              <a:cubicBezTo>
                                <a:pt x="324212" y="446306"/>
                                <a:pt x="319456" y="452619"/>
                                <a:pt x="315878" y="459600"/>
                              </a:cubicBezTo>
                              <a:cubicBezTo>
                                <a:pt x="312659" y="466254"/>
                                <a:pt x="311029" y="473564"/>
                                <a:pt x="311115" y="480955"/>
                              </a:cubicBezTo>
                              <a:lnTo>
                                <a:pt x="465134" y="480955"/>
                              </a:lnTo>
                              <a:close/>
                            </a:path>
                          </a:pathLst>
                        </a:custGeom>
                        <a:solidFill>
                          <a:srgbClr val="FF0000"/>
                        </a:solidFill>
                        <a:ln w="9525" cap="flat">
                          <a:noFill/>
                          <a:prstDash val="solid"/>
                          <a:miter/>
                        </a:ln>
                      </wps:spPr>
                      <wps:txbx>
                        <w:txbxContent>
                          <w:p w14:paraId="7AED8D41" w14:textId="6B9ADBC7" w:rsidR="0066423D" w:rsidRDefault="0066423D" w:rsidP="0066423D">
                            <w:pPr>
                              <w:rPr>
                                <w:lang w:val="en-GB"/>
                              </w:rPr>
                            </w:pPr>
                            <w:r>
                              <w:rPr>
                                <w:lang w:val="en-GB"/>
                              </w:rPr>
                              <w:t>3</w:t>
                            </w:r>
                          </w:p>
                          <w:p w14:paraId="05426ED0" w14:textId="77777777" w:rsidR="0066423D" w:rsidRPr="0066423D" w:rsidRDefault="0066423D" w:rsidP="0066423D">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5F167" id="Graphic 19" o:spid="_x0000_s1026" alt="Badge with solid fill" style="position:absolute;left:0;text-align:left;margin-left:313.9pt;margin-top:113.95pt;width:11.5pt;height:10.2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3499,7234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" adj="-11796480,,5400" path="m361750,c161961,,,161961,,361750,,561539,161961,723500,361750,723500v199789,,361750,-161961,361750,-361750c723500,361740,723500,361731,723500,361721,723569,162016,561731,69,362026,v-92,,-184,,-276,xm465172,523961r-206835,l258337,493605v-189,-12723,2176,-25355,6953,-37148c269973,445328,276432,435033,284417,425977v8497,-9617,17989,-18308,28317,-25927c323491,392042,335087,384241,347520,376647v10411,-6235,20288,-13323,29527,-21193c383994,349527,390167,342749,395421,335280v4324,-6179,7490,-13092,9344,-20403c406502,307413,407350,299768,407289,292103v11,-6662,-1056,-13281,-3162,-19602c402144,266404,398971,260761,394792,255899v-4354,-4940,-9755,-8845,-15811,-11430c371932,241502,364339,240047,356692,240201v-14935,-56,-29673,3413,-43015,10126c299647,257446,286752,266610,275415,277520r,-49339c286370,217977,299508,210405,313830,206045v15454,-4583,31506,-6831,47625,-6668c374325,199288,387129,201217,399402,205092v11293,3514,21813,9149,30995,16602c439324,229062,446463,238360,451275,248888v5239,11672,7840,24356,7620,37148c459007,297540,457672,309012,454924,320183v-2694,10488,-7096,20461,-13031,29518c435278,359673,427359,368716,418348,376590v-11093,9674,-22939,18448,-35424,26241c371532,410006,361410,416649,352558,422758v-8018,5442,-15583,11523,-22622,18183c324212,446306,319456,452619,315878,459600v-3219,6654,-4849,13964,-4763,21355l465134,480955r38,43006xe" fillcolor="red" stroked="f">
                <v:stroke joinstyle="miter"/>
                <v:formulas/>
                <v:path arrowok="t" o:connecttype="custom" o:connectlocs="73025,0;0,65088;73025,130175;146050,65088;146050,65082;73081,0;73025,0;93903,94273;52150,94273;52150,88811;53553,82128;57414,76644;63130,71979;70153,67768;76113,63955;79822,60325;81708,56654;82218,52556;81580,49030;79695,46042;76503,43986;72004,43218;63321,45040;55597,49933;55597,41055;63352,37072;72966,35873;80626,36901;86883,39888;91097,44781;92635,51465;91834,57609;89203,62920;84450,67758;77299,72479;71170,76064;66603,79336;63765,82693;62804,86535;93895,86535" o:connectangles="0,0,0,0,0,0,0,0,0,0,0,0,0,0,0,0,0,0,0,0,0,0,0,0,0,0,0,0,0,0,0,0,0,0,0,0,0,0,0,0" textboxrect="0,0,723499,723499"/>
                <v:textbox>
                  <w:txbxContent>
                    <w:p w14:paraId="7AED8D41" w14:textId="6B9ADBC7" w:rsidR="0066423D" w:rsidRDefault="0066423D" w:rsidP="0066423D">
                      <w:pPr>
                        <w:rPr>
                          <w:lang w:val="en-GB"/>
                        </w:rPr>
                      </w:pPr>
                      <w:r>
                        <w:rPr>
                          <w:lang w:val="en-GB"/>
                        </w:rPr>
                        <w:t>3</w:t>
                      </w:r>
                    </w:p>
                    <w:p w14:paraId="05426ED0" w14:textId="77777777" w:rsidR="0066423D" w:rsidRPr="0066423D" w:rsidRDefault="0066423D" w:rsidP="0066423D">
                      <w:pPr>
                        <w:rPr>
                          <w:lang w:val="en-GB"/>
                        </w:rPr>
                      </w:pPr>
                    </w:p>
                  </w:txbxContent>
                </v:textbox>
                <w10:wrap anchorx="margin"/>
              </v:shape>
            </w:pict>
          </mc:Fallback>
        </mc:AlternateContent>
      </w:r>
      <w:r w:rsidR="0080275A" w:rsidRPr="00C5753E">
        <w:rPr>
          <w:noProof/>
          <w:lang w:val="en-GB"/>
        </w:rPr>
        <mc:AlternateContent>
          <mc:Choice Requires="wps">
            <w:drawing>
              <wp:anchor distT="0" distB="0" distL="114300" distR="114300" simplePos="0" relativeHeight="251658244" behindDoc="0" locked="0" layoutInCell="1" allowOverlap="1" wp14:anchorId="28E6184B" wp14:editId="728E91F9">
                <wp:simplePos x="0" y="0"/>
                <wp:positionH relativeFrom="column">
                  <wp:posOffset>3989070</wp:posOffset>
                </wp:positionH>
                <wp:positionV relativeFrom="paragraph">
                  <wp:posOffset>1261110</wp:posOffset>
                </wp:positionV>
                <wp:extent cx="146050" cy="146050"/>
                <wp:effectExtent l="0" t="0" r="6350" b="6350"/>
                <wp:wrapNone/>
                <wp:docPr id="28" name="Graphic 20" descr="Badge 1 with solid fill"/>
                <wp:cNvGraphicFramePr/>
                <a:graphic xmlns:a="http://schemas.openxmlformats.org/drawingml/2006/main">
                  <a:graphicData uri="http://schemas.microsoft.com/office/word/2010/wordprocessingShape">
                    <wps:wsp>
                      <wps:cNvSpPr/>
                      <wps:spPr>
                        <a:xfrm>
                          <a:off x="0" y="0"/>
                          <a:ext cx="146050" cy="146050"/>
                        </a:xfrm>
                        <a:custGeom>
                          <a:avLst/>
                          <a:gdLst>
                            <a:gd name="connsiteX0" fmla="*/ 361750 w 723499"/>
                            <a:gd name="connsiteY0" fmla="*/ 0 h 723500"/>
                            <a:gd name="connsiteX1" fmla="*/ 0 w 723499"/>
                            <a:gd name="connsiteY1" fmla="*/ 361750 h 723500"/>
                            <a:gd name="connsiteX2" fmla="*/ 361750 w 723499"/>
                            <a:gd name="connsiteY2" fmla="*/ 723500 h 723500"/>
                            <a:gd name="connsiteX3" fmla="*/ 723500 w 723499"/>
                            <a:gd name="connsiteY3" fmla="*/ 361750 h 723500"/>
                            <a:gd name="connsiteX4" fmla="*/ 723500 w 723499"/>
                            <a:gd name="connsiteY4" fmla="*/ 361712 h 723500"/>
                            <a:gd name="connsiteX5" fmla="*/ 362036 w 723499"/>
                            <a:gd name="connsiteY5" fmla="*/ 0 h 723500"/>
                            <a:gd name="connsiteX6" fmla="*/ 361750 w 723499"/>
                            <a:gd name="connsiteY6" fmla="*/ 0 h 723500"/>
                            <a:gd name="connsiteX7" fmla="*/ 401431 w 723499"/>
                            <a:gd name="connsiteY7" fmla="*/ 515303 h 723500"/>
                            <a:gd name="connsiteX8" fmla="*/ 346405 w 723499"/>
                            <a:gd name="connsiteY8" fmla="*/ 515303 h 723500"/>
                            <a:gd name="connsiteX9" fmla="*/ 346405 w 723499"/>
                            <a:gd name="connsiteY9" fmla="*/ 252498 h 723500"/>
                            <a:gd name="connsiteX10" fmla="*/ 331689 w 723499"/>
                            <a:gd name="connsiteY10" fmla="*/ 261671 h 723500"/>
                            <a:gd name="connsiteX11" fmla="*/ 315725 w 723499"/>
                            <a:gd name="connsiteY11" fmla="*/ 269577 h 723500"/>
                            <a:gd name="connsiteX12" fmla="*/ 297066 w 723499"/>
                            <a:gd name="connsiteY12" fmla="*/ 276063 h 723500"/>
                            <a:gd name="connsiteX13" fmla="*/ 275558 w 723499"/>
                            <a:gd name="connsiteY13" fmla="*/ 281912 h 723500"/>
                            <a:gd name="connsiteX14" fmla="*/ 275558 w 723499"/>
                            <a:gd name="connsiteY14" fmla="*/ 237954 h 723500"/>
                            <a:gd name="connsiteX15" fmla="*/ 289941 w 723499"/>
                            <a:gd name="connsiteY15" fmla="*/ 233524 h 723500"/>
                            <a:gd name="connsiteX16" fmla="*/ 302762 w 723499"/>
                            <a:gd name="connsiteY16" fmla="*/ 229095 h 723500"/>
                            <a:gd name="connsiteX17" fmla="*/ 315411 w 723499"/>
                            <a:gd name="connsiteY17" fmla="*/ 223876 h 723500"/>
                            <a:gd name="connsiteX18" fmla="*/ 328060 w 723499"/>
                            <a:gd name="connsiteY18" fmla="*/ 218656 h 723500"/>
                            <a:gd name="connsiteX19" fmla="*/ 340224 w 723499"/>
                            <a:gd name="connsiteY19" fmla="*/ 212331 h 723500"/>
                            <a:gd name="connsiteX20" fmla="*/ 352415 w 723499"/>
                            <a:gd name="connsiteY20" fmla="*/ 205664 h 723500"/>
                            <a:gd name="connsiteX21" fmla="*/ 365531 w 723499"/>
                            <a:gd name="connsiteY21" fmla="*/ 198044 h 723500"/>
                            <a:gd name="connsiteX22" fmla="*/ 378666 w 723499"/>
                            <a:gd name="connsiteY22" fmla="*/ 190424 h 723500"/>
                            <a:gd name="connsiteX23" fmla="*/ 401431 w 723499"/>
                            <a:gd name="connsiteY23" fmla="*/ 190424 h 72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23499" h="723500">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38"/>
                                <a:pt x="723500" y="361724"/>
                                <a:pt x="723500" y="361712"/>
                              </a:cubicBezTo>
                              <a:cubicBezTo>
                                <a:pt x="723569" y="162013"/>
                                <a:pt x="561735" y="69"/>
                                <a:pt x="362036" y="0"/>
                              </a:cubicBezTo>
                              <a:cubicBezTo>
                                <a:pt x="361940" y="0"/>
                                <a:pt x="361845" y="0"/>
                                <a:pt x="361750" y="0"/>
                              </a:cubicBezTo>
                              <a:close/>
                              <a:moveTo>
                                <a:pt x="401431" y="515303"/>
                              </a:moveTo>
                              <a:lnTo>
                                <a:pt x="346405" y="515303"/>
                              </a:lnTo>
                              <a:lnTo>
                                <a:pt x="346405" y="252498"/>
                              </a:lnTo>
                              <a:cubicBezTo>
                                <a:pt x="341757" y="255673"/>
                                <a:pt x="336852" y="258731"/>
                                <a:pt x="331689" y="261671"/>
                              </a:cubicBezTo>
                              <a:cubicBezTo>
                                <a:pt x="326529" y="264621"/>
                                <a:pt x="321198" y="267260"/>
                                <a:pt x="315725" y="269577"/>
                              </a:cubicBezTo>
                              <a:cubicBezTo>
                                <a:pt x="309807" y="271901"/>
                                <a:pt x="303587" y="274063"/>
                                <a:pt x="297066" y="276063"/>
                              </a:cubicBezTo>
                              <a:cubicBezTo>
                                <a:pt x="290544" y="278063"/>
                                <a:pt x="283375" y="280013"/>
                                <a:pt x="275558" y="281912"/>
                              </a:cubicBezTo>
                              <a:lnTo>
                                <a:pt x="275558" y="237954"/>
                              </a:lnTo>
                              <a:cubicBezTo>
                                <a:pt x="280828" y="236474"/>
                                <a:pt x="285623" y="234998"/>
                                <a:pt x="289941" y="233524"/>
                              </a:cubicBezTo>
                              <a:cubicBezTo>
                                <a:pt x="294259" y="232051"/>
                                <a:pt x="298533" y="230575"/>
                                <a:pt x="302762" y="229095"/>
                              </a:cubicBezTo>
                              <a:cubicBezTo>
                                <a:pt x="306962" y="227409"/>
                                <a:pt x="311191" y="225676"/>
                                <a:pt x="315411" y="223876"/>
                              </a:cubicBezTo>
                              <a:cubicBezTo>
                                <a:pt x="319630" y="222075"/>
                                <a:pt x="323840" y="220351"/>
                                <a:pt x="328060" y="218656"/>
                              </a:cubicBezTo>
                              <a:cubicBezTo>
                                <a:pt x="332061" y="216548"/>
                                <a:pt x="336115" y="214439"/>
                                <a:pt x="340224" y="212331"/>
                              </a:cubicBezTo>
                              <a:cubicBezTo>
                                <a:pt x="344332" y="210224"/>
                                <a:pt x="348396" y="208000"/>
                                <a:pt x="352415" y="205664"/>
                              </a:cubicBezTo>
                              <a:cubicBezTo>
                                <a:pt x="356861" y="203352"/>
                                <a:pt x="361233" y="200813"/>
                                <a:pt x="365531" y="198044"/>
                              </a:cubicBezTo>
                              <a:cubicBezTo>
                                <a:pt x="369830" y="195275"/>
                                <a:pt x="374209" y="192736"/>
                                <a:pt x="378666" y="190424"/>
                              </a:cubicBezTo>
                              <a:lnTo>
                                <a:pt x="401431" y="190424"/>
                              </a:lnTo>
                              <a:close/>
                            </a:path>
                          </a:pathLst>
                        </a:custGeom>
                        <a:solidFill>
                          <a:srgbClr val="FF0000"/>
                        </a:solidFill>
                        <a:ln w="9525" cap="flat">
                          <a:noFill/>
                          <a:prstDash val="solid"/>
                          <a:miter/>
                        </a:ln>
                      </wps:spPr>
                      <wps:txbx>
                        <w:txbxContent>
                          <w:p w14:paraId="65E9F197" w14:textId="77777777" w:rsidR="0066423D" w:rsidRDefault="0066423D" w:rsidP="006642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6184B" id="Graphic 20" o:spid="_x0000_s1027" alt="Badge 1 with solid fill" style="position:absolute;left:0;text-align:left;margin-left:314.1pt;margin-top:99.3pt;width:11.5pt;height:1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" adj="-11796480,,5400" path="m361750,c161961,,,161961,,361750,,561539,161961,723500,361750,723500v199789,,361750,-161961,361750,-361750c723500,361738,723500,361724,723500,361712,723569,162013,561735,69,362036,v-96,,-191,,-286,xm401431,515303r-55026,l346405,252498v-4648,3175,-9553,6233,-14716,9173c326529,264621,321198,267260,315725,269577v-5918,2324,-12138,4486,-18659,6486c290544,278063,283375,280013,275558,281912r,-43958c280828,236474,285623,234998,289941,233524v4318,-1473,8592,-2949,12821,-4429c306962,227409,311191,225676,315411,223876v4219,-1801,8429,-3525,12649,-5220c332061,216548,336115,214439,340224,212331v4108,-2107,8172,-4331,12191,-6667c356861,203352,361233,200813,365531,198044v4299,-2769,8678,-5308,13135,-7620l401431,190424r,324879xe" fillcolor="red" stroked="f">
                <v:stroke joinstyle="miter"/>
                <v:formulas/>
                <v:path arrowok="t" o:connecttype="custom" o:connectlocs="73025,0;0,73025;73025,146050;146050,73025;146050,73017;73083,0;73025,0;81035,104022;69927,104022;69927,50971;66957,52822;63734,54418;59968,55728;55626,56908;55626,48035;58529,47141;61117,46246;63671,45193;66224,44139;68680,42862;71141,41517;73788,39978;76440,38440;81035,38440" o:connectangles="0,0,0,0,0,0,0,0,0,0,0,0,0,0,0,0,0,0,0,0,0,0,0,0" textboxrect="0,0,723499,723500"/>
                <v:textbox>
                  <w:txbxContent>
                    <w:p w14:paraId="65E9F197" w14:textId="77777777" w:rsidR="0066423D" w:rsidRDefault="0066423D" w:rsidP="0066423D">
                      <w:pPr>
                        <w:jc w:val="center"/>
                      </w:pPr>
                    </w:p>
                  </w:txbxContent>
                </v:textbox>
              </v:shape>
            </w:pict>
          </mc:Fallback>
        </mc:AlternateContent>
      </w:r>
      <w:r w:rsidR="00BE4765" w:rsidRPr="00BE4765">
        <w:rPr>
          <w:noProof/>
          <w:lang w:val="en-GB"/>
        </w:rPr>
        <w:drawing>
          <wp:inline distT="0" distB="0" distL="0" distR="0" wp14:anchorId="1F44A732" wp14:editId="76E9D001">
            <wp:extent cx="5082490" cy="2756377"/>
            <wp:effectExtent l="12700" t="12700" r="10795" b="12700"/>
            <wp:docPr id="667594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94578" name="Picture 1"/>
                    <pic:cNvPicPr/>
                  </pic:nvPicPr>
                  <pic:blipFill>
                    <a:blip r:embed="rId20"/>
                    <a:stretch>
                      <a:fillRect/>
                    </a:stretch>
                  </pic:blipFill>
                  <pic:spPr>
                    <a:xfrm>
                      <a:off x="0" y="0"/>
                      <a:ext cx="5082490" cy="2756377"/>
                    </a:xfrm>
                    <a:prstGeom prst="rect">
                      <a:avLst/>
                    </a:prstGeom>
                    <a:ln>
                      <a:solidFill>
                        <a:schemeClr val="accent1"/>
                      </a:solidFill>
                    </a:ln>
                  </pic:spPr>
                </pic:pic>
              </a:graphicData>
            </a:graphic>
          </wp:inline>
        </w:drawing>
      </w:r>
    </w:p>
    <w:p w14:paraId="59098786" w14:textId="0525B038" w:rsidR="008A5ADD" w:rsidRDefault="008A5ADD" w:rsidP="008A5ADD">
      <w:pPr>
        <w:pStyle w:val="Caption"/>
        <w:jc w:val="center"/>
        <w:rPr>
          <w:lang w:val="en-GB"/>
        </w:rPr>
      </w:pPr>
      <w:r>
        <w:t>Figure 1 –</w:t>
      </w:r>
      <w:r w:rsidR="00F055C7">
        <w:t xml:space="preserve"> L</w:t>
      </w:r>
      <w:r w:rsidR="00CD3090">
        <w:t>ogin page</w:t>
      </w:r>
    </w:p>
    <w:p w14:paraId="57F5BDB5" w14:textId="77777777" w:rsidR="0039754E" w:rsidRPr="00F831A2" w:rsidRDefault="0039754E" w:rsidP="00F831A2">
      <w:pPr>
        <w:pStyle w:val="Heading4"/>
        <w:rPr>
          <w:color w:val="auto"/>
          <w:sz w:val="24"/>
        </w:rPr>
      </w:pPr>
      <w:bookmarkStart w:id="5" w:name="_Toc190977684"/>
      <w:bookmarkStart w:id="6" w:name="_Hlk189820683"/>
      <w:r w:rsidRPr="00F831A2">
        <w:rPr>
          <w:rStyle w:val="Strong"/>
          <w:b/>
          <w:bCs w:val="0"/>
        </w:rPr>
        <w:t>Login Instructions</w:t>
      </w:r>
      <w:bookmarkEnd w:id="5"/>
    </w:p>
    <w:p w14:paraId="021E930E" w14:textId="77777777" w:rsidR="00C07EDD" w:rsidRDefault="0039754E" w:rsidP="00311293">
      <w:pPr>
        <w:pStyle w:val="NormalWeb"/>
        <w:numPr>
          <w:ilvl w:val="0"/>
          <w:numId w:val="9"/>
        </w:numPr>
        <w:rPr>
          <w:rFonts w:asciiTheme="minorHAnsi" w:hAnsiTheme="minorHAnsi" w:cstheme="minorHAnsi"/>
          <w:sz w:val="22"/>
          <w:szCs w:val="22"/>
        </w:rPr>
      </w:pPr>
      <w:r w:rsidRPr="00FA70E4">
        <w:rPr>
          <w:rFonts w:asciiTheme="minorHAnsi" w:hAnsiTheme="minorHAnsi" w:cstheme="minorHAnsi"/>
          <w:sz w:val="22"/>
          <w:szCs w:val="22"/>
        </w:rPr>
        <w:t>If you are a registered user:</w:t>
      </w:r>
    </w:p>
    <w:p w14:paraId="66531BD0" w14:textId="497F87D2" w:rsidR="0039754E" w:rsidRPr="00C07EDD" w:rsidRDefault="0039754E" w:rsidP="00311293">
      <w:pPr>
        <w:pStyle w:val="NormalWeb"/>
        <w:numPr>
          <w:ilvl w:val="1"/>
          <w:numId w:val="12"/>
        </w:numPr>
        <w:rPr>
          <w:rFonts w:asciiTheme="minorHAnsi" w:hAnsiTheme="minorHAnsi" w:cstheme="minorHAnsi"/>
          <w:sz w:val="22"/>
          <w:szCs w:val="22"/>
        </w:rPr>
      </w:pPr>
      <w:r w:rsidRPr="00C07EDD">
        <w:rPr>
          <w:rFonts w:asciiTheme="minorHAnsi" w:hAnsiTheme="minorHAnsi" w:cstheme="minorHAnsi"/>
          <w:sz w:val="22"/>
          <w:szCs w:val="22"/>
        </w:rPr>
        <w:t>Enter your email address</w:t>
      </w:r>
      <w:r w:rsidR="005F2F64">
        <w:rPr>
          <w:rFonts w:asciiTheme="minorHAnsi" w:hAnsiTheme="minorHAnsi" w:cstheme="minorHAnsi"/>
          <w:sz w:val="22"/>
          <w:szCs w:val="22"/>
        </w:rPr>
        <w:t xml:space="preserve"> (point 1 – Figure</w:t>
      </w:r>
      <w:r w:rsidR="007A0DF3">
        <w:rPr>
          <w:rFonts w:asciiTheme="minorHAnsi" w:hAnsiTheme="minorHAnsi" w:cstheme="minorHAnsi"/>
          <w:sz w:val="22"/>
          <w:szCs w:val="22"/>
        </w:rPr>
        <w:t xml:space="preserve"> 1)</w:t>
      </w:r>
    </w:p>
    <w:p w14:paraId="1D5EE3C4" w14:textId="2D6BCA52" w:rsidR="0039754E" w:rsidRPr="00FA70E4" w:rsidRDefault="0039754E" w:rsidP="00311293">
      <w:pPr>
        <w:pStyle w:val="NormalWeb"/>
        <w:numPr>
          <w:ilvl w:val="1"/>
          <w:numId w:val="12"/>
        </w:numPr>
        <w:rPr>
          <w:rFonts w:asciiTheme="minorHAnsi" w:hAnsiTheme="minorHAnsi" w:cstheme="minorHAnsi"/>
          <w:sz w:val="22"/>
          <w:szCs w:val="22"/>
        </w:rPr>
      </w:pPr>
      <w:r w:rsidRPr="00FA70E4">
        <w:rPr>
          <w:rFonts w:asciiTheme="minorHAnsi" w:hAnsiTheme="minorHAnsi" w:cstheme="minorHAnsi"/>
          <w:sz w:val="22"/>
          <w:szCs w:val="22"/>
        </w:rPr>
        <w:t xml:space="preserve">Enter your password and click </w:t>
      </w:r>
      <w:r w:rsidRPr="00FA70E4">
        <w:rPr>
          <w:rStyle w:val="Strong"/>
          <w:rFonts w:asciiTheme="minorHAnsi" w:hAnsiTheme="minorHAnsi" w:cstheme="minorHAnsi"/>
          <w:sz w:val="22"/>
          <w:szCs w:val="22"/>
        </w:rPr>
        <w:t>Log In</w:t>
      </w:r>
      <w:r w:rsidR="007A0DF3">
        <w:rPr>
          <w:rFonts w:asciiTheme="minorHAnsi" w:hAnsiTheme="minorHAnsi" w:cstheme="minorHAnsi"/>
          <w:sz w:val="22"/>
          <w:szCs w:val="22"/>
        </w:rPr>
        <w:t xml:space="preserve"> (point 2 – Figure 1)</w:t>
      </w:r>
    </w:p>
    <w:p w14:paraId="41F4FC94" w14:textId="77777777" w:rsidR="00660EF9" w:rsidRDefault="0039754E" w:rsidP="00311293">
      <w:pPr>
        <w:pStyle w:val="NormalWeb"/>
        <w:numPr>
          <w:ilvl w:val="0"/>
          <w:numId w:val="10"/>
        </w:numPr>
        <w:rPr>
          <w:rFonts w:asciiTheme="minorHAnsi" w:hAnsiTheme="minorHAnsi" w:cstheme="minorHAnsi"/>
          <w:sz w:val="22"/>
          <w:szCs w:val="22"/>
        </w:rPr>
      </w:pPr>
      <w:r w:rsidRPr="00FA70E4">
        <w:rPr>
          <w:rFonts w:asciiTheme="minorHAnsi" w:hAnsiTheme="minorHAnsi" w:cstheme="minorHAnsi"/>
          <w:sz w:val="22"/>
          <w:szCs w:val="22"/>
        </w:rPr>
        <w:t xml:space="preserve">If you do not have an account or need to reset your password: </w:t>
      </w:r>
    </w:p>
    <w:p w14:paraId="5C548A94" w14:textId="34DB2DBE" w:rsidR="0039754E" w:rsidRDefault="0039754E" w:rsidP="00311293">
      <w:pPr>
        <w:pStyle w:val="NormalWeb"/>
        <w:numPr>
          <w:ilvl w:val="1"/>
          <w:numId w:val="9"/>
        </w:numPr>
        <w:rPr>
          <w:rFonts w:asciiTheme="minorHAnsi" w:hAnsiTheme="minorHAnsi" w:cstheme="minorHAnsi"/>
          <w:sz w:val="22"/>
          <w:szCs w:val="22"/>
        </w:rPr>
      </w:pPr>
      <w:r w:rsidRPr="00660EF9">
        <w:rPr>
          <w:rFonts w:asciiTheme="minorHAnsi" w:hAnsiTheme="minorHAnsi" w:cstheme="minorHAnsi"/>
          <w:sz w:val="22"/>
          <w:szCs w:val="22"/>
        </w:rPr>
        <w:t xml:space="preserve">Click </w:t>
      </w:r>
      <w:r w:rsidRPr="00407426">
        <w:rPr>
          <w:rFonts w:asciiTheme="minorHAnsi" w:hAnsiTheme="minorHAnsi" w:cstheme="minorHAnsi"/>
          <w:b/>
          <w:bCs/>
          <w:sz w:val="22"/>
          <w:szCs w:val="22"/>
        </w:rPr>
        <w:t>Forgot Password</w:t>
      </w:r>
      <w:r w:rsidRPr="00660EF9">
        <w:rPr>
          <w:rFonts w:asciiTheme="minorHAnsi" w:hAnsiTheme="minorHAnsi" w:cstheme="minorHAnsi"/>
          <w:sz w:val="22"/>
          <w:szCs w:val="22"/>
        </w:rPr>
        <w:t xml:space="preserve"> and follow the instructions</w:t>
      </w:r>
      <w:r w:rsidR="007A0DF3">
        <w:rPr>
          <w:rFonts w:asciiTheme="minorHAnsi" w:hAnsiTheme="minorHAnsi" w:cstheme="minorHAnsi"/>
          <w:sz w:val="22"/>
          <w:szCs w:val="22"/>
        </w:rPr>
        <w:t xml:space="preserve"> (point 3 – Figure 1)</w:t>
      </w:r>
    </w:p>
    <w:p w14:paraId="3821739C" w14:textId="77777777" w:rsidR="00DD6D01" w:rsidRPr="00DD6D01" w:rsidRDefault="00DD6D01" w:rsidP="00DD6D01">
      <w:pPr>
        <w:pStyle w:val="NormalWeb"/>
        <w:rPr>
          <w:rFonts w:asciiTheme="minorHAnsi" w:hAnsiTheme="minorHAnsi" w:cstheme="minorHAnsi"/>
          <w:b/>
          <w:bCs/>
          <w:sz w:val="22"/>
          <w:szCs w:val="22"/>
        </w:rPr>
      </w:pPr>
      <w:r w:rsidRPr="00DD6D01">
        <w:rPr>
          <w:rFonts w:asciiTheme="minorHAnsi" w:hAnsiTheme="minorHAnsi" w:cstheme="minorHAnsi"/>
          <w:b/>
          <w:bCs/>
          <w:sz w:val="22"/>
          <w:szCs w:val="22"/>
        </w:rPr>
        <w:t>Navigating the Portal</w:t>
      </w:r>
    </w:p>
    <w:p w14:paraId="1769BD50" w14:textId="474E0C9E" w:rsidR="00F913FB" w:rsidRDefault="004D2BC7" w:rsidP="00311293">
      <w:pPr>
        <w:pStyle w:val="NormalWeb"/>
        <w:numPr>
          <w:ilvl w:val="0"/>
          <w:numId w:val="11"/>
        </w:numPr>
        <w:rPr>
          <w:rFonts w:asciiTheme="minorHAnsi" w:hAnsiTheme="minorHAnsi" w:cstheme="minorHAnsi"/>
          <w:sz w:val="22"/>
          <w:szCs w:val="22"/>
        </w:rPr>
      </w:pPr>
      <w:r>
        <w:rPr>
          <w:rFonts w:asciiTheme="minorHAnsi" w:hAnsiTheme="minorHAnsi" w:cstheme="minorHAnsi"/>
          <w:sz w:val="22"/>
          <w:szCs w:val="22"/>
        </w:rPr>
        <w:t xml:space="preserve">If </w:t>
      </w:r>
      <w:r w:rsidR="00A17AE3">
        <w:rPr>
          <w:rFonts w:asciiTheme="minorHAnsi" w:hAnsiTheme="minorHAnsi" w:cstheme="minorHAnsi"/>
          <w:sz w:val="22"/>
          <w:szCs w:val="22"/>
        </w:rPr>
        <w:t xml:space="preserve">the </w:t>
      </w:r>
      <w:r>
        <w:rPr>
          <w:rFonts w:asciiTheme="minorHAnsi" w:hAnsiTheme="minorHAnsi" w:cstheme="minorHAnsi"/>
          <w:sz w:val="22"/>
          <w:szCs w:val="22"/>
        </w:rPr>
        <w:t xml:space="preserve">user </w:t>
      </w:r>
      <w:r w:rsidR="004073B8">
        <w:rPr>
          <w:rFonts w:asciiTheme="minorHAnsi" w:hAnsiTheme="minorHAnsi" w:cstheme="minorHAnsi"/>
          <w:sz w:val="22"/>
          <w:szCs w:val="22"/>
        </w:rPr>
        <w:t>is accessing</w:t>
      </w:r>
      <w:r w:rsidR="004073B8" w:rsidRPr="00A17AE3">
        <w:rPr>
          <w:rFonts w:asciiTheme="minorHAnsi" w:hAnsiTheme="minorHAnsi" w:cstheme="minorHAnsi"/>
          <w:sz w:val="22"/>
          <w:szCs w:val="22"/>
        </w:rPr>
        <w:t xml:space="preserve"> </w:t>
      </w:r>
      <w:r w:rsidR="00A17AE3" w:rsidRPr="00A17AE3">
        <w:rPr>
          <w:rFonts w:asciiTheme="minorHAnsi" w:hAnsiTheme="minorHAnsi" w:cstheme="minorHAnsi"/>
          <w:sz w:val="22"/>
          <w:szCs w:val="22"/>
        </w:rPr>
        <w:t xml:space="preserve">‘Invoices’ via </w:t>
      </w:r>
      <w:r w:rsidR="00F913FB">
        <w:rPr>
          <w:rFonts w:asciiTheme="minorHAnsi" w:hAnsiTheme="minorHAnsi" w:cstheme="minorHAnsi"/>
          <w:sz w:val="22"/>
          <w:szCs w:val="22"/>
        </w:rPr>
        <w:t xml:space="preserve">the </w:t>
      </w:r>
      <w:r w:rsidR="00A17AE3" w:rsidRPr="00A17AE3">
        <w:rPr>
          <w:rFonts w:asciiTheme="minorHAnsi" w:hAnsiTheme="minorHAnsi" w:cstheme="minorHAnsi"/>
          <w:sz w:val="22"/>
          <w:szCs w:val="22"/>
        </w:rPr>
        <w:t xml:space="preserve">Safeguard </w:t>
      </w:r>
      <w:r w:rsidR="00E71EB9">
        <w:rPr>
          <w:rFonts w:asciiTheme="minorHAnsi" w:hAnsiTheme="minorHAnsi" w:cstheme="minorHAnsi"/>
          <w:sz w:val="22"/>
          <w:szCs w:val="22"/>
        </w:rPr>
        <w:t>Global P</w:t>
      </w:r>
      <w:r w:rsidR="00A17AE3" w:rsidRPr="00A17AE3">
        <w:rPr>
          <w:rFonts w:asciiTheme="minorHAnsi" w:hAnsiTheme="minorHAnsi" w:cstheme="minorHAnsi"/>
          <w:sz w:val="22"/>
          <w:szCs w:val="22"/>
        </w:rPr>
        <w:t xml:space="preserve">latform URL </w:t>
      </w:r>
      <w:hyperlink r:id="rId21" w:history="1">
        <w:r w:rsidR="00A17AE3" w:rsidRPr="00A17AE3">
          <w:rPr>
            <w:rStyle w:val="Hyperlink"/>
            <w:rFonts w:asciiTheme="minorHAnsi" w:hAnsiTheme="minorHAnsi" w:cstheme="minorHAnsi"/>
            <w:sz w:val="22"/>
            <w:szCs w:val="22"/>
          </w:rPr>
          <w:t>https://www.app.safeguardglobal.com/</w:t>
        </w:r>
      </w:hyperlink>
      <w:r w:rsidR="00A17AE3" w:rsidRPr="00A17AE3">
        <w:rPr>
          <w:rFonts w:asciiTheme="minorHAnsi" w:hAnsiTheme="minorHAnsi" w:cstheme="minorHAnsi"/>
          <w:sz w:val="22"/>
          <w:szCs w:val="22"/>
        </w:rPr>
        <w:t>:</w:t>
      </w:r>
    </w:p>
    <w:p w14:paraId="13808274" w14:textId="022EA6D2" w:rsidR="00940CF6" w:rsidRDefault="00DD6D01" w:rsidP="00311293">
      <w:pPr>
        <w:pStyle w:val="NormalWeb"/>
        <w:numPr>
          <w:ilvl w:val="1"/>
          <w:numId w:val="11"/>
        </w:numPr>
        <w:rPr>
          <w:rFonts w:asciiTheme="minorHAnsi" w:hAnsiTheme="minorHAnsi" w:cstheme="minorHAnsi"/>
          <w:sz w:val="22"/>
          <w:szCs w:val="22"/>
        </w:rPr>
      </w:pPr>
      <w:r w:rsidRPr="00DD6D01">
        <w:rPr>
          <w:rFonts w:asciiTheme="minorHAnsi" w:hAnsiTheme="minorHAnsi" w:cstheme="minorHAnsi"/>
          <w:sz w:val="22"/>
          <w:szCs w:val="22"/>
        </w:rPr>
        <w:t xml:space="preserve">After logging in, users with </w:t>
      </w:r>
      <w:r w:rsidRPr="00DD6D01">
        <w:rPr>
          <w:rFonts w:asciiTheme="minorHAnsi" w:hAnsiTheme="minorHAnsi" w:cstheme="minorHAnsi"/>
          <w:b/>
          <w:bCs/>
          <w:sz w:val="22"/>
          <w:szCs w:val="22"/>
        </w:rPr>
        <w:t>Invoices</w:t>
      </w:r>
      <w:r w:rsidRPr="00DD6D01">
        <w:rPr>
          <w:rFonts w:asciiTheme="minorHAnsi" w:hAnsiTheme="minorHAnsi" w:cstheme="minorHAnsi"/>
          <w:sz w:val="22"/>
          <w:szCs w:val="22"/>
        </w:rPr>
        <w:t xml:space="preserve"> feature access can click the </w:t>
      </w:r>
      <w:r w:rsidRPr="00DD6D01">
        <w:rPr>
          <w:rFonts w:asciiTheme="minorHAnsi" w:hAnsiTheme="minorHAnsi" w:cstheme="minorHAnsi"/>
          <w:b/>
          <w:bCs/>
          <w:sz w:val="22"/>
          <w:szCs w:val="22"/>
        </w:rPr>
        <w:t>Invoices</w:t>
      </w:r>
      <w:r w:rsidRPr="00DD6D01">
        <w:rPr>
          <w:rFonts w:asciiTheme="minorHAnsi" w:hAnsiTheme="minorHAnsi" w:cstheme="minorHAnsi"/>
          <w:sz w:val="22"/>
          <w:szCs w:val="22"/>
        </w:rPr>
        <w:t xml:space="preserve"> tile </w:t>
      </w:r>
      <w:r w:rsidR="0010121B">
        <w:rPr>
          <w:rFonts w:asciiTheme="minorHAnsi" w:hAnsiTheme="minorHAnsi" w:cstheme="minorHAnsi"/>
          <w:sz w:val="22"/>
          <w:szCs w:val="22"/>
        </w:rPr>
        <w:t xml:space="preserve">(Figure - 2) </w:t>
      </w:r>
      <w:r w:rsidRPr="00DD6D01">
        <w:rPr>
          <w:rFonts w:asciiTheme="minorHAnsi" w:hAnsiTheme="minorHAnsi" w:cstheme="minorHAnsi"/>
          <w:sz w:val="22"/>
          <w:szCs w:val="22"/>
        </w:rPr>
        <w:t xml:space="preserve">or select </w:t>
      </w:r>
      <w:r w:rsidRPr="00DD6D01">
        <w:rPr>
          <w:rFonts w:asciiTheme="minorHAnsi" w:hAnsiTheme="minorHAnsi" w:cstheme="minorHAnsi"/>
          <w:b/>
          <w:bCs/>
          <w:sz w:val="22"/>
          <w:szCs w:val="22"/>
        </w:rPr>
        <w:t xml:space="preserve">Invoices </w:t>
      </w:r>
      <w:r w:rsidRPr="00DD6D01">
        <w:rPr>
          <w:rFonts w:asciiTheme="minorHAnsi" w:hAnsiTheme="minorHAnsi" w:cstheme="minorHAnsi"/>
          <w:sz w:val="22"/>
          <w:szCs w:val="22"/>
        </w:rPr>
        <w:t xml:space="preserve">from the </w:t>
      </w:r>
      <w:r w:rsidR="00DA357C">
        <w:rPr>
          <w:rFonts w:asciiTheme="minorHAnsi" w:hAnsiTheme="minorHAnsi" w:cstheme="minorHAnsi"/>
          <w:sz w:val="22"/>
          <w:szCs w:val="22"/>
        </w:rPr>
        <w:t xml:space="preserve">menu by clicking on the </w:t>
      </w:r>
      <w:r w:rsidRPr="00DD6D01">
        <w:rPr>
          <w:rFonts w:asciiTheme="minorHAnsi" w:hAnsiTheme="minorHAnsi" w:cstheme="minorHAnsi"/>
          <w:sz w:val="22"/>
          <w:szCs w:val="22"/>
        </w:rPr>
        <w:t>grid icon</w:t>
      </w:r>
      <w:r w:rsidR="00DA357C">
        <w:rPr>
          <w:rFonts w:asciiTheme="minorHAnsi" w:hAnsiTheme="minorHAnsi" w:cstheme="minorHAnsi"/>
          <w:sz w:val="22"/>
          <w:szCs w:val="22"/>
        </w:rPr>
        <w:t xml:space="preserve"> in the top left corner of the screen</w:t>
      </w:r>
      <w:r w:rsidR="0010121B">
        <w:rPr>
          <w:rFonts w:asciiTheme="minorHAnsi" w:hAnsiTheme="minorHAnsi" w:cstheme="minorHAnsi"/>
          <w:sz w:val="22"/>
          <w:szCs w:val="22"/>
        </w:rPr>
        <w:t xml:space="preserve"> (Figure - 3)</w:t>
      </w:r>
      <w:r w:rsidRPr="00DD6D01">
        <w:rPr>
          <w:rFonts w:asciiTheme="minorHAnsi" w:hAnsiTheme="minorHAnsi" w:cstheme="minorHAnsi"/>
          <w:sz w:val="22"/>
          <w:szCs w:val="22"/>
        </w:rPr>
        <w:t>.</w:t>
      </w:r>
    </w:p>
    <w:p w14:paraId="66582F8E" w14:textId="0784FA3C" w:rsidR="00DD6D01" w:rsidRDefault="00DD6D01" w:rsidP="00311293">
      <w:pPr>
        <w:pStyle w:val="NormalWeb"/>
        <w:numPr>
          <w:ilvl w:val="1"/>
          <w:numId w:val="11"/>
        </w:numPr>
        <w:rPr>
          <w:rFonts w:asciiTheme="minorHAnsi" w:hAnsiTheme="minorHAnsi" w:cstheme="minorHAnsi"/>
          <w:sz w:val="22"/>
          <w:szCs w:val="22"/>
        </w:rPr>
      </w:pPr>
      <w:r w:rsidRPr="00DD6D01">
        <w:rPr>
          <w:rFonts w:asciiTheme="minorHAnsi" w:hAnsiTheme="minorHAnsi" w:cstheme="minorHAnsi"/>
          <w:sz w:val="22"/>
          <w:szCs w:val="22"/>
        </w:rPr>
        <w:t xml:space="preserve">Users will land on the </w:t>
      </w:r>
      <w:r w:rsidRPr="00DD6D01">
        <w:rPr>
          <w:rFonts w:asciiTheme="minorHAnsi" w:hAnsiTheme="minorHAnsi" w:cstheme="minorHAnsi"/>
          <w:b/>
          <w:bCs/>
          <w:sz w:val="22"/>
          <w:szCs w:val="22"/>
        </w:rPr>
        <w:t>Invoices</w:t>
      </w:r>
      <w:r w:rsidRPr="00DD6D01">
        <w:rPr>
          <w:rFonts w:asciiTheme="minorHAnsi" w:hAnsiTheme="minorHAnsi" w:cstheme="minorHAnsi"/>
          <w:sz w:val="22"/>
          <w:szCs w:val="22"/>
        </w:rPr>
        <w:t xml:space="preserve"> page, where they can view and manage invoices assigned to their accounts</w:t>
      </w:r>
      <w:r w:rsidR="00CC3C8E" w:rsidRPr="00940CF6">
        <w:rPr>
          <w:rFonts w:asciiTheme="minorHAnsi" w:hAnsiTheme="minorHAnsi" w:cstheme="minorHAnsi"/>
          <w:sz w:val="22"/>
          <w:szCs w:val="22"/>
        </w:rPr>
        <w:t xml:space="preserve"> (Figure - 4)</w:t>
      </w:r>
    </w:p>
    <w:p w14:paraId="74A909BC" w14:textId="0AED143C" w:rsidR="00940CF6" w:rsidRDefault="00940CF6" w:rsidP="00311293">
      <w:pPr>
        <w:pStyle w:val="ListParagraph"/>
        <w:numPr>
          <w:ilvl w:val="0"/>
          <w:numId w:val="11"/>
        </w:numPr>
      </w:pPr>
      <w:r>
        <w:lastRenderedPageBreak/>
        <w:t xml:space="preserve">If </w:t>
      </w:r>
      <w:r w:rsidR="00DB7D46">
        <w:t xml:space="preserve">the </w:t>
      </w:r>
      <w:r>
        <w:t xml:space="preserve">user is accessing the ‘Invoices’ feature through </w:t>
      </w:r>
      <w:r w:rsidR="00DB7D46">
        <w:t xml:space="preserve">a </w:t>
      </w:r>
      <w:r>
        <w:t xml:space="preserve">direct link </w:t>
      </w:r>
      <w:r w:rsidRPr="00232421">
        <w:t>URL (</w:t>
      </w:r>
      <w:hyperlink r:id="rId22" w:history="1">
        <w:r w:rsidRPr="00232421">
          <w:rPr>
            <w:rStyle w:val="Hyperlink"/>
            <w:rFonts w:asciiTheme="majorHAnsi" w:hAnsiTheme="majorHAnsi" w:cstheme="majorHAnsi"/>
            <w:szCs w:val="22"/>
          </w:rPr>
          <w:t>https://invoice-prod.safeguardglobal.com/</w:t>
        </w:r>
      </w:hyperlink>
      <w:r w:rsidRPr="00232421">
        <w:t>)</w:t>
      </w:r>
      <w:r>
        <w:t>.</w:t>
      </w:r>
    </w:p>
    <w:p w14:paraId="2B3F96C0" w14:textId="665B4872" w:rsidR="00DD6D01" w:rsidRPr="00A20838" w:rsidRDefault="00DB7D46" w:rsidP="00311293">
      <w:pPr>
        <w:pStyle w:val="NormalWeb"/>
        <w:numPr>
          <w:ilvl w:val="1"/>
          <w:numId w:val="11"/>
        </w:numPr>
        <w:rPr>
          <w:rFonts w:asciiTheme="minorHAnsi" w:hAnsiTheme="minorHAnsi" w:cstheme="minorHAnsi"/>
          <w:sz w:val="22"/>
          <w:szCs w:val="22"/>
        </w:rPr>
      </w:pPr>
      <w:r w:rsidRPr="00DD6D01">
        <w:rPr>
          <w:rFonts w:asciiTheme="minorHAnsi" w:hAnsiTheme="minorHAnsi" w:cstheme="minorHAnsi"/>
          <w:sz w:val="22"/>
          <w:szCs w:val="22"/>
        </w:rPr>
        <w:t xml:space="preserve">Users will land on the </w:t>
      </w:r>
      <w:r w:rsidRPr="00DD6D01">
        <w:rPr>
          <w:rFonts w:asciiTheme="minorHAnsi" w:hAnsiTheme="minorHAnsi" w:cstheme="minorHAnsi"/>
          <w:b/>
          <w:bCs/>
          <w:sz w:val="22"/>
          <w:szCs w:val="22"/>
        </w:rPr>
        <w:t>Invoices</w:t>
      </w:r>
      <w:r w:rsidRPr="00DD6D01">
        <w:rPr>
          <w:rFonts w:asciiTheme="minorHAnsi" w:hAnsiTheme="minorHAnsi" w:cstheme="minorHAnsi"/>
          <w:sz w:val="22"/>
          <w:szCs w:val="22"/>
        </w:rPr>
        <w:t xml:space="preserve"> page, where they can view and manage invoices assigned to their accounts</w:t>
      </w:r>
      <w:r w:rsidRPr="00A20838">
        <w:rPr>
          <w:rFonts w:asciiTheme="minorHAnsi" w:hAnsiTheme="minorHAnsi" w:cstheme="minorHAnsi"/>
          <w:sz w:val="22"/>
          <w:szCs w:val="22"/>
        </w:rPr>
        <w:t xml:space="preserve"> (Figure - 4)</w:t>
      </w:r>
    </w:p>
    <w:bookmarkStart w:id="7" w:name="_Toc121090981"/>
    <w:p w14:paraId="0BC81CE1" w14:textId="5D8810DD" w:rsidR="00EC5559" w:rsidRDefault="00FC1DFD" w:rsidP="00DF18C9">
      <w:pPr>
        <w:jc w:val="center"/>
        <w:rPr>
          <w:lang w:val="en-GB"/>
        </w:rPr>
      </w:pPr>
      <w:r w:rsidRPr="00C5753E">
        <w:rPr>
          <w:noProof/>
          <w:lang w:val="en-GB"/>
        </w:rPr>
        <mc:AlternateContent>
          <mc:Choice Requires="wps">
            <w:drawing>
              <wp:anchor distT="0" distB="0" distL="114300" distR="114300" simplePos="0" relativeHeight="251658251" behindDoc="0" locked="0" layoutInCell="1" allowOverlap="1" wp14:anchorId="47FBD41D" wp14:editId="5DD7FA03">
                <wp:simplePos x="0" y="0"/>
                <wp:positionH relativeFrom="column">
                  <wp:posOffset>1035050</wp:posOffset>
                </wp:positionH>
                <wp:positionV relativeFrom="paragraph">
                  <wp:posOffset>876300</wp:posOffset>
                </wp:positionV>
                <wp:extent cx="146050" cy="146050"/>
                <wp:effectExtent l="0" t="0" r="6350" b="6350"/>
                <wp:wrapNone/>
                <wp:docPr id="33" name="Graphic 20" descr="Badge 1 with solid fill"/>
                <wp:cNvGraphicFramePr/>
                <a:graphic xmlns:a="http://schemas.openxmlformats.org/drawingml/2006/main">
                  <a:graphicData uri="http://schemas.microsoft.com/office/word/2010/wordprocessingShape">
                    <wps:wsp>
                      <wps:cNvSpPr/>
                      <wps:spPr>
                        <a:xfrm>
                          <a:off x="0" y="0"/>
                          <a:ext cx="146050" cy="146050"/>
                        </a:xfrm>
                        <a:custGeom>
                          <a:avLst/>
                          <a:gdLst>
                            <a:gd name="connsiteX0" fmla="*/ 361750 w 723499"/>
                            <a:gd name="connsiteY0" fmla="*/ 0 h 723500"/>
                            <a:gd name="connsiteX1" fmla="*/ 0 w 723499"/>
                            <a:gd name="connsiteY1" fmla="*/ 361750 h 723500"/>
                            <a:gd name="connsiteX2" fmla="*/ 361750 w 723499"/>
                            <a:gd name="connsiteY2" fmla="*/ 723500 h 723500"/>
                            <a:gd name="connsiteX3" fmla="*/ 723500 w 723499"/>
                            <a:gd name="connsiteY3" fmla="*/ 361750 h 723500"/>
                            <a:gd name="connsiteX4" fmla="*/ 723500 w 723499"/>
                            <a:gd name="connsiteY4" fmla="*/ 361712 h 723500"/>
                            <a:gd name="connsiteX5" fmla="*/ 362036 w 723499"/>
                            <a:gd name="connsiteY5" fmla="*/ 0 h 723500"/>
                            <a:gd name="connsiteX6" fmla="*/ 361750 w 723499"/>
                            <a:gd name="connsiteY6" fmla="*/ 0 h 723500"/>
                            <a:gd name="connsiteX7" fmla="*/ 401431 w 723499"/>
                            <a:gd name="connsiteY7" fmla="*/ 515303 h 723500"/>
                            <a:gd name="connsiteX8" fmla="*/ 346405 w 723499"/>
                            <a:gd name="connsiteY8" fmla="*/ 515303 h 723500"/>
                            <a:gd name="connsiteX9" fmla="*/ 346405 w 723499"/>
                            <a:gd name="connsiteY9" fmla="*/ 252498 h 723500"/>
                            <a:gd name="connsiteX10" fmla="*/ 331689 w 723499"/>
                            <a:gd name="connsiteY10" fmla="*/ 261671 h 723500"/>
                            <a:gd name="connsiteX11" fmla="*/ 315725 w 723499"/>
                            <a:gd name="connsiteY11" fmla="*/ 269577 h 723500"/>
                            <a:gd name="connsiteX12" fmla="*/ 297066 w 723499"/>
                            <a:gd name="connsiteY12" fmla="*/ 276063 h 723500"/>
                            <a:gd name="connsiteX13" fmla="*/ 275558 w 723499"/>
                            <a:gd name="connsiteY13" fmla="*/ 281912 h 723500"/>
                            <a:gd name="connsiteX14" fmla="*/ 275558 w 723499"/>
                            <a:gd name="connsiteY14" fmla="*/ 237954 h 723500"/>
                            <a:gd name="connsiteX15" fmla="*/ 289941 w 723499"/>
                            <a:gd name="connsiteY15" fmla="*/ 233524 h 723500"/>
                            <a:gd name="connsiteX16" fmla="*/ 302762 w 723499"/>
                            <a:gd name="connsiteY16" fmla="*/ 229095 h 723500"/>
                            <a:gd name="connsiteX17" fmla="*/ 315411 w 723499"/>
                            <a:gd name="connsiteY17" fmla="*/ 223876 h 723500"/>
                            <a:gd name="connsiteX18" fmla="*/ 328060 w 723499"/>
                            <a:gd name="connsiteY18" fmla="*/ 218656 h 723500"/>
                            <a:gd name="connsiteX19" fmla="*/ 340224 w 723499"/>
                            <a:gd name="connsiteY19" fmla="*/ 212331 h 723500"/>
                            <a:gd name="connsiteX20" fmla="*/ 352415 w 723499"/>
                            <a:gd name="connsiteY20" fmla="*/ 205664 h 723500"/>
                            <a:gd name="connsiteX21" fmla="*/ 365531 w 723499"/>
                            <a:gd name="connsiteY21" fmla="*/ 198044 h 723500"/>
                            <a:gd name="connsiteX22" fmla="*/ 378666 w 723499"/>
                            <a:gd name="connsiteY22" fmla="*/ 190424 h 723500"/>
                            <a:gd name="connsiteX23" fmla="*/ 401431 w 723499"/>
                            <a:gd name="connsiteY23" fmla="*/ 190424 h 72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23499" h="723500">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38"/>
                                <a:pt x="723500" y="361724"/>
                                <a:pt x="723500" y="361712"/>
                              </a:cubicBezTo>
                              <a:cubicBezTo>
                                <a:pt x="723569" y="162013"/>
                                <a:pt x="561735" y="69"/>
                                <a:pt x="362036" y="0"/>
                              </a:cubicBezTo>
                              <a:cubicBezTo>
                                <a:pt x="361940" y="0"/>
                                <a:pt x="361845" y="0"/>
                                <a:pt x="361750" y="0"/>
                              </a:cubicBezTo>
                              <a:close/>
                              <a:moveTo>
                                <a:pt x="401431" y="515303"/>
                              </a:moveTo>
                              <a:lnTo>
                                <a:pt x="346405" y="515303"/>
                              </a:lnTo>
                              <a:lnTo>
                                <a:pt x="346405" y="252498"/>
                              </a:lnTo>
                              <a:cubicBezTo>
                                <a:pt x="341757" y="255673"/>
                                <a:pt x="336852" y="258731"/>
                                <a:pt x="331689" y="261671"/>
                              </a:cubicBezTo>
                              <a:cubicBezTo>
                                <a:pt x="326529" y="264621"/>
                                <a:pt x="321198" y="267260"/>
                                <a:pt x="315725" y="269577"/>
                              </a:cubicBezTo>
                              <a:cubicBezTo>
                                <a:pt x="309807" y="271901"/>
                                <a:pt x="303587" y="274063"/>
                                <a:pt x="297066" y="276063"/>
                              </a:cubicBezTo>
                              <a:cubicBezTo>
                                <a:pt x="290544" y="278063"/>
                                <a:pt x="283375" y="280013"/>
                                <a:pt x="275558" y="281912"/>
                              </a:cubicBezTo>
                              <a:lnTo>
                                <a:pt x="275558" y="237954"/>
                              </a:lnTo>
                              <a:cubicBezTo>
                                <a:pt x="280828" y="236474"/>
                                <a:pt x="285623" y="234998"/>
                                <a:pt x="289941" y="233524"/>
                              </a:cubicBezTo>
                              <a:cubicBezTo>
                                <a:pt x="294259" y="232051"/>
                                <a:pt x="298533" y="230575"/>
                                <a:pt x="302762" y="229095"/>
                              </a:cubicBezTo>
                              <a:cubicBezTo>
                                <a:pt x="306962" y="227409"/>
                                <a:pt x="311191" y="225676"/>
                                <a:pt x="315411" y="223876"/>
                              </a:cubicBezTo>
                              <a:cubicBezTo>
                                <a:pt x="319630" y="222075"/>
                                <a:pt x="323840" y="220351"/>
                                <a:pt x="328060" y="218656"/>
                              </a:cubicBezTo>
                              <a:cubicBezTo>
                                <a:pt x="332061" y="216548"/>
                                <a:pt x="336115" y="214439"/>
                                <a:pt x="340224" y="212331"/>
                              </a:cubicBezTo>
                              <a:cubicBezTo>
                                <a:pt x="344332" y="210224"/>
                                <a:pt x="348396" y="208000"/>
                                <a:pt x="352415" y="205664"/>
                              </a:cubicBezTo>
                              <a:cubicBezTo>
                                <a:pt x="356861" y="203352"/>
                                <a:pt x="361233" y="200813"/>
                                <a:pt x="365531" y="198044"/>
                              </a:cubicBezTo>
                              <a:cubicBezTo>
                                <a:pt x="369830" y="195275"/>
                                <a:pt x="374209" y="192736"/>
                                <a:pt x="378666" y="190424"/>
                              </a:cubicBezTo>
                              <a:lnTo>
                                <a:pt x="401431" y="190424"/>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703A470" id="Graphic 20" o:spid="_x0000_s1026" alt="Badge 1 with solid fill" style="position:absolute;margin-left:81.5pt;margin-top:69pt;width:11.5pt;height:11.5pt;z-index:2517596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" path="m361750,c161961,,,161961,,361750,,561539,161961,723500,361750,723500v199789,,361750,-161961,361750,-361750c723500,361738,723500,361724,723500,361712,723569,162013,561735,69,362036,v-96,,-191,,-286,xm401431,515303r-55026,l346405,252498v-4648,3175,-9553,6233,-14716,9173c326529,264621,321198,267260,315725,269577v-5918,2324,-12138,4486,-18659,6486c290544,278063,283375,280013,275558,281912r,-43958c280828,236474,285623,234998,289941,233524v4318,-1473,8592,-2949,12821,-4429c306962,227409,311191,225676,315411,223876v4219,-1801,8429,-3525,12649,-5220c332061,216548,336115,214439,340224,212331v4108,-2107,8172,-4331,12191,-6667c356861,203352,361233,200813,365531,198044v4299,-2769,8678,-5308,13135,-7620l401431,190424r,324879xe" fillcolor="red" stroked="f">
                <v:stroke joinstyle="miter"/>
                <v:path arrowok="t" o:connecttype="custom" o:connectlocs="73025,0;0,73025;73025,146050;146050,73025;146050,73017;73083,0;73025,0;81035,104022;69927,104022;69927,50971;66957,52822;63734,54418;59968,55728;55626,56908;55626,48035;58529,47141;61117,46246;63671,45193;66224,44139;68680,42862;71141,41517;73788,39978;76440,38440;81035,38440" o:connectangles="0,0,0,0,0,0,0,0,0,0,0,0,0,0,0,0,0,0,0,0,0,0,0,0"/>
              </v:shape>
            </w:pict>
          </mc:Fallback>
        </mc:AlternateContent>
      </w:r>
      <w:bookmarkEnd w:id="7"/>
      <w:r w:rsidR="00E64C34">
        <w:rPr>
          <w:noProof/>
        </w:rPr>
        <w:drawing>
          <wp:inline distT="0" distB="0" distL="0" distR="0" wp14:anchorId="1D66F6B8" wp14:editId="56383D6C">
            <wp:extent cx="5373166" cy="2944495"/>
            <wp:effectExtent l="12700" t="12700" r="12065" b="14605"/>
            <wp:docPr id="32" name="Picture 32" descr="A screenshot of a c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hat&#10;&#10;AI-generated content may be incorrect."/>
                    <pic:cNvPicPr/>
                  </pic:nvPicPr>
                  <pic:blipFill>
                    <a:blip r:embed="rId23"/>
                    <a:stretch>
                      <a:fillRect/>
                    </a:stretch>
                  </pic:blipFill>
                  <pic:spPr>
                    <a:xfrm>
                      <a:off x="0" y="0"/>
                      <a:ext cx="5373166" cy="2944495"/>
                    </a:xfrm>
                    <a:prstGeom prst="rect">
                      <a:avLst/>
                    </a:prstGeom>
                    <a:ln>
                      <a:solidFill>
                        <a:schemeClr val="accent1"/>
                      </a:solidFill>
                    </a:ln>
                  </pic:spPr>
                </pic:pic>
              </a:graphicData>
            </a:graphic>
          </wp:inline>
        </w:drawing>
      </w:r>
    </w:p>
    <w:p w14:paraId="25E3F469" w14:textId="21C6D6EB" w:rsidR="00E64C34" w:rsidRDefault="00E64C34" w:rsidP="00DF18C9">
      <w:pPr>
        <w:pStyle w:val="Caption"/>
        <w:jc w:val="center"/>
        <w:rPr>
          <w:lang w:val="en-GB"/>
        </w:rPr>
      </w:pPr>
      <w:r>
        <w:t xml:space="preserve">Figure 2 – Global Unity/ </w:t>
      </w:r>
      <w:r w:rsidR="00DF18C9">
        <w:t>Safeguard platform</w:t>
      </w:r>
    </w:p>
    <w:p w14:paraId="59FF2FA8" w14:textId="788BFA89" w:rsidR="005D3122" w:rsidRDefault="005D3122" w:rsidP="00220216">
      <w:pPr>
        <w:rPr>
          <w:lang w:val="en-GB"/>
        </w:rPr>
      </w:pPr>
    </w:p>
    <w:p w14:paraId="416F1DF4" w14:textId="115738DF" w:rsidR="005D3122" w:rsidRPr="00220216" w:rsidRDefault="00FC1DFD" w:rsidP="00D77E60">
      <w:pPr>
        <w:jc w:val="center"/>
        <w:rPr>
          <w:rFonts w:asciiTheme="majorHAnsi" w:hAnsiTheme="majorHAnsi" w:cstheme="majorHAnsi"/>
          <w:szCs w:val="22"/>
        </w:rPr>
      </w:pPr>
      <w:r w:rsidRPr="00C5753E">
        <w:rPr>
          <w:noProof/>
          <w:lang w:val="en-GB"/>
        </w:rPr>
        <mc:AlternateContent>
          <mc:Choice Requires="wps">
            <w:drawing>
              <wp:anchor distT="0" distB="0" distL="114300" distR="114300" simplePos="0" relativeHeight="251658250" behindDoc="0" locked="0" layoutInCell="1" allowOverlap="1" wp14:anchorId="1E577A19" wp14:editId="239CD2EC">
                <wp:simplePos x="0" y="0"/>
                <wp:positionH relativeFrom="margin">
                  <wp:posOffset>1663700</wp:posOffset>
                </wp:positionH>
                <wp:positionV relativeFrom="paragraph">
                  <wp:posOffset>2043430</wp:posOffset>
                </wp:positionV>
                <wp:extent cx="146050" cy="130175"/>
                <wp:effectExtent l="0" t="0" r="6350" b="3175"/>
                <wp:wrapNone/>
                <wp:docPr id="8379648" name="Graphic 19" descr="Badge with solid fill"/>
                <wp:cNvGraphicFramePr/>
                <a:graphic xmlns:a="http://schemas.openxmlformats.org/drawingml/2006/main">
                  <a:graphicData uri="http://schemas.microsoft.com/office/word/2010/wordprocessingShape">
                    <wps:wsp>
                      <wps:cNvSpPr/>
                      <wps:spPr>
                        <a:xfrm>
                          <a:off x="0" y="0"/>
                          <a:ext cx="146050" cy="130175"/>
                        </a:xfrm>
                        <a:custGeom>
                          <a:avLst/>
                          <a:gdLst>
                            <a:gd name="connsiteX0" fmla="*/ 361750 w 723499"/>
                            <a:gd name="connsiteY0" fmla="*/ 0 h 723499"/>
                            <a:gd name="connsiteX1" fmla="*/ 0 w 723499"/>
                            <a:gd name="connsiteY1" fmla="*/ 361750 h 723499"/>
                            <a:gd name="connsiteX2" fmla="*/ 361750 w 723499"/>
                            <a:gd name="connsiteY2" fmla="*/ 723500 h 723499"/>
                            <a:gd name="connsiteX3" fmla="*/ 723500 w 723499"/>
                            <a:gd name="connsiteY3" fmla="*/ 361750 h 723499"/>
                            <a:gd name="connsiteX4" fmla="*/ 723500 w 723499"/>
                            <a:gd name="connsiteY4" fmla="*/ 361721 h 723499"/>
                            <a:gd name="connsiteX5" fmla="*/ 362026 w 723499"/>
                            <a:gd name="connsiteY5" fmla="*/ 0 h 723499"/>
                            <a:gd name="connsiteX6" fmla="*/ 361750 w 723499"/>
                            <a:gd name="connsiteY6" fmla="*/ 0 h 723499"/>
                            <a:gd name="connsiteX7" fmla="*/ 465172 w 723499"/>
                            <a:gd name="connsiteY7" fmla="*/ 523961 h 723499"/>
                            <a:gd name="connsiteX8" fmla="*/ 258337 w 723499"/>
                            <a:gd name="connsiteY8" fmla="*/ 523961 h 723499"/>
                            <a:gd name="connsiteX9" fmla="*/ 258337 w 723499"/>
                            <a:gd name="connsiteY9" fmla="*/ 493605 h 723499"/>
                            <a:gd name="connsiteX10" fmla="*/ 265290 w 723499"/>
                            <a:gd name="connsiteY10" fmla="*/ 456457 h 723499"/>
                            <a:gd name="connsiteX11" fmla="*/ 284417 w 723499"/>
                            <a:gd name="connsiteY11" fmla="*/ 425977 h 723499"/>
                            <a:gd name="connsiteX12" fmla="*/ 312734 w 723499"/>
                            <a:gd name="connsiteY12" fmla="*/ 400050 h 723499"/>
                            <a:gd name="connsiteX13" fmla="*/ 347520 w 723499"/>
                            <a:gd name="connsiteY13" fmla="*/ 376647 h 723499"/>
                            <a:gd name="connsiteX14" fmla="*/ 377047 w 723499"/>
                            <a:gd name="connsiteY14" fmla="*/ 355454 h 723499"/>
                            <a:gd name="connsiteX15" fmla="*/ 395421 w 723499"/>
                            <a:gd name="connsiteY15" fmla="*/ 335280 h 723499"/>
                            <a:gd name="connsiteX16" fmla="*/ 404765 w 723499"/>
                            <a:gd name="connsiteY16" fmla="*/ 314877 h 723499"/>
                            <a:gd name="connsiteX17" fmla="*/ 407289 w 723499"/>
                            <a:gd name="connsiteY17" fmla="*/ 292103 h 723499"/>
                            <a:gd name="connsiteX18" fmla="*/ 404127 w 723499"/>
                            <a:gd name="connsiteY18" fmla="*/ 272501 h 723499"/>
                            <a:gd name="connsiteX19" fmla="*/ 394792 w 723499"/>
                            <a:gd name="connsiteY19" fmla="*/ 255899 h 723499"/>
                            <a:gd name="connsiteX20" fmla="*/ 378981 w 723499"/>
                            <a:gd name="connsiteY20" fmla="*/ 244469 h 723499"/>
                            <a:gd name="connsiteX21" fmla="*/ 356692 w 723499"/>
                            <a:gd name="connsiteY21" fmla="*/ 240201 h 723499"/>
                            <a:gd name="connsiteX22" fmla="*/ 313677 w 723499"/>
                            <a:gd name="connsiteY22" fmla="*/ 250327 h 723499"/>
                            <a:gd name="connsiteX23" fmla="*/ 275415 w 723499"/>
                            <a:gd name="connsiteY23" fmla="*/ 277520 h 723499"/>
                            <a:gd name="connsiteX24" fmla="*/ 275415 w 723499"/>
                            <a:gd name="connsiteY24" fmla="*/ 228181 h 723499"/>
                            <a:gd name="connsiteX25" fmla="*/ 313830 w 723499"/>
                            <a:gd name="connsiteY25" fmla="*/ 206045 h 723499"/>
                            <a:gd name="connsiteX26" fmla="*/ 361455 w 723499"/>
                            <a:gd name="connsiteY26" fmla="*/ 199377 h 723499"/>
                            <a:gd name="connsiteX27" fmla="*/ 399402 w 723499"/>
                            <a:gd name="connsiteY27" fmla="*/ 205092 h 723499"/>
                            <a:gd name="connsiteX28" fmla="*/ 430397 w 723499"/>
                            <a:gd name="connsiteY28" fmla="*/ 221694 h 723499"/>
                            <a:gd name="connsiteX29" fmla="*/ 451275 w 723499"/>
                            <a:gd name="connsiteY29" fmla="*/ 248888 h 723499"/>
                            <a:gd name="connsiteX30" fmla="*/ 458895 w 723499"/>
                            <a:gd name="connsiteY30" fmla="*/ 286036 h 723499"/>
                            <a:gd name="connsiteX31" fmla="*/ 454924 w 723499"/>
                            <a:gd name="connsiteY31" fmla="*/ 320183 h 723499"/>
                            <a:gd name="connsiteX32" fmla="*/ 441893 w 723499"/>
                            <a:gd name="connsiteY32" fmla="*/ 349701 h 723499"/>
                            <a:gd name="connsiteX33" fmla="*/ 418348 w 723499"/>
                            <a:gd name="connsiteY33" fmla="*/ 376590 h 723499"/>
                            <a:gd name="connsiteX34" fmla="*/ 382924 w 723499"/>
                            <a:gd name="connsiteY34" fmla="*/ 402831 h 723499"/>
                            <a:gd name="connsiteX35" fmla="*/ 352558 w 723499"/>
                            <a:gd name="connsiteY35" fmla="*/ 422758 h 723499"/>
                            <a:gd name="connsiteX36" fmla="*/ 329936 w 723499"/>
                            <a:gd name="connsiteY36" fmla="*/ 440941 h 723499"/>
                            <a:gd name="connsiteX37" fmla="*/ 315878 w 723499"/>
                            <a:gd name="connsiteY37" fmla="*/ 459600 h 723499"/>
                            <a:gd name="connsiteX38" fmla="*/ 311115 w 723499"/>
                            <a:gd name="connsiteY38" fmla="*/ 480955 h 723499"/>
                            <a:gd name="connsiteX39" fmla="*/ 465134 w 723499"/>
                            <a:gd name="connsiteY39" fmla="*/ 480955 h 723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723499" h="723499">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40"/>
                                <a:pt x="723500" y="361731"/>
                                <a:pt x="723500" y="361721"/>
                              </a:cubicBezTo>
                              <a:cubicBezTo>
                                <a:pt x="723569" y="162016"/>
                                <a:pt x="561731" y="69"/>
                                <a:pt x="362026" y="0"/>
                              </a:cubicBezTo>
                              <a:cubicBezTo>
                                <a:pt x="361934" y="0"/>
                                <a:pt x="361842" y="0"/>
                                <a:pt x="361750" y="0"/>
                              </a:cubicBezTo>
                              <a:close/>
                              <a:moveTo>
                                <a:pt x="465172" y="523961"/>
                              </a:moveTo>
                              <a:lnTo>
                                <a:pt x="258337" y="523961"/>
                              </a:lnTo>
                              <a:lnTo>
                                <a:pt x="258337" y="493605"/>
                              </a:lnTo>
                              <a:cubicBezTo>
                                <a:pt x="258148" y="480882"/>
                                <a:pt x="260513" y="468250"/>
                                <a:pt x="265290" y="456457"/>
                              </a:cubicBezTo>
                              <a:cubicBezTo>
                                <a:pt x="269973" y="445328"/>
                                <a:pt x="276432" y="435033"/>
                                <a:pt x="284417" y="425977"/>
                              </a:cubicBezTo>
                              <a:cubicBezTo>
                                <a:pt x="292914" y="416360"/>
                                <a:pt x="302406" y="407669"/>
                                <a:pt x="312734" y="400050"/>
                              </a:cubicBezTo>
                              <a:cubicBezTo>
                                <a:pt x="323491" y="392042"/>
                                <a:pt x="335087" y="384241"/>
                                <a:pt x="347520" y="376647"/>
                              </a:cubicBezTo>
                              <a:cubicBezTo>
                                <a:pt x="357931" y="370412"/>
                                <a:pt x="367808" y="363324"/>
                                <a:pt x="377047" y="355454"/>
                              </a:cubicBezTo>
                              <a:cubicBezTo>
                                <a:pt x="383994" y="349527"/>
                                <a:pt x="390167" y="342749"/>
                                <a:pt x="395421" y="335280"/>
                              </a:cubicBezTo>
                              <a:cubicBezTo>
                                <a:pt x="399745" y="329101"/>
                                <a:pt x="402911" y="322188"/>
                                <a:pt x="404765" y="314877"/>
                              </a:cubicBezTo>
                              <a:cubicBezTo>
                                <a:pt x="406502" y="307413"/>
                                <a:pt x="407350" y="299768"/>
                                <a:pt x="407289" y="292103"/>
                              </a:cubicBezTo>
                              <a:cubicBezTo>
                                <a:pt x="407300" y="285441"/>
                                <a:pt x="406233" y="278822"/>
                                <a:pt x="404127" y="272501"/>
                              </a:cubicBezTo>
                              <a:cubicBezTo>
                                <a:pt x="402144" y="266404"/>
                                <a:pt x="398971" y="260761"/>
                                <a:pt x="394792" y="255899"/>
                              </a:cubicBezTo>
                              <a:cubicBezTo>
                                <a:pt x="390438" y="250959"/>
                                <a:pt x="385037" y="247054"/>
                                <a:pt x="378981" y="244469"/>
                              </a:cubicBezTo>
                              <a:cubicBezTo>
                                <a:pt x="371932" y="241502"/>
                                <a:pt x="364339" y="240047"/>
                                <a:pt x="356692" y="240201"/>
                              </a:cubicBezTo>
                              <a:cubicBezTo>
                                <a:pt x="341757" y="240145"/>
                                <a:pt x="327019" y="243614"/>
                                <a:pt x="313677" y="250327"/>
                              </a:cubicBezTo>
                              <a:cubicBezTo>
                                <a:pt x="299647" y="257446"/>
                                <a:pt x="286752" y="266610"/>
                                <a:pt x="275415" y="277520"/>
                              </a:cubicBezTo>
                              <a:lnTo>
                                <a:pt x="275415" y="228181"/>
                              </a:lnTo>
                              <a:cubicBezTo>
                                <a:pt x="286370" y="217977"/>
                                <a:pt x="299508" y="210405"/>
                                <a:pt x="313830" y="206045"/>
                              </a:cubicBezTo>
                              <a:cubicBezTo>
                                <a:pt x="329284" y="201462"/>
                                <a:pt x="345336" y="199214"/>
                                <a:pt x="361455" y="199377"/>
                              </a:cubicBezTo>
                              <a:cubicBezTo>
                                <a:pt x="374325" y="199288"/>
                                <a:pt x="387129" y="201217"/>
                                <a:pt x="399402" y="205092"/>
                              </a:cubicBezTo>
                              <a:cubicBezTo>
                                <a:pt x="410695" y="208606"/>
                                <a:pt x="421215" y="214241"/>
                                <a:pt x="430397" y="221694"/>
                              </a:cubicBezTo>
                              <a:cubicBezTo>
                                <a:pt x="439324" y="229062"/>
                                <a:pt x="446463" y="238360"/>
                                <a:pt x="451275" y="248888"/>
                              </a:cubicBezTo>
                              <a:cubicBezTo>
                                <a:pt x="456514" y="260560"/>
                                <a:pt x="459115" y="273244"/>
                                <a:pt x="458895" y="286036"/>
                              </a:cubicBezTo>
                              <a:cubicBezTo>
                                <a:pt x="459007" y="297540"/>
                                <a:pt x="457672" y="309012"/>
                                <a:pt x="454924" y="320183"/>
                              </a:cubicBezTo>
                              <a:cubicBezTo>
                                <a:pt x="452230" y="330671"/>
                                <a:pt x="447828" y="340644"/>
                                <a:pt x="441893" y="349701"/>
                              </a:cubicBezTo>
                              <a:cubicBezTo>
                                <a:pt x="435278" y="359673"/>
                                <a:pt x="427359" y="368716"/>
                                <a:pt x="418348" y="376590"/>
                              </a:cubicBezTo>
                              <a:cubicBezTo>
                                <a:pt x="407255" y="386264"/>
                                <a:pt x="395409" y="395038"/>
                                <a:pt x="382924" y="402831"/>
                              </a:cubicBezTo>
                              <a:cubicBezTo>
                                <a:pt x="371532" y="410006"/>
                                <a:pt x="361410" y="416649"/>
                                <a:pt x="352558" y="422758"/>
                              </a:cubicBezTo>
                              <a:cubicBezTo>
                                <a:pt x="344540" y="428200"/>
                                <a:pt x="336975" y="434281"/>
                                <a:pt x="329936" y="440941"/>
                              </a:cubicBezTo>
                              <a:cubicBezTo>
                                <a:pt x="324212" y="446306"/>
                                <a:pt x="319456" y="452619"/>
                                <a:pt x="315878" y="459600"/>
                              </a:cubicBezTo>
                              <a:cubicBezTo>
                                <a:pt x="312659" y="466254"/>
                                <a:pt x="311029" y="473564"/>
                                <a:pt x="311115" y="480955"/>
                              </a:cubicBezTo>
                              <a:lnTo>
                                <a:pt x="465134" y="480955"/>
                              </a:lnTo>
                              <a:close/>
                            </a:path>
                          </a:pathLst>
                        </a:custGeom>
                        <a:solidFill>
                          <a:srgbClr val="FF0000"/>
                        </a:solidFill>
                        <a:ln w="9525" cap="flat">
                          <a:noFill/>
                          <a:prstDash val="solid"/>
                          <a:miter/>
                        </a:ln>
                      </wps:spPr>
                      <wps:txbx>
                        <w:txbxContent>
                          <w:p w14:paraId="16C4862A" w14:textId="77777777" w:rsidR="00EC5559" w:rsidRDefault="00EC5559" w:rsidP="00EC5559">
                            <w:pPr>
                              <w:rPr>
                                <w:lang w:val="en-GB"/>
                              </w:rPr>
                            </w:pPr>
                            <w:r>
                              <w:rPr>
                                <w:lang w:val="en-GB"/>
                              </w:rPr>
                              <w:t>3</w:t>
                            </w:r>
                          </w:p>
                          <w:p w14:paraId="0C5BBD85" w14:textId="77777777" w:rsidR="00EC5559" w:rsidRPr="0066423D" w:rsidRDefault="00EC5559" w:rsidP="00EC5559">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77A19" id="_x0000_s1028" alt="Badge with solid fill" style="position:absolute;left:0;text-align:left;margin-left:131pt;margin-top:160.9pt;width:11.5pt;height:10.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3499,7234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" adj="-11796480,,5400" path="m361750,c161961,,,161961,,361750,,561539,161961,723500,361750,723500v199789,,361750,-161961,361750,-361750c723500,361740,723500,361731,723500,361721,723569,162016,561731,69,362026,v-92,,-184,,-276,xm465172,523961r-206835,l258337,493605v-189,-12723,2176,-25355,6953,-37148c269973,445328,276432,435033,284417,425977v8497,-9617,17989,-18308,28317,-25927c323491,392042,335087,384241,347520,376647v10411,-6235,20288,-13323,29527,-21193c383994,349527,390167,342749,395421,335280v4324,-6179,7490,-13092,9344,-20403c406502,307413,407350,299768,407289,292103v11,-6662,-1056,-13281,-3162,-19602c402144,266404,398971,260761,394792,255899v-4354,-4940,-9755,-8845,-15811,-11430c371932,241502,364339,240047,356692,240201v-14935,-56,-29673,3413,-43015,10126c299647,257446,286752,266610,275415,277520r,-49339c286370,217977,299508,210405,313830,206045v15454,-4583,31506,-6831,47625,-6668c374325,199288,387129,201217,399402,205092v11293,3514,21813,9149,30995,16602c439324,229062,446463,238360,451275,248888v5239,11672,7840,24356,7620,37148c459007,297540,457672,309012,454924,320183v-2694,10488,-7096,20461,-13031,29518c435278,359673,427359,368716,418348,376590v-11093,9674,-22939,18448,-35424,26241c371532,410006,361410,416649,352558,422758v-8018,5442,-15583,11523,-22622,18183c324212,446306,319456,452619,315878,459600v-3219,6654,-4849,13964,-4763,21355l465134,480955r38,43006xe" fillcolor="red" stroked="f">
                <v:stroke joinstyle="miter"/>
                <v:formulas/>
                <v:path arrowok="t" o:connecttype="custom" o:connectlocs="73025,0;0,65088;73025,130175;146050,65088;146050,65082;73081,0;73025,0;93903,94273;52150,94273;52150,88811;53553,82128;57414,76644;63130,71979;70153,67768;76113,63955;79822,60325;81708,56654;82218,52556;81580,49030;79695,46042;76503,43986;72004,43218;63321,45040;55597,49933;55597,41055;63352,37072;72966,35873;80626,36901;86883,39888;91097,44781;92635,51465;91834,57609;89203,62920;84450,67758;77299,72479;71170,76064;66603,79336;63765,82693;62804,86535;93895,86535" o:connectangles="0,0,0,0,0,0,0,0,0,0,0,0,0,0,0,0,0,0,0,0,0,0,0,0,0,0,0,0,0,0,0,0,0,0,0,0,0,0,0,0" textboxrect="0,0,723499,723499"/>
                <v:textbox>
                  <w:txbxContent>
                    <w:p w14:paraId="16C4862A" w14:textId="77777777" w:rsidR="00EC5559" w:rsidRDefault="00EC5559" w:rsidP="00EC5559">
                      <w:pPr>
                        <w:rPr>
                          <w:lang w:val="en-GB"/>
                        </w:rPr>
                      </w:pPr>
                      <w:r>
                        <w:rPr>
                          <w:lang w:val="en-GB"/>
                        </w:rPr>
                        <w:t>3</w:t>
                      </w:r>
                    </w:p>
                    <w:p w14:paraId="0C5BBD85" w14:textId="77777777" w:rsidR="00EC5559" w:rsidRPr="0066423D" w:rsidRDefault="00EC5559" w:rsidP="00EC5559">
                      <w:pPr>
                        <w:rPr>
                          <w:lang w:val="en-GB"/>
                        </w:rPr>
                      </w:pPr>
                    </w:p>
                  </w:txbxContent>
                </v:textbox>
                <w10:wrap anchorx="margin"/>
              </v:shape>
            </w:pict>
          </mc:Fallback>
        </mc:AlternateContent>
      </w:r>
      <w:r w:rsidRPr="00C5753E">
        <w:rPr>
          <w:noProof/>
          <w:lang w:val="en-GB"/>
        </w:rPr>
        <mc:AlternateContent>
          <mc:Choice Requires="wps">
            <w:drawing>
              <wp:anchor distT="0" distB="0" distL="114300" distR="114300" simplePos="0" relativeHeight="251658249" behindDoc="0" locked="0" layoutInCell="1" allowOverlap="1" wp14:anchorId="44A4A8B1" wp14:editId="5A2D7C08">
                <wp:simplePos x="0" y="0"/>
                <wp:positionH relativeFrom="column">
                  <wp:posOffset>332740</wp:posOffset>
                </wp:positionH>
                <wp:positionV relativeFrom="paragraph">
                  <wp:posOffset>225425</wp:posOffset>
                </wp:positionV>
                <wp:extent cx="146050" cy="146050"/>
                <wp:effectExtent l="0" t="0" r="6350" b="6350"/>
                <wp:wrapNone/>
                <wp:docPr id="1885939480" name="Graphic 20" descr="Badge 1 with solid fill"/>
                <wp:cNvGraphicFramePr/>
                <a:graphic xmlns:a="http://schemas.openxmlformats.org/drawingml/2006/main">
                  <a:graphicData uri="http://schemas.microsoft.com/office/word/2010/wordprocessingShape">
                    <wps:wsp>
                      <wps:cNvSpPr/>
                      <wps:spPr>
                        <a:xfrm>
                          <a:off x="0" y="0"/>
                          <a:ext cx="146050" cy="146050"/>
                        </a:xfrm>
                        <a:custGeom>
                          <a:avLst/>
                          <a:gdLst>
                            <a:gd name="connsiteX0" fmla="*/ 361750 w 723499"/>
                            <a:gd name="connsiteY0" fmla="*/ 0 h 723500"/>
                            <a:gd name="connsiteX1" fmla="*/ 0 w 723499"/>
                            <a:gd name="connsiteY1" fmla="*/ 361750 h 723500"/>
                            <a:gd name="connsiteX2" fmla="*/ 361750 w 723499"/>
                            <a:gd name="connsiteY2" fmla="*/ 723500 h 723500"/>
                            <a:gd name="connsiteX3" fmla="*/ 723500 w 723499"/>
                            <a:gd name="connsiteY3" fmla="*/ 361750 h 723500"/>
                            <a:gd name="connsiteX4" fmla="*/ 723500 w 723499"/>
                            <a:gd name="connsiteY4" fmla="*/ 361712 h 723500"/>
                            <a:gd name="connsiteX5" fmla="*/ 362036 w 723499"/>
                            <a:gd name="connsiteY5" fmla="*/ 0 h 723500"/>
                            <a:gd name="connsiteX6" fmla="*/ 361750 w 723499"/>
                            <a:gd name="connsiteY6" fmla="*/ 0 h 723500"/>
                            <a:gd name="connsiteX7" fmla="*/ 401431 w 723499"/>
                            <a:gd name="connsiteY7" fmla="*/ 515303 h 723500"/>
                            <a:gd name="connsiteX8" fmla="*/ 346405 w 723499"/>
                            <a:gd name="connsiteY8" fmla="*/ 515303 h 723500"/>
                            <a:gd name="connsiteX9" fmla="*/ 346405 w 723499"/>
                            <a:gd name="connsiteY9" fmla="*/ 252498 h 723500"/>
                            <a:gd name="connsiteX10" fmla="*/ 331689 w 723499"/>
                            <a:gd name="connsiteY10" fmla="*/ 261671 h 723500"/>
                            <a:gd name="connsiteX11" fmla="*/ 315725 w 723499"/>
                            <a:gd name="connsiteY11" fmla="*/ 269577 h 723500"/>
                            <a:gd name="connsiteX12" fmla="*/ 297066 w 723499"/>
                            <a:gd name="connsiteY12" fmla="*/ 276063 h 723500"/>
                            <a:gd name="connsiteX13" fmla="*/ 275558 w 723499"/>
                            <a:gd name="connsiteY13" fmla="*/ 281912 h 723500"/>
                            <a:gd name="connsiteX14" fmla="*/ 275558 w 723499"/>
                            <a:gd name="connsiteY14" fmla="*/ 237954 h 723500"/>
                            <a:gd name="connsiteX15" fmla="*/ 289941 w 723499"/>
                            <a:gd name="connsiteY15" fmla="*/ 233524 h 723500"/>
                            <a:gd name="connsiteX16" fmla="*/ 302762 w 723499"/>
                            <a:gd name="connsiteY16" fmla="*/ 229095 h 723500"/>
                            <a:gd name="connsiteX17" fmla="*/ 315411 w 723499"/>
                            <a:gd name="connsiteY17" fmla="*/ 223876 h 723500"/>
                            <a:gd name="connsiteX18" fmla="*/ 328060 w 723499"/>
                            <a:gd name="connsiteY18" fmla="*/ 218656 h 723500"/>
                            <a:gd name="connsiteX19" fmla="*/ 340224 w 723499"/>
                            <a:gd name="connsiteY19" fmla="*/ 212331 h 723500"/>
                            <a:gd name="connsiteX20" fmla="*/ 352415 w 723499"/>
                            <a:gd name="connsiteY20" fmla="*/ 205664 h 723500"/>
                            <a:gd name="connsiteX21" fmla="*/ 365531 w 723499"/>
                            <a:gd name="connsiteY21" fmla="*/ 198044 h 723500"/>
                            <a:gd name="connsiteX22" fmla="*/ 378666 w 723499"/>
                            <a:gd name="connsiteY22" fmla="*/ 190424 h 723500"/>
                            <a:gd name="connsiteX23" fmla="*/ 401431 w 723499"/>
                            <a:gd name="connsiteY23" fmla="*/ 190424 h 72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23499" h="723500">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38"/>
                                <a:pt x="723500" y="361724"/>
                                <a:pt x="723500" y="361712"/>
                              </a:cubicBezTo>
                              <a:cubicBezTo>
                                <a:pt x="723569" y="162013"/>
                                <a:pt x="561735" y="69"/>
                                <a:pt x="362036" y="0"/>
                              </a:cubicBezTo>
                              <a:cubicBezTo>
                                <a:pt x="361940" y="0"/>
                                <a:pt x="361845" y="0"/>
                                <a:pt x="361750" y="0"/>
                              </a:cubicBezTo>
                              <a:close/>
                              <a:moveTo>
                                <a:pt x="401431" y="515303"/>
                              </a:moveTo>
                              <a:lnTo>
                                <a:pt x="346405" y="515303"/>
                              </a:lnTo>
                              <a:lnTo>
                                <a:pt x="346405" y="252498"/>
                              </a:lnTo>
                              <a:cubicBezTo>
                                <a:pt x="341757" y="255673"/>
                                <a:pt x="336852" y="258731"/>
                                <a:pt x="331689" y="261671"/>
                              </a:cubicBezTo>
                              <a:cubicBezTo>
                                <a:pt x="326529" y="264621"/>
                                <a:pt x="321198" y="267260"/>
                                <a:pt x="315725" y="269577"/>
                              </a:cubicBezTo>
                              <a:cubicBezTo>
                                <a:pt x="309807" y="271901"/>
                                <a:pt x="303587" y="274063"/>
                                <a:pt x="297066" y="276063"/>
                              </a:cubicBezTo>
                              <a:cubicBezTo>
                                <a:pt x="290544" y="278063"/>
                                <a:pt x="283375" y="280013"/>
                                <a:pt x="275558" y="281912"/>
                              </a:cubicBezTo>
                              <a:lnTo>
                                <a:pt x="275558" y="237954"/>
                              </a:lnTo>
                              <a:cubicBezTo>
                                <a:pt x="280828" y="236474"/>
                                <a:pt x="285623" y="234998"/>
                                <a:pt x="289941" y="233524"/>
                              </a:cubicBezTo>
                              <a:cubicBezTo>
                                <a:pt x="294259" y="232051"/>
                                <a:pt x="298533" y="230575"/>
                                <a:pt x="302762" y="229095"/>
                              </a:cubicBezTo>
                              <a:cubicBezTo>
                                <a:pt x="306962" y="227409"/>
                                <a:pt x="311191" y="225676"/>
                                <a:pt x="315411" y="223876"/>
                              </a:cubicBezTo>
                              <a:cubicBezTo>
                                <a:pt x="319630" y="222075"/>
                                <a:pt x="323840" y="220351"/>
                                <a:pt x="328060" y="218656"/>
                              </a:cubicBezTo>
                              <a:cubicBezTo>
                                <a:pt x="332061" y="216548"/>
                                <a:pt x="336115" y="214439"/>
                                <a:pt x="340224" y="212331"/>
                              </a:cubicBezTo>
                              <a:cubicBezTo>
                                <a:pt x="344332" y="210224"/>
                                <a:pt x="348396" y="208000"/>
                                <a:pt x="352415" y="205664"/>
                              </a:cubicBezTo>
                              <a:cubicBezTo>
                                <a:pt x="356861" y="203352"/>
                                <a:pt x="361233" y="200813"/>
                                <a:pt x="365531" y="198044"/>
                              </a:cubicBezTo>
                              <a:cubicBezTo>
                                <a:pt x="369830" y="195275"/>
                                <a:pt x="374209" y="192736"/>
                                <a:pt x="378666" y="190424"/>
                              </a:cubicBezTo>
                              <a:lnTo>
                                <a:pt x="401431" y="190424"/>
                              </a:lnTo>
                              <a:close/>
                            </a:path>
                          </a:pathLst>
                        </a:custGeom>
                        <a:solidFill>
                          <a:srgbClr val="FF0000"/>
                        </a:solidFill>
                        <a:ln w="9525" cap="flat">
                          <a:noFill/>
                          <a:prstDash val="solid"/>
                          <a:miter/>
                        </a:ln>
                      </wps:spPr>
                      <wps:txbx>
                        <w:txbxContent>
                          <w:p w14:paraId="17088D8D" w14:textId="77777777" w:rsidR="00EC5559" w:rsidRDefault="00EC5559" w:rsidP="00EC5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4A8B1" id="_x0000_s1029" alt="Badge 1 with solid fill" style="position:absolute;left:0;text-align:left;margin-left:26.2pt;margin-top:17.75pt;width:11.5pt;height:11.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" adj="-11796480,,5400" path="m361750,c161961,,,161961,,361750,,561539,161961,723500,361750,723500v199789,,361750,-161961,361750,-361750c723500,361738,723500,361724,723500,361712,723569,162013,561735,69,362036,v-96,,-191,,-286,xm401431,515303r-55026,l346405,252498v-4648,3175,-9553,6233,-14716,9173c326529,264621,321198,267260,315725,269577v-5918,2324,-12138,4486,-18659,6486c290544,278063,283375,280013,275558,281912r,-43958c280828,236474,285623,234998,289941,233524v4318,-1473,8592,-2949,12821,-4429c306962,227409,311191,225676,315411,223876v4219,-1801,8429,-3525,12649,-5220c332061,216548,336115,214439,340224,212331v4108,-2107,8172,-4331,12191,-6667c356861,203352,361233,200813,365531,198044v4299,-2769,8678,-5308,13135,-7620l401431,190424r,324879xe" fillcolor="red" stroked="f">
                <v:stroke joinstyle="miter"/>
                <v:formulas/>
                <v:path arrowok="t" o:connecttype="custom" o:connectlocs="73025,0;0,73025;73025,146050;146050,73025;146050,73017;73083,0;73025,0;81035,104022;69927,104022;69927,50971;66957,52822;63734,54418;59968,55728;55626,56908;55626,48035;58529,47141;61117,46246;63671,45193;66224,44139;68680,42862;71141,41517;73788,39978;76440,38440;81035,38440" o:connectangles="0,0,0,0,0,0,0,0,0,0,0,0,0,0,0,0,0,0,0,0,0,0,0,0" textboxrect="0,0,723499,723500"/>
                <v:textbox>
                  <w:txbxContent>
                    <w:p w14:paraId="17088D8D" w14:textId="77777777" w:rsidR="00EC5559" w:rsidRDefault="00EC5559" w:rsidP="00EC5559">
                      <w:pPr>
                        <w:jc w:val="center"/>
                      </w:pPr>
                    </w:p>
                  </w:txbxContent>
                </v:textbox>
              </v:shape>
            </w:pict>
          </mc:Fallback>
        </mc:AlternateContent>
      </w:r>
      <w:r w:rsidR="00EC5559" w:rsidRPr="00C5753E">
        <w:rPr>
          <w:noProof/>
          <w:lang w:val="en-GB"/>
        </w:rPr>
        <mc:AlternateContent>
          <mc:Choice Requires="wps">
            <w:drawing>
              <wp:anchor distT="0" distB="0" distL="114300" distR="114300" simplePos="0" relativeHeight="251658247" behindDoc="0" locked="0" layoutInCell="1" allowOverlap="1" wp14:anchorId="04B36092" wp14:editId="708C6441">
                <wp:simplePos x="0" y="0"/>
                <wp:positionH relativeFrom="column">
                  <wp:posOffset>-3948430</wp:posOffset>
                </wp:positionH>
                <wp:positionV relativeFrom="paragraph">
                  <wp:posOffset>-1734820</wp:posOffset>
                </wp:positionV>
                <wp:extent cx="146050" cy="146050"/>
                <wp:effectExtent l="0" t="0" r="6350" b="6350"/>
                <wp:wrapNone/>
                <wp:docPr id="2074467292" name="Graphic 20" descr="Badge 1 with solid fill"/>
                <wp:cNvGraphicFramePr/>
                <a:graphic xmlns:a="http://schemas.openxmlformats.org/drawingml/2006/main">
                  <a:graphicData uri="http://schemas.microsoft.com/office/word/2010/wordprocessingShape">
                    <wps:wsp>
                      <wps:cNvSpPr/>
                      <wps:spPr>
                        <a:xfrm>
                          <a:off x="0" y="0"/>
                          <a:ext cx="146050" cy="146050"/>
                        </a:xfrm>
                        <a:custGeom>
                          <a:avLst/>
                          <a:gdLst>
                            <a:gd name="connsiteX0" fmla="*/ 361750 w 723499"/>
                            <a:gd name="connsiteY0" fmla="*/ 0 h 723500"/>
                            <a:gd name="connsiteX1" fmla="*/ 0 w 723499"/>
                            <a:gd name="connsiteY1" fmla="*/ 361750 h 723500"/>
                            <a:gd name="connsiteX2" fmla="*/ 361750 w 723499"/>
                            <a:gd name="connsiteY2" fmla="*/ 723500 h 723500"/>
                            <a:gd name="connsiteX3" fmla="*/ 723500 w 723499"/>
                            <a:gd name="connsiteY3" fmla="*/ 361750 h 723500"/>
                            <a:gd name="connsiteX4" fmla="*/ 723500 w 723499"/>
                            <a:gd name="connsiteY4" fmla="*/ 361712 h 723500"/>
                            <a:gd name="connsiteX5" fmla="*/ 362036 w 723499"/>
                            <a:gd name="connsiteY5" fmla="*/ 0 h 723500"/>
                            <a:gd name="connsiteX6" fmla="*/ 361750 w 723499"/>
                            <a:gd name="connsiteY6" fmla="*/ 0 h 723500"/>
                            <a:gd name="connsiteX7" fmla="*/ 401431 w 723499"/>
                            <a:gd name="connsiteY7" fmla="*/ 515303 h 723500"/>
                            <a:gd name="connsiteX8" fmla="*/ 346405 w 723499"/>
                            <a:gd name="connsiteY8" fmla="*/ 515303 h 723500"/>
                            <a:gd name="connsiteX9" fmla="*/ 346405 w 723499"/>
                            <a:gd name="connsiteY9" fmla="*/ 252498 h 723500"/>
                            <a:gd name="connsiteX10" fmla="*/ 331689 w 723499"/>
                            <a:gd name="connsiteY10" fmla="*/ 261671 h 723500"/>
                            <a:gd name="connsiteX11" fmla="*/ 315725 w 723499"/>
                            <a:gd name="connsiteY11" fmla="*/ 269577 h 723500"/>
                            <a:gd name="connsiteX12" fmla="*/ 297066 w 723499"/>
                            <a:gd name="connsiteY12" fmla="*/ 276063 h 723500"/>
                            <a:gd name="connsiteX13" fmla="*/ 275558 w 723499"/>
                            <a:gd name="connsiteY13" fmla="*/ 281912 h 723500"/>
                            <a:gd name="connsiteX14" fmla="*/ 275558 w 723499"/>
                            <a:gd name="connsiteY14" fmla="*/ 237954 h 723500"/>
                            <a:gd name="connsiteX15" fmla="*/ 289941 w 723499"/>
                            <a:gd name="connsiteY15" fmla="*/ 233524 h 723500"/>
                            <a:gd name="connsiteX16" fmla="*/ 302762 w 723499"/>
                            <a:gd name="connsiteY16" fmla="*/ 229095 h 723500"/>
                            <a:gd name="connsiteX17" fmla="*/ 315411 w 723499"/>
                            <a:gd name="connsiteY17" fmla="*/ 223876 h 723500"/>
                            <a:gd name="connsiteX18" fmla="*/ 328060 w 723499"/>
                            <a:gd name="connsiteY18" fmla="*/ 218656 h 723500"/>
                            <a:gd name="connsiteX19" fmla="*/ 340224 w 723499"/>
                            <a:gd name="connsiteY19" fmla="*/ 212331 h 723500"/>
                            <a:gd name="connsiteX20" fmla="*/ 352415 w 723499"/>
                            <a:gd name="connsiteY20" fmla="*/ 205664 h 723500"/>
                            <a:gd name="connsiteX21" fmla="*/ 365531 w 723499"/>
                            <a:gd name="connsiteY21" fmla="*/ 198044 h 723500"/>
                            <a:gd name="connsiteX22" fmla="*/ 378666 w 723499"/>
                            <a:gd name="connsiteY22" fmla="*/ 190424 h 723500"/>
                            <a:gd name="connsiteX23" fmla="*/ 401431 w 723499"/>
                            <a:gd name="connsiteY23" fmla="*/ 190424 h 72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23499" h="723500">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38"/>
                                <a:pt x="723500" y="361724"/>
                                <a:pt x="723500" y="361712"/>
                              </a:cubicBezTo>
                              <a:cubicBezTo>
                                <a:pt x="723569" y="162013"/>
                                <a:pt x="561735" y="69"/>
                                <a:pt x="362036" y="0"/>
                              </a:cubicBezTo>
                              <a:cubicBezTo>
                                <a:pt x="361940" y="0"/>
                                <a:pt x="361845" y="0"/>
                                <a:pt x="361750" y="0"/>
                              </a:cubicBezTo>
                              <a:close/>
                              <a:moveTo>
                                <a:pt x="401431" y="515303"/>
                              </a:moveTo>
                              <a:lnTo>
                                <a:pt x="346405" y="515303"/>
                              </a:lnTo>
                              <a:lnTo>
                                <a:pt x="346405" y="252498"/>
                              </a:lnTo>
                              <a:cubicBezTo>
                                <a:pt x="341757" y="255673"/>
                                <a:pt x="336852" y="258731"/>
                                <a:pt x="331689" y="261671"/>
                              </a:cubicBezTo>
                              <a:cubicBezTo>
                                <a:pt x="326529" y="264621"/>
                                <a:pt x="321198" y="267260"/>
                                <a:pt x="315725" y="269577"/>
                              </a:cubicBezTo>
                              <a:cubicBezTo>
                                <a:pt x="309807" y="271901"/>
                                <a:pt x="303587" y="274063"/>
                                <a:pt x="297066" y="276063"/>
                              </a:cubicBezTo>
                              <a:cubicBezTo>
                                <a:pt x="290544" y="278063"/>
                                <a:pt x="283375" y="280013"/>
                                <a:pt x="275558" y="281912"/>
                              </a:cubicBezTo>
                              <a:lnTo>
                                <a:pt x="275558" y="237954"/>
                              </a:lnTo>
                              <a:cubicBezTo>
                                <a:pt x="280828" y="236474"/>
                                <a:pt x="285623" y="234998"/>
                                <a:pt x="289941" y="233524"/>
                              </a:cubicBezTo>
                              <a:cubicBezTo>
                                <a:pt x="294259" y="232051"/>
                                <a:pt x="298533" y="230575"/>
                                <a:pt x="302762" y="229095"/>
                              </a:cubicBezTo>
                              <a:cubicBezTo>
                                <a:pt x="306962" y="227409"/>
                                <a:pt x="311191" y="225676"/>
                                <a:pt x="315411" y="223876"/>
                              </a:cubicBezTo>
                              <a:cubicBezTo>
                                <a:pt x="319630" y="222075"/>
                                <a:pt x="323840" y="220351"/>
                                <a:pt x="328060" y="218656"/>
                              </a:cubicBezTo>
                              <a:cubicBezTo>
                                <a:pt x="332061" y="216548"/>
                                <a:pt x="336115" y="214439"/>
                                <a:pt x="340224" y="212331"/>
                              </a:cubicBezTo>
                              <a:cubicBezTo>
                                <a:pt x="344332" y="210224"/>
                                <a:pt x="348396" y="208000"/>
                                <a:pt x="352415" y="205664"/>
                              </a:cubicBezTo>
                              <a:cubicBezTo>
                                <a:pt x="356861" y="203352"/>
                                <a:pt x="361233" y="200813"/>
                                <a:pt x="365531" y="198044"/>
                              </a:cubicBezTo>
                              <a:cubicBezTo>
                                <a:pt x="369830" y="195275"/>
                                <a:pt x="374209" y="192736"/>
                                <a:pt x="378666" y="190424"/>
                              </a:cubicBezTo>
                              <a:lnTo>
                                <a:pt x="401431" y="190424"/>
                              </a:lnTo>
                              <a:close/>
                            </a:path>
                          </a:pathLst>
                        </a:custGeom>
                        <a:solidFill>
                          <a:srgbClr val="FF0000"/>
                        </a:solidFill>
                        <a:ln w="9525" cap="flat">
                          <a:noFill/>
                          <a:prstDash val="solid"/>
                          <a:miter/>
                        </a:ln>
                      </wps:spPr>
                      <wps:txbx>
                        <w:txbxContent>
                          <w:p w14:paraId="6A789DBB" w14:textId="77777777" w:rsidR="00EC5559" w:rsidRDefault="00EC5559" w:rsidP="00EC55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36092" id="_x0000_s1030" alt="Badge 1 with solid fill" style="position:absolute;left:0;text-align:left;margin-left:-310.9pt;margin-top:-136.6pt;width:11.5pt;height:1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" adj="-11796480,,5400" path="m361750,c161961,,,161961,,361750,,561539,161961,723500,361750,723500v199789,,361750,-161961,361750,-361750c723500,361738,723500,361724,723500,361712,723569,162013,561735,69,362036,v-96,,-191,,-286,xm401431,515303r-55026,l346405,252498v-4648,3175,-9553,6233,-14716,9173c326529,264621,321198,267260,315725,269577v-5918,2324,-12138,4486,-18659,6486c290544,278063,283375,280013,275558,281912r,-43958c280828,236474,285623,234998,289941,233524v4318,-1473,8592,-2949,12821,-4429c306962,227409,311191,225676,315411,223876v4219,-1801,8429,-3525,12649,-5220c332061,216548,336115,214439,340224,212331v4108,-2107,8172,-4331,12191,-6667c356861,203352,361233,200813,365531,198044v4299,-2769,8678,-5308,13135,-7620l401431,190424r,324879xe" fillcolor="red" stroked="f">
                <v:stroke joinstyle="miter"/>
                <v:formulas/>
                <v:path arrowok="t" o:connecttype="custom" o:connectlocs="73025,0;0,73025;73025,146050;146050,73025;146050,73017;73083,0;73025,0;81035,104022;69927,104022;69927,50971;66957,52822;63734,54418;59968,55728;55626,56908;55626,48035;58529,47141;61117,46246;63671,45193;66224,44139;68680,42862;71141,41517;73788,39978;76440,38440;81035,38440" o:connectangles="0,0,0,0,0,0,0,0,0,0,0,0,0,0,0,0,0,0,0,0,0,0,0,0" textboxrect="0,0,723499,723500"/>
                <v:textbox>
                  <w:txbxContent>
                    <w:p w14:paraId="6A789DBB" w14:textId="77777777" w:rsidR="00EC5559" w:rsidRDefault="00EC5559" w:rsidP="00EC5559">
                      <w:pPr>
                        <w:jc w:val="center"/>
                      </w:pPr>
                    </w:p>
                  </w:txbxContent>
                </v:textbox>
              </v:shape>
            </w:pict>
          </mc:Fallback>
        </mc:AlternateContent>
      </w:r>
      <w:r w:rsidR="00EC5559" w:rsidRPr="00C5753E">
        <w:rPr>
          <w:noProof/>
          <w:lang w:val="en-GB"/>
        </w:rPr>
        <mc:AlternateContent>
          <mc:Choice Requires="wps">
            <w:drawing>
              <wp:anchor distT="0" distB="0" distL="114300" distR="114300" simplePos="0" relativeHeight="251658248" behindDoc="0" locked="0" layoutInCell="1" allowOverlap="1" wp14:anchorId="54EEF9B0" wp14:editId="6EEDBA50">
                <wp:simplePos x="0" y="0"/>
                <wp:positionH relativeFrom="margin">
                  <wp:posOffset>-3948430</wp:posOffset>
                </wp:positionH>
                <wp:positionV relativeFrom="paragraph">
                  <wp:posOffset>-1550670</wp:posOffset>
                </wp:positionV>
                <wp:extent cx="146050" cy="130175"/>
                <wp:effectExtent l="0" t="0" r="6350" b="3175"/>
                <wp:wrapNone/>
                <wp:docPr id="1029692148" name="Graphic 19" descr="Badge with solid fill"/>
                <wp:cNvGraphicFramePr/>
                <a:graphic xmlns:a="http://schemas.openxmlformats.org/drawingml/2006/main">
                  <a:graphicData uri="http://schemas.microsoft.com/office/word/2010/wordprocessingShape">
                    <wps:wsp>
                      <wps:cNvSpPr/>
                      <wps:spPr>
                        <a:xfrm>
                          <a:off x="0" y="0"/>
                          <a:ext cx="146050" cy="130175"/>
                        </a:xfrm>
                        <a:custGeom>
                          <a:avLst/>
                          <a:gdLst>
                            <a:gd name="connsiteX0" fmla="*/ 361750 w 723499"/>
                            <a:gd name="connsiteY0" fmla="*/ 0 h 723499"/>
                            <a:gd name="connsiteX1" fmla="*/ 0 w 723499"/>
                            <a:gd name="connsiteY1" fmla="*/ 361750 h 723499"/>
                            <a:gd name="connsiteX2" fmla="*/ 361750 w 723499"/>
                            <a:gd name="connsiteY2" fmla="*/ 723500 h 723499"/>
                            <a:gd name="connsiteX3" fmla="*/ 723500 w 723499"/>
                            <a:gd name="connsiteY3" fmla="*/ 361750 h 723499"/>
                            <a:gd name="connsiteX4" fmla="*/ 723500 w 723499"/>
                            <a:gd name="connsiteY4" fmla="*/ 361721 h 723499"/>
                            <a:gd name="connsiteX5" fmla="*/ 362026 w 723499"/>
                            <a:gd name="connsiteY5" fmla="*/ 0 h 723499"/>
                            <a:gd name="connsiteX6" fmla="*/ 361750 w 723499"/>
                            <a:gd name="connsiteY6" fmla="*/ 0 h 723499"/>
                            <a:gd name="connsiteX7" fmla="*/ 465172 w 723499"/>
                            <a:gd name="connsiteY7" fmla="*/ 523961 h 723499"/>
                            <a:gd name="connsiteX8" fmla="*/ 258337 w 723499"/>
                            <a:gd name="connsiteY8" fmla="*/ 523961 h 723499"/>
                            <a:gd name="connsiteX9" fmla="*/ 258337 w 723499"/>
                            <a:gd name="connsiteY9" fmla="*/ 493605 h 723499"/>
                            <a:gd name="connsiteX10" fmla="*/ 265290 w 723499"/>
                            <a:gd name="connsiteY10" fmla="*/ 456457 h 723499"/>
                            <a:gd name="connsiteX11" fmla="*/ 284417 w 723499"/>
                            <a:gd name="connsiteY11" fmla="*/ 425977 h 723499"/>
                            <a:gd name="connsiteX12" fmla="*/ 312734 w 723499"/>
                            <a:gd name="connsiteY12" fmla="*/ 400050 h 723499"/>
                            <a:gd name="connsiteX13" fmla="*/ 347520 w 723499"/>
                            <a:gd name="connsiteY13" fmla="*/ 376647 h 723499"/>
                            <a:gd name="connsiteX14" fmla="*/ 377047 w 723499"/>
                            <a:gd name="connsiteY14" fmla="*/ 355454 h 723499"/>
                            <a:gd name="connsiteX15" fmla="*/ 395421 w 723499"/>
                            <a:gd name="connsiteY15" fmla="*/ 335280 h 723499"/>
                            <a:gd name="connsiteX16" fmla="*/ 404765 w 723499"/>
                            <a:gd name="connsiteY16" fmla="*/ 314877 h 723499"/>
                            <a:gd name="connsiteX17" fmla="*/ 407289 w 723499"/>
                            <a:gd name="connsiteY17" fmla="*/ 292103 h 723499"/>
                            <a:gd name="connsiteX18" fmla="*/ 404127 w 723499"/>
                            <a:gd name="connsiteY18" fmla="*/ 272501 h 723499"/>
                            <a:gd name="connsiteX19" fmla="*/ 394792 w 723499"/>
                            <a:gd name="connsiteY19" fmla="*/ 255899 h 723499"/>
                            <a:gd name="connsiteX20" fmla="*/ 378981 w 723499"/>
                            <a:gd name="connsiteY20" fmla="*/ 244469 h 723499"/>
                            <a:gd name="connsiteX21" fmla="*/ 356692 w 723499"/>
                            <a:gd name="connsiteY21" fmla="*/ 240201 h 723499"/>
                            <a:gd name="connsiteX22" fmla="*/ 313677 w 723499"/>
                            <a:gd name="connsiteY22" fmla="*/ 250327 h 723499"/>
                            <a:gd name="connsiteX23" fmla="*/ 275415 w 723499"/>
                            <a:gd name="connsiteY23" fmla="*/ 277520 h 723499"/>
                            <a:gd name="connsiteX24" fmla="*/ 275415 w 723499"/>
                            <a:gd name="connsiteY24" fmla="*/ 228181 h 723499"/>
                            <a:gd name="connsiteX25" fmla="*/ 313830 w 723499"/>
                            <a:gd name="connsiteY25" fmla="*/ 206045 h 723499"/>
                            <a:gd name="connsiteX26" fmla="*/ 361455 w 723499"/>
                            <a:gd name="connsiteY26" fmla="*/ 199377 h 723499"/>
                            <a:gd name="connsiteX27" fmla="*/ 399402 w 723499"/>
                            <a:gd name="connsiteY27" fmla="*/ 205092 h 723499"/>
                            <a:gd name="connsiteX28" fmla="*/ 430397 w 723499"/>
                            <a:gd name="connsiteY28" fmla="*/ 221694 h 723499"/>
                            <a:gd name="connsiteX29" fmla="*/ 451275 w 723499"/>
                            <a:gd name="connsiteY29" fmla="*/ 248888 h 723499"/>
                            <a:gd name="connsiteX30" fmla="*/ 458895 w 723499"/>
                            <a:gd name="connsiteY30" fmla="*/ 286036 h 723499"/>
                            <a:gd name="connsiteX31" fmla="*/ 454924 w 723499"/>
                            <a:gd name="connsiteY31" fmla="*/ 320183 h 723499"/>
                            <a:gd name="connsiteX32" fmla="*/ 441893 w 723499"/>
                            <a:gd name="connsiteY32" fmla="*/ 349701 h 723499"/>
                            <a:gd name="connsiteX33" fmla="*/ 418348 w 723499"/>
                            <a:gd name="connsiteY33" fmla="*/ 376590 h 723499"/>
                            <a:gd name="connsiteX34" fmla="*/ 382924 w 723499"/>
                            <a:gd name="connsiteY34" fmla="*/ 402831 h 723499"/>
                            <a:gd name="connsiteX35" fmla="*/ 352558 w 723499"/>
                            <a:gd name="connsiteY35" fmla="*/ 422758 h 723499"/>
                            <a:gd name="connsiteX36" fmla="*/ 329936 w 723499"/>
                            <a:gd name="connsiteY36" fmla="*/ 440941 h 723499"/>
                            <a:gd name="connsiteX37" fmla="*/ 315878 w 723499"/>
                            <a:gd name="connsiteY37" fmla="*/ 459600 h 723499"/>
                            <a:gd name="connsiteX38" fmla="*/ 311115 w 723499"/>
                            <a:gd name="connsiteY38" fmla="*/ 480955 h 723499"/>
                            <a:gd name="connsiteX39" fmla="*/ 465134 w 723499"/>
                            <a:gd name="connsiteY39" fmla="*/ 480955 h 723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723499" h="723499">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40"/>
                                <a:pt x="723500" y="361731"/>
                                <a:pt x="723500" y="361721"/>
                              </a:cubicBezTo>
                              <a:cubicBezTo>
                                <a:pt x="723569" y="162016"/>
                                <a:pt x="561731" y="69"/>
                                <a:pt x="362026" y="0"/>
                              </a:cubicBezTo>
                              <a:cubicBezTo>
                                <a:pt x="361934" y="0"/>
                                <a:pt x="361842" y="0"/>
                                <a:pt x="361750" y="0"/>
                              </a:cubicBezTo>
                              <a:close/>
                              <a:moveTo>
                                <a:pt x="465172" y="523961"/>
                              </a:moveTo>
                              <a:lnTo>
                                <a:pt x="258337" y="523961"/>
                              </a:lnTo>
                              <a:lnTo>
                                <a:pt x="258337" y="493605"/>
                              </a:lnTo>
                              <a:cubicBezTo>
                                <a:pt x="258148" y="480882"/>
                                <a:pt x="260513" y="468250"/>
                                <a:pt x="265290" y="456457"/>
                              </a:cubicBezTo>
                              <a:cubicBezTo>
                                <a:pt x="269973" y="445328"/>
                                <a:pt x="276432" y="435033"/>
                                <a:pt x="284417" y="425977"/>
                              </a:cubicBezTo>
                              <a:cubicBezTo>
                                <a:pt x="292914" y="416360"/>
                                <a:pt x="302406" y="407669"/>
                                <a:pt x="312734" y="400050"/>
                              </a:cubicBezTo>
                              <a:cubicBezTo>
                                <a:pt x="323491" y="392042"/>
                                <a:pt x="335087" y="384241"/>
                                <a:pt x="347520" y="376647"/>
                              </a:cubicBezTo>
                              <a:cubicBezTo>
                                <a:pt x="357931" y="370412"/>
                                <a:pt x="367808" y="363324"/>
                                <a:pt x="377047" y="355454"/>
                              </a:cubicBezTo>
                              <a:cubicBezTo>
                                <a:pt x="383994" y="349527"/>
                                <a:pt x="390167" y="342749"/>
                                <a:pt x="395421" y="335280"/>
                              </a:cubicBezTo>
                              <a:cubicBezTo>
                                <a:pt x="399745" y="329101"/>
                                <a:pt x="402911" y="322188"/>
                                <a:pt x="404765" y="314877"/>
                              </a:cubicBezTo>
                              <a:cubicBezTo>
                                <a:pt x="406502" y="307413"/>
                                <a:pt x="407350" y="299768"/>
                                <a:pt x="407289" y="292103"/>
                              </a:cubicBezTo>
                              <a:cubicBezTo>
                                <a:pt x="407300" y="285441"/>
                                <a:pt x="406233" y="278822"/>
                                <a:pt x="404127" y="272501"/>
                              </a:cubicBezTo>
                              <a:cubicBezTo>
                                <a:pt x="402144" y="266404"/>
                                <a:pt x="398971" y="260761"/>
                                <a:pt x="394792" y="255899"/>
                              </a:cubicBezTo>
                              <a:cubicBezTo>
                                <a:pt x="390438" y="250959"/>
                                <a:pt x="385037" y="247054"/>
                                <a:pt x="378981" y="244469"/>
                              </a:cubicBezTo>
                              <a:cubicBezTo>
                                <a:pt x="371932" y="241502"/>
                                <a:pt x="364339" y="240047"/>
                                <a:pt x="356692" y="240201"/>
                              </a:cubicBezTo>
                              <a:cubicBezTo>
                                <a:pt x="341757" y="240145"/>
                                <a:pt x="327019" y="243614"/>
                                <a:pt x="313677" y="250327"/>
                              </a:cubicBezTo>
                              <a:cubicBezTo>
                                <a:pt x="299647" y="257446"/>
                                <a:pt x="286752" y="266610"/>
                                <a:pt x="275415" y="277520"/>
                              </a:cubicBezTo>
                              <a:lnTo>
                                <a:pt x="275415" y="228181"/>
                              </a:lnTo>
                              <a:cubicBezTo>
                                <a:pt x="286370" y="217977"/>
                                <a:pt x="299508" y="210405"/>
                                <a:pt x="313830" y="206045"/>
                              </a:cubicBezTo>
                              <a:cubicBezTo>
                                <a:pt x="329284" y="201462"/>
                                <a:pt x="345336" y="199214"/>
                                <a:pt x="361455" y="199377"/>
                              </a:cubicBezTo>
                              <a:cubicBezTo>
                                <a:pt x="374325" y="199288"/>
                                <a:pt x="387129" y="201217"/>
                                <a:pt x="399402" y="205092"/>
                              </a:cubicBezTo>
                              <a:cubicBezTo>
                                <a:pt x="410695" y="208606"/>
                                <a:pt x="421215" y="214241"/>
                                <a:pt x="430397" y="221694"/>
                              </a:cubicBezTo>
                              <a:cubicBezTo>
                                <a:pt x="439324" y="229062"/>
                                <a:pt x="446463" y="238360"/>
                                <a:pt x="451275" y="248888"/>
                              </a:cubicBezTo>
                              <a:cubicBezTo>
                                <a:pt x="456514" y="260560"/>
                                <a:pt x="459115" y="273244"/>
                                <a:pt x="458895" y="286036"/>
                              </a:cubicBezTo>
                              <a:cubicBezTo>
                                <a:pt x="459007" y="297540"/>
                                <a:pt x="457672" y="309012"/>
                                <a:pt x="454924" y="320183"/>
                              </a:cubicBezTo>
                              <a:cubicBezTo>
                                <a:pt x="452230" y="330671"/>
                                <a:pt x="447828" y="340644"/>
                                <a:pt x="441893" y="349701"/>
                              </a:cubicBezTo>
                              <a:cubicBezTo>
                                <a:pt x="435278" y="359673"/>
                                <a:pt x="427359" y="368716"/>
                                <a:pt x="418348" y="376590"/>
                              </a:cubicBezTo>
                              <a:cubicBezTo>
                                <a:pt x="407255" y="386264"/>
                                <a:pt x="395409" y="395038"/>
                                <a:pt x="382924" y="402831"/>
                              </a:cubicBezTo>
                              <a:cubicBezTo>
                                <a:pt x="371532" y="410006"/>
                                <a:pt x="361410" y="416649"/>
                                <a:pt x="352558" y="422758"/>
                              </a:cubicBezTo>
                              <a:cubicBezTo>
                                <a:pt x="344540" y="428200"/>
                                <a:pt x="336975" y="434281"/>
                                <a:pt x="329936" y="440941"/>
                              </a:cubicBezTo>
                              <a:cubicBezTo>
                                <a:pt x="324212" y="446306"/>
                                <a:pt x="319456" y="452619"/>
                                <a:pt x="315878" y="459600"/>
                              </a:cubicBezTo>
                              <a:cubicBezTo>
                                <a:pt x="312659" y="466254"/>
                                <a:pt x="311029" y="473564"/>
                                <a:pt x="311115" y="480955"/>
                              </a:cubicBezTo>
                              <a:lnTo>
                                <a:pt x="465134" y="480955"/>
                              </a:lnTo>
                              <a:close/>
                            </a:path>
                          </a:pathLst>
                        </a:custGeom>
                        <a:solidFill>
                          <a:srgbClr val="FF0000"/>
                        </a:solidFill>
                        <a:ln w="9525" cap="flat">
                          <a:noFill/>
                          <a:prstDash val="solid"/>
                          <a:miter/>
                        </a:ln>
                      </wps:spPr>
                      <wps:txbx>
                        <w:txbxContent>
                          <w:p w14:paraId="3047F73C" w14:textId="77777777" w:rsidR="00EC5559" w:rsidRDefault="00EC5559" w:rsidP="00EC5559">
                            <w:pPr>
                              <w:rPr>
                                <w:lang w:val="en-GB"/>
                              </w:rPr>
                            </w:pPr>
                            <w:r>
                              <w:rPr>
                                <w:lang w:val="en-GB"/>
                              </w:rPr>
                              <w:t>3</w:t>
                            </w:r>
                          </w:p>
                          <w:p w14:paraId="53E48CA4" w14:textId="77777777" w:rsidR="00EC5559" w:rsidRPr="0066423D" w:rsidRDefault="00EC5559" w:rsidP="00EC5559">
                            <w:pP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EF9B0" id="_x0000_s1031" alt="Badge with solid fill" style="position:absolute;left:0;text-align:left;margin-left:-310.9pt;margin-top:-122.1pt;width:11.5pt;height:10.2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723499,7234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" adj="-11796480,,5400" path="m361750,c161961,,,161961,,361750,,561539,161961,723500,361750,723500v199789,,361750,-161961,361750,-361750c723500,361740,723500,361731,723500,361721,723569,162016,561731,69,362026,v-92,,-184,,-276,xm465172,523961r-206835,l258337,493605v-189,-12723,2176,-25355,6953,-37148c269973,445328,276432,435033,284417,425977v8497,-9617,17989,-18308,28317,-25927c323491,392042,335087,384241,347520,376647v10411,-6235,20288,-13323,29527,-21193c383994,349527,390167,342749,395421,335280v4324,-6179,7490,-13092,9344,-20403c406502,307413,407350,299768,407289,292103v11,-6662,-1056,-13281,-3162,-19602c402144,266404,398971,260761,394792,255899v-4354,-4940,-9755,-8845,-15811,-11430c371932,241502,364339,240047,356692,240201v-14935,-56,-29673,3413,-43015,10126c299647,257446,286752,266610,275415,277520r,-49339c286370,217977,299508,210405,313830,206045v15454,-4583,31506,-6831,47625,-6668c374325,199288,387129,201217,399402,205092v11293,3514,21813,9149,30995,16602c439324,229062,446463,238360,451275,248888v5239,11672,7840,24356,7620,37148c459007,297540,457672,309012,454924,320183v-2694,10488,-7096,20461,-13031,29518c435278,359673,427359,368716,418348,376590v-11093,9674,-22939,18448,-35424,26241c371532,410006,361410,416649,352558,422758v-8018,5442,-15583,11523,-22622,18183c324212,446306,319456,452619,315878,459600v-3219,6654,-4849,13964,-4763,21355l465134,480955r38,43006xe" fillcolor="red" stroked="f">
                <v:stroke joinstyle="miter"/>
                <v:formulas/>
                <v:path arrowok="t" o:connecttype="custom" o:connectlocs="73025,0;0,65088;73025,130175;146050,65088;146050,65082;73081,0;73025,0;93903,94273;52150,94273;52150,88811;53553,82128;57414,76644;63130,71979;70153,67768;76113,63955;79822,60325;81708,56654;82218,52556;81580,49030;79695,46042;76503,43986;72004,43218;63321,45040;55597,49933;55597,41055;63352,37072;72966,35873;80626,36901;86883,39888;91097,44781;92635,51465;91834,57609;89203,62920;84450,67758;77299,72479;71170,76064;66603,79336;63765,82693;62804,86535;93895,86535" o:connectangles="0,0,0,0,0,0,0,0,0,0,0,0,0,0,0,0,0,0,0,0,0,0,0,0,0,0,0,0,0,0,0,0,0,0,0,0,0,0,0,0" textboxrect="0,0,723499,723499"/>
                <v:textbox>
                  <w:txbxContent>
                    <w:p w14:paraId="3047F73C" w14:textId="77777777" w:rsidR="00EC5559" w:rsidRDefault="00EC5559" w:rsidP="00EC5559">
                      <w:pPr>
                        <w:rPr>
                          <w:lang w:val="en-GB"/>
                        </w:rPr>
                      </w:pPr>
                      <w:r>
                        <w:rPr>
                          <w:lang w:val="en-GB"/>
                        </w:rPr>
                        <w:t>3</w:t>
                      </w:r>
                    </w:p>
                    <w:p w14:paraId="53E48CA4" w14:textId="77777777" w:rsidR="00EC5559" w:rsidRPr="0066423D" w:rsidRDefault="00EC5559" w:rsidP="00EC5559">
                      <w:pPr>
                        <w:rPr>
                          <w:lang w:val="en-GB"/>
                        </w:rPr>
                      </w:pPr>
                    </w:p>
                  </w:txbxContent>
                </v:textbox>
                <w10:wrap anchorx="margin"/>
              </v:shape>
            </w:pict>
          </mc:Fallback>
        </mc:AlternateContent>
      </w:r>
      <w:r w:rsidR="005D3122" w:rsidRPr="005D3122">
        <w:rPr>
          <w:rFonts w:asciiTheme="majorHAnsi" w:hAnsiTheme="majorHAnsi" w:cstheme="majorHAnsi"/>
          <w:noProof/>
          <w:szCs w:val="22"/>
        </w:rPr>
        <w:drawing>
          <wp:inline distT="0" distB="0" distL="0" distR="0" wp14:anchorId="02D686A2" wp14:editId="574E99BA">
            <wp:extent cx="5498484" cy="2533650"/>
            <wp:effectExtent l="19050" t="19050" r="26035" b="19050"/>
            <wp:docPr id="103382967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29670" name="Picture 1" descr="A screenshot of a computer&#10;&#10;AI-generated content may be incorrect."/>
                    <pic:cNvPicPr/>
                  </pic:nvPicPr>
                  <pic:blipFill>
                    <a:blip r:embed="rId24"/>
                    <a:stretch>
                      <a:fillRect/>
                    </a:stretch>
                  </pic:blipFill>
                  <pic:spPr>
                    <a:xfrm>
                      <a:off x="0" y="0"/>
                      <a:ext cx="5514850" cy="2541191"/>
                    </a:xfrm>
                    <a:prstGeom prst="rect">
                      <a:avLst/>
                    </a:prstGeom>
                    <a:ln>
                      <a:solidFill>
                        <a:schemeClr val="accent1"/>
                      </a:solidFill>
                    </a:ln>
                  </pic:spPr>
                </pic:pic>
              </a:graphicData>
            </a:graphic>
          </wp:inline>
        </w:drawing>
      </w:r>
    </w:p>
    <w:bookmarkEnd w:id="6"/>
    <w:p w14:paraId="15925CEF" w14:textId="2754342B" w:rsidR="00316BA3" w:rsidRPr="00F85FAC" w:rsidRDefault="00E64C34" w:rsidP="00F85FAC">
      <w:pPr>
        <w:pStyle w:val="Caption"/>
        <w:jc w:val="center"/>
        <w:rPr>
          <w:lang w:val="en-GB"/>
        </w:rPr>
      </w:pPr>
      <w:r>
        <w:t xml:space="preserve">Figure 3 – Global Unity/ </w:t>
      </w:r>
      <w:r w:rsidR="00D77E60">
        <w:t>Safeguard Platform</w:t>
      </w:r>
    </w:p>
    <w:p w14:paraId="100DCC54" w14:textId="5F819048" w:rsidR="00D82273" w:rsidRDefault="00033F4B" w:rsidP="00D82273">
      <w:pPr>
        <w:pStyle w:val="Heading2"/>
        <w:rPr>
          <w:lang w:val="en-GB"/>
        </w:rPr>
      </w:pPr>
      <w:bookmarkStart w:id="8" w:name="_Toc190977685"/>
      <w:r>
        <w:rPr>
          <w:lang w:val="en-GB"/>
        </w:rPr>
        <w:t>Single Invoice</w:t>
      </w:r>
      <w:r w:rsidR="006A7D9E">
        <w:rPr>
          <w:lang w:val="en-GB"/>
        </w:rPr>
        <w:t>s</w:t>
      </w:r>
      <w:r>
        <w:rPr>
          <w:lang w:val="en-GB"/>
        </w:rPr>
        <w:t xml:space="preserve"> Page</w:t>
      </w:r>
      <w:bookmarkEnd w:id="8"/>
    </w:p>
    <w:p w14:paraId="7650B07E" w14:textId="77777777" w:rsidR="004A1001" w:rsidRPr="004A1001" w:rsidRDefault="004A1001" w:rsidP="004A1001">
      <w:pPr>
        <w:jc w:val="both"/>
        <w:rPr>
          <w:lang w:val="en-GB"/>
        </w:rPr>
      </w:pPr>
      <w:r w:rsidRPr="004A1001">
        <w:rPr>
          <w:lang w:val="en-GB"/>
        </w:rPr>
        <w:t>This page allows users to:</w:t>
      </w:r>
    </w:p>
    <w:p w14:paraId="108FBA4D" w14:textId="77777777" w:rsidR="004A1001" w:rsidRPr="004A1001" w:rsidRDefault="004A1001" w:rsidP="00311293">
      <w:pPr>
        <w:numPr>
          <w:ilvl w:val="0"/>
          <w:numId w:val="13"/>
        </w:numPr>
        <w:jc w:val="both"/>
        <w:rPr>
          <w:lang w:val="en-GB"/>
        </w:rPr>
      </w:pPr>
      <w:r w:rsidRPr="004A1001">
        <w:rPr>
          <w:lang w:val="en-GB"/>
        </w:rPr>
        <w:t>Search, filter, and view invoice details.</w:t>
      </w:r>
    </w:p>
    <w:p w14:paraId="74EADE6E" w14:textId="77777777" w:rsidR="004A1001" w:rsidRPr="004A1001" w:rsidRDefault="004A1001" w:rsidP="00311293">
      <w:pPr>
        <w:numPr>
          <w:ilvl w:val="0"/>
          <w:numId w:val="13"/>
        </w:numPr>
        <w:jc w:val="both"/>
        <w:rPr>
          <w:lang w:val="en-GB"/>
        </w:rPr>
      </w:pPr>
      <w:r w:rsidRPr="004A1001">
        <w:rPr>
          <w:lang w:val="en-GB"/>
        </w:rPr>
        <w:t>Track overdue and outstanding balances.</w:t>
      </w:r>
    </w:p>
    <w:p w14:paraId="71642695" w14:textId="77777777" w:rsidR="004A1001" w:rsidRDefault="004A1001" w:rsidP="00311293">
      <w:pPr>
        <w:numPr>
          <w:ilvl w:val="0"/>
          <w:numId w:val="13"/>
        </w:numPr>
        <w:jc w:val="both"/>
        <w:rPr>
          <w:lang w:val="en-GB"/>
        </w:rPr>
      </w:pPr>
      <w:r w:rsidRPr="004A1001">
        <w:rPr>
          <w:lang w:val="en-GB"/>
        </w:rPr>
        <w:t>Download invoices.</w:t>
      </w:r>
    </w:p>
    <w:p w14:paraId="099778E5" w14:textId="67345984" w:rsidR="000476C9" w:rsidRDefault="00C60CC1" w:rsidP="00311293">
      <w:pPr>
        <w:numPr>
          <w:ilvl w:val="0"/>
          <w:numId w:val="13"/>
        </w:numPr>
        <w:jc w:val="both"/>
        <w:rPr>
          <w:lang w:val="en-GB"/>
        </w:rPr>
      </w:pPr>
      <w:r>
        <w:rPr>
          <w:lang w:val="en-GB"/>
        </w:rPr>
        <w:lastRenderedPageBreak/>
        <w:t>Submit remittance request</w:t>
      </w:r>
    </w:p>
    <w:p w14:paraId="56400C5B" w14:textId="77777777" w:rsidR="00FC7D6E" w:rsidRPr="004A1001" w:rsidRDefault="00FC7D6E" w:rsidP="00FC7D6E">
      <w:pPr>
        <w:jc w:val="both"/>
        <w:rPr>
          <w:lang w:val="en-GB"/>
        </w:rPr>
      </w:pPr>
    </w:p>
    <w:p w14:paraId="2A290F73" w14:textId="3966713E" w:rsidR="004A1001" w:rsidRPr="004A1001" w:rsidRDefault="00FC7D6E" w:rsidP="004A1001">
      <w:pPr>
        <w:jc w:val="both"/>
        <w:rPr>
          <w:lang w:val="en-GB"/>
        </w:rPr>
      </w:pPr>
      <w:r>
        <w:rPr>
          <w:lang w:val="en-GB"/>
        </w:rPr>
        <w:t xml:space="preserve">Note: </w:t>
      </w:r>
      <w:r w:rsidR="004A1001" w:rsidRPr="004A1001">
        <w:rPr>
          <w:lang w:val="en-GB"/>
        </w:rPr>
        <w:t>Invoices are displayed with the latest invoice at the top.</w:t>
      </w:r>
    </w:p>
    <w:p w14:paraId="145D3AC8" w14:textId="4D57812C" w:rsidR="00D83276" w:rsidRPr="005763AE" w:rsidRDefault="00D83276" w:rsidP="005763AE">
      <w:pPr>
        <w:keepNext/>
      </w:pPr>
    </w:p>
    <w:p w14:paraId="5C756616" w14:textId="6C8B49B4" w:rsidR="00B30CE8" w:rsidRDefault="00252DAE" w:rsidP="00EF53FD">
      <w:pPr>
        <w:jc w:val="center"/>
        <w:rPr>
          <w:lang w:val="fr-FR"/>
        </w:rPr>
      </w:pPr>
      <w:r>
        <w:rPr>
          <w:noProof/>
          <w:lang w:val="en-GB"/>
        </w:rPr>
        <mc:AlternateContent>
          <mc:Choice Requires="wps">
            <w:drawing>
              <wp:anchor distT="0" distB="0" distL="114300" distR="114300" simplePos="0" relativeHeight="251658270" behindDoc="0" locked="0" layoutInCell="1" allowOverlap="1" wp14:anchorId="36977B26" wp14:editId="6F893F96">
                <wp:simplePos x="0" y="0"/>
                <wp:positionH relativeFrom="column">
                  <wp:posOffset>4610100</wp:posOffset>
                </wp:positionH>
                <wp:positionV relativeFrom="paragraph">
                  <wp:posOffset>899160</wp:posOffset>
                </wp:positionV>
                <wp:extent cx="152400" cy="158750"/>
                <wp:effectExtent l="0" t="0" r="0" b="0"/>
                <wp:wrapNone/>
                <wp:docPr id="1039055115" name="Oval 32"/>
                <wp:cNvGraphicFramePr/>
                <a:graphic xmlns:a="http://schemas.openxmlformats.org/drawingml/2006/main">
                  <a:graphicData uri="http://schemas.microsoft.com/office/word/2010/wordprocessingShape">
                    <wps:wsp>
                      <wps:cNvSpPr/>
                      <wps:spPr>
                        <a:xfrm>
                          <a:off x="0" y="0"/>
                          <a:ext cx="152400" cy="158750"/>
                        </a:xfrm>
                        <a:prstGeom prst="ellipse">
                          <a:avLst/>
                        </a:prstGeom>
                        <a:solidFill>
                          <a:schemeClr val="accent6">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5578D804" w14:textId="77777777" w:rsidR="00252DAE" w:rsidRPr="002D348C" w:rsidRDefault="00252DAE" w:rsidP="00252DAE">
                            <w:pPr>
                              <w:jc w:val="center"/>
                              <w:rPr>
                                <w:color w:val="FFFFFF" w:themeColor="background1"/>
                                <w:sz w:val="16"/>
                                <w:szCs w:val="18"/>
                                <w:lang w:val="en-GB"/>
                              </w:rPr>
                            </w:pPr>
                            <w:r>
                              <w:rPr>
                                <w:color w:val="FFFFFF" w:themeColor="background1"/>
                                <w:sz w:val="16"/>
                                <w:szCs w:val="18"/>
                                <w:lang w:val="en-GB"/>
                              </w:rPr>
                              <w:t>7</w:t>
                            </w:r>
                          </w:p>
                        </w:txbxContent>
                      </wps:txbx>
                      <wps:bodyPr rot="0" spcFirstLastPara="0" vertOverflow="overflow" horzOverflow="overflow" vert="horz" wrap="square" lIns="0" tIns="0" rIns="0" bIns="0" numCol="1" spcCol="0" rtlCol="0" fromWordArt="0" anchor="ctr" anchorCtr="1"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977B26" id="Oval 32" o:spid="_x0000_s1032" style="position:absolute;left:0;text-align:left;margin-left:363pt;margin-top:70.8pt;width:12pt;height:12.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" fillcolor="#e51313 [2409]" stroked="f" strokeweight=".5pt">
                <v:stroke joinstyle="miter"/>
                <v:textbox inset="0,0,0,0">
                  <w:txbxContent>
                    <w:p w14:paraId="5578D804" w14:textId="77777777" w:rsidR="00252DAE" w:rsidRPr="002D348C" w:rsidRDefault="00252DAE" w:rsidP="00252DAE">
                      <w:pPr>
                        <w:jc w:val="center"/>
                        <w:rPr>
                          <w:color w:val="FFFFFF" w:themeColor="background1"/>
                          <w:sz w:val="16"/>
                          <w:szCs w:val="18"/>
                          <w:lang w:val="en-GB"/>
                        </w:rPr>
                      </w:pPr>
                      <w:r>
                        <w:rPr>
                          <w:color w:val="FFFFFF" w:themeColor="background1"/>
                          <w:sz w:val="16"/>
                          <w:szCs w:val="18"/>
                          <w:lang w:val="en-GB"/>
                        </w:rPr>
                        <w:t>7</w:t>
                      </w:r>
                    </w:p>
                  </w:txbxContent>
                </v:textbox>
              </v:oval>
            </w:pict>
          </mc:Fallback>
        </mc:AlternateContent>
      </w:r>
      <w:r w:rsidR="005763AE" w:rsidRPr="00C5753E">
        <w:rPr>
          <w:noProof/>
          <w:lang w:val="en-GB"/>
        </w:rPr>
        <mc:AlternateContent>
          <mc:Choice Requires="wps">
            <w:drawing>
              <wp:anchor distT="0" distB="0" distL="114300" distR="114300" simplePos="0" relativeHeight="251658258" behindDoc="0" locked="0" layoutInCell="1" allowOverlap="1" wp14:anchorId="3872AE03" wp14:editId="5DBE71C8">
                <wp:simplePos x="0" y="0"/>
                <wp:positionH relativeFrom="column">
                  <wp:posOffset>4586605</wp:posOffset>
                </wp:positionH>
                <wp:positionV relativeFrom="paragraph">
                  <wp:posOffset>1147445</wp:posOffset>
                </wp:positionV>
                <wp:extent cx="125095" cy="125095"/>
                <wp:effectExtent l="0" t="0" r="8255" b="8255"/>
                <wp:wrapNone/>
                <wp:docPr id="319327105" name="Graphic 18" descr="Badge 3 with solid fill"/>
                <wp:cNvGraphicFramePr/>
                <a:graphic xmlns:a="http://schemas.openxmlformats.org/drawingml/2006/main">
                  <a:graphicData uri="http://schemas.microsoft.com/office/word/2010/wordprocessingShape">
                    <wps:wsp>
                      <wps:cNvSpPr/>
                      <wps:spPr>
                        <a:xfrm>
                          <a:off x="0" y="0"/>
                          <a:ext cx="125095" cy="125095"/>
                        </a:xfrm>
                        <a:custGeom>
                          <a:avLst/>
                          <a:gdLst>
                            <a:gd name="connsiteX0" fmla="*/ 361769 w 723518"/>
                            <a:gd name="connsiteY0" fmla="*/ 0 h 723519"/>
                            <a:gd name="connsiteX1" fmla="*/ 0 w 723518"/>
                            <a:gd name="connsiteY1" fmla="*/ 361750 h 723519"/>
                            <a:gd name="connsiteX2" fmla="*/ 361750 w 723518"/>
                            <a:gd name="connsiteY2" fmla="*/ 723519 h 723519"/>
                            <a:gd name="connsiteX3" fmla="*/ 723519 w 723518"/>
                            <a:gd name="connsiteY3" fmla="*/ 361769 h 723519"/>
                            <a:gd name="connsiteX4" fmla="*/ 723519 w 723518"/>
                            <a:gd name="connsiteY4" fmla="*/ 361731 h 723519"/>
                            <a:gd name="connsiteX5" fmla="*/ 362055 w 723518"/>
                            <a:gd name="connsiteY5" fmla="*/ 0 h 723519"/>
                            <a:gd name="connsiteX6" fmla="*/ 361769 w 723518"/>
                            <a:gd name="connsiteY6" fmla="*/ 0 h 723519"/>
                            <a:gd name="connsiteX7" fmla="*/ 457476 w 723518"/>
                            <a:gd name="connsiteY7" fmla="*/ 471792 h 723519"/>
                            <a:gd name="connsiteX8" fmla="*/ 430425 w 723518"/>
                            <a:gd name="connsiteY8" fmla="*/ 501520 h 723519"/>
                            <a:gd name="connsiteX9" fmla="*/ 390744 w 723518"/>
                            <a:gd name="connsiteY9" fmla="*/ 519703 h 723519"/>
                            <a:gd name="connsiteX10" fmla="*/ 343119 w 723518"/>
                            <a:gd name="connsiteY10" fmla="*/ 525875 h 723519"/>
                            <a:gd name="connsiteX11" fmla="*/ 294732 w 723518"/>
                            <a:gd name="connsiteY11" fmla="*/ 521599 h 723519"/>
                            <a:gd name="connsiteX12" fmla="*/ 256470 w 723518"/>
                            <a:gd name="connsiteY12" fmla="*/ 508797 h 723519"/>
                            <a:gd name="connsiteX13" fmla="*/ 256470 w 723518"/>
                            <a:gd name="connsiteY13" fmla="*/ 460058 h 723519"/>
                            <a:gd name="connsiteX14" fmla="*/ 298380 w 723518"/>
                            <a:gd name="connsiteY14" fmla="*/ 479355 h 723519"/>
                            <a:gd name="connsiteX15" fmla="*/ 344700 w 723518"/>
                            <a:gd name="connsiteY15" fmla="*/ 485680 h 723519"/>
                            <a:gd name="connsiteX16" fmla="*/ 367160 w 723518"/>
                            <a:gd name="connsiteY16" fmla="*/ 483461 h 723519"/>
                            <a:gd name="connsiteX17" fmla="*/ 389468 w 723518"/>
                            <a:gd name="connsiteY17" fmla="*/ 475402 h 723519"/>
                            <a:gd name="connsiteX18" fmla="*/ 406546 w 723518"/>
                            <a:gd name="connsiteY18" fmla="*/ 459429 h 723519"/>
                            <a:gd name="connsiteX19" fmla="*/ 413328 w 723518"/>
                            <a:gd name="connsiteY19" fmla="*/ 433816 h 723519"/>
                            <a:gd name="connsiteX20" fmla="*/ 406860 w 723518"/>
                            <a:gd name="connsiteY20" fmla="*/ 407403 h 723519"/>
                            <a:gd name="connsiteX21" fmla="*/ 388830 w 723518"/>
                            <a:gd name="connsiteY21" fmla="*/ 389696 h 723519"/>
                            <a:gd name="connsiteX22" fmla="*/ 361636 w 723518"/>
                            <a:gd name="connsiteY22" fmla="*/ 379733 h 723519"/>
                            <a:gd name="connsiteX23" fmla="*/ 327622 w 723518"/>
                            <a:gd name="connsiteY23" fmla="*/ 376571 h 723519"/>
                            <a:gd name="connsiteX24" fmla="*/ 298228 w 723518"/>
                            <a:gd name="connsiteY24" fmla="*/ 376571 h 723519"/>
                            <a:gd name="connsiteX25" fmla="*/ 298228 w 723518"/>
                            <a:gd name="connsiteY25" fmla="*/ 336090 h 723519"/>
                            <a:gd name="connsiteX26" fmla="*/ 326060 w 723518"/>
                            <a:gd name="connsiteY26" fmla="*/ 336090 h 723519"/>
                            <a:gd name="connsiteX27" fmla="*/ 356273 w 723518"/>
                            <a:gd name="connsiteY27" fmla="*/ 333232 h 723519"/>
                            <a:gd name="connsiteX28" fmla="*/ 379990 w 723518"/>
                            <a:gd name="connsiteY28" fmla="*/ 323907 h 723519"/>
                            <a:gd name="connsiteX29" fmla="*/ 395488 w 723518"/>
                            <a:gd name="connsiteY29" fmla="*/ 307296 h 723519"/>
                            <a:gd name="connsiteX30" fmla="*/ 401022 w 723518"/>
                            <a:gd name="connsiteY30" fmla="*/ 282635 h 723519"/>
                            <a:gd name="connsiteX31" fmla="*/ 395811 w 723518"/>
                            <a:gd name="connsiteY31" fmla="*/ 260337 h 723519"/>
                            <a:gd name="connsiteX32" fmla="*/ 382476 w 723518"/>
                            <a:gd name="connsiteY32" fmla="*/ 246736 h 723519"/>
                            <a:gd name="connsiteX33" fmla="*/ 364912 w 723518"/>
                            <a:gd name="connsiteY33" fmla="*/ 239935 h 723519"/>
                            <a:gd name="connsiteX34" fmla="*/ 346577 w 723518"/>
                            <a:gd name="connsiteY34" fmla="*/ 238030 h 723519"/>
                            <a:gd name="connsiteX35" fmla="*/ 307353 w 723518"/>
                            <a:gd name="connsiteY35" fmla="*/ 243745 h 723519"/>
                            <a:gd name="connsiteX36" fmla="*/ 270034 w 723518"/>
                            <a:gd name="connsiteY36" fmla="*/ 260814 h 723519"/>
                            <a:gd name="connsiteX37" fmla="*/ 270034 w 723518"/>
                            <a:gd name="connsiteY37" fmla="*/ 215941 h 723519"/>
                            <a:gd name="connsiteX38" fmla="*/ 307610 w 723518"/>
                            <a:gd name="connsiteY38" fmla="*/ 202178 h 723519"/>
                            <a:gd name="connsiteX39" fmla="*/ 351082 w 723518"/>
                            <a:gd name="connsiteY39" fmla="*/ 197596 h 723519"/>
                            <a:gd name="connsiteX40" fmla="*/ 389839 w 723518"/>
                            <a:gd name="connsiteY40" fmla="*/ 202178 h 723519"/>
                            <a:gd name="connsiteX41" fmla="*/ 423177 w 723518"/>
                            <a:gd name="connsiteY41" fmla="*/ 216256 h 723519"/>
                            <a:gd name="connsiteX42" fmla="*/ 446427 w 723518"/>
                            <a:gd name="connsiteY42" fmla="*/ 240287 h 723519"/>
                            <a:gd name="connsiteX43" fmla="*/ 455114 w 723518"/>
                            <a:gd name="connsiteY43" fmla="*/ 274758 h 723519"/>
                            <a:gd name="connsiteX44" fmla="*/ 436940 w 723518"/>
                            <a:gd name="connsiteY44" fmla="*/ 326631 h 723519"/>
                            <a:gd name="connsiteX45" fmla="*/ 387125 w 723518"/>
                            <a:gd name="connsiteY45" fmla="*/ 354140 h 723519"/>
                            <a:gd name="connsiteX46" fmla="*/ 417166 w 723518"/>
                            <a:gd name="connsiteY46" fmla="*/ 361760 h 723519"/>
                            <a:gd name="connsiteX47" fmla="*/ 442951 w 723518"/>
                            <a:gd name="connsiteY47" fmla="*/ 377733 h 723519"/>
                            <a:gd name="connsiteX48" fmla="*/ 460810 w 723518"/>
                            <a:gd name="connsiteY48" fmla="*/ 401136 h 723519"/>
                            <a:gd name="connsiteX49" fmla="*/ 467477 w 723518"/>
                            <a:gd name="connsiteY49" fmla="*/ 430711 h 723519"/>
                            <a:gd name="connsiteX50" fmla="*/ 457476 w 723518"/>
                            <a:gd name="connsiteY50" fmla="*/ 471792 h 723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723518" h="723519">
                              <a:moveTo>
                                <a:pt x="361769" y="0"/>
                              </a:moveTo>
                              <a:cubicBezTo>
                                <a:pt x="161975" y="-5"/>
                                <a:pt x="6" y="161956"/>
                                <a:pt x="0" y="361750"/>
                              </a:cubicBezTo>
                              <a:cubicBezTo>
                                <a:pt x="-6" y="561545"/>
                                <a:pt x="161955" y="723513"/>
                                <a:pt x="361750" y="723519"/>
                              </a:cubicBezTo>
                              <a:cubicBezTo>
                                <a:pt x="561545" y="723524"/>
                                <a:pt x="723513" y="561564"/>
                                <a:pt x="723519" y="361769"/>
                              </a:cubicBezTo>
                              <a:cubicBezTo>
                                <a:pt x="723519" y="361757"/>
                                <a:pt x="723519" y="361743"/>
                                <a:pt x="723519" y="361731"/>
                              </a:cubicBezTo>
                              <a:cubicBezTo>
                                <a:pt x="723592" y="162026"/>
                                <a:pt x="561760" y="73"/>
                                <a:pt x="362055" y="0"/>
                              </a:cubicBezTo>
                              <a:cubicBezTo>
                                <a:pt x="361960" y="0"/>
                                <a:pt x="361864" y="0"/>
                                <a:pt x="361769" y="0"/>
                              </a:cubicBezTo>
                              <a:close/>
                              <a:moveTo>
                                <a:pt x="457476" y="471792"/>
                              </a:moveTo>
                              <a:cubicBezTo>
                                <a:pt x="450821" y="483618"/>
                                <a:pt x="441572" y="493782"/>
                                <a:pt x="430425" y="501520"/>
                              </a:cubicBezTo>
                              <a:cubicBezTo>
                                <a:pt x="418360" y="509849"/>
                                <a:pt x="404930" y="516002"/>
                                <a:pt x="390744" y="519703"/>
                              </a:cubicBezTo>
                              <a:cubicBezTo>
                                <a:pt x="375215" y="523877"/>
                                <a:pt x="359198" y="525953"/>
                                <a:pt x="343119" y="525875"/>
                              </a:cubicBezTo>
                              <a:cubicBezTo>
                                <a:pt x="326893" y="525932"/>
                                <a:pt x="310697" y="524500"/>
                                <a:pt x="294732" y="521599"/>
                              </a:cubicBezTo>
                              <a:cubicBezTo>
                                <a:pt x="281366" y="519445"/>
                                <a:pt x="268441" y="515121"/>
                                <a:pt x="256470" y="508797"/>
                              </a:cubicBezTo>
                              <a:lnTo>
                                <a:pt x="256470" y="460058"/>
                              </a:lnTo>
                              <a:cubicBezTo>
                                <a:pt x="269181" y="468931"/>
                                <a:pt x="283374" y="475466"/>
                                <a:pt x="298380" y="479355"/>
                              </a:cubicBezTo>
                              <a:cubicBezTo>
                                <a:pt x="313475" y="483490"/>
                                <a:pt x="329050" y="485617"/>
                                <a:pt x="344700" y="485680"/>
                              </a:cubicBezTo>
                              <a:cubicBezTo>
                                <a:pt x="352239" y="485627"/>
                                <a:pt x="359757" y="484884"/>
                                <a:pt x="367160" y="483461"/>
                              </a:cubicBezTo>
                              <a:cubicBezTo>
                                <a:pt x="374997" y="482052"/>
                                <a:pt x="382540" y="479328"/>
                                <a:pt x="389468" y="475402"/>
                              </a:cubicBezTo>
                              <a:cubicBezTo>
                                <a:pt x="396330" y="471486"/>
                                <a:pt x="402180" y="466015"/>
                                <a:pt x="406546" y="459429"/>
                              </a:cubicBezTo>
                              <a:cubicBezTo>
                                <a:pt x="411320" y="451763"/>
                                <a:pt x="413682" y="442840"/>
                                <a:pt x="413328" y="433816"/>
                              </a:cubicBezTo>
                              <a:cubicBezTo>
                                <a:pt x="413607" y="424588"/>
                                <a:pt x="411371" y="415459"/>
                                <a:pt x="406860" y="407403"/>
                              </a:cubicBezTo>
                              <a:cubicBezTo>
                                <a:pt x="402457" y="400061"/>
                                <a:pt x="396250" y="393965"/>
                                <a:pt x="388830" y="389696"/>
                              </a:cubicBezTo>
                              <a:cubicBezTo>
                                <a:pt x="380382" y="384887"/>
                                <a:pt x="371191" y="381520"/>
                                <a:pt x="361636" y="379733"/>
                              </a:cubicBezTo>
                              <a:cubicBezTo>
                                <a:pt x="350430" y="377554"/>
                                <a:pt x="339037" y="376495"/>
                                <a:pt x="327622" y="376571"/>
                              </a:cubicBezTo>
                              <a:lnTo>
                                <a:pt x="298228" y="376571"/>
                              </a:lnTo>
                              <a:lnTo>
                                <a:pt x="298228" y="336090"/>
                              </a:lnTo>
                              <a:lnTo>
                                <a:pt x="326060" y="336090"/>
                              </a:lnTo>
                              <a:cubicBezTo>
                                <a:pt x="336202" y="336164"/>
                                <a:pt x="346325" y="335207"/>
                                <a:pt x="356273" y="333232"/>
                              </a:cubicBezTo>
                              <a:cubicBezTo>
                                <a:pt x="364693" y="331638"/>
                                <a:pt x="372739" y="328474"/>
                                <a:pt x="379990" y="323907"/>
                              </a:cubicBezTo>
                              <a:cubicBezTo>
                                <a:pt x="386469" y="319759"/>
                                <a:pt x="391799" y="314047"/>
                                <a:pt x="395488" y="307296"/>
                              </a:cubicBezTo>
                              <a:cubicBezTo>
                                <a:pt x="399380" y="299673"/>
                                <a:pt x="401284" y="291191"/>
                                <a:pt x="401022" y="282635"/>
                              </a:cubicBezTo>
                              <a:cubicBezTo>
                                <a:pt x="401339" y="274868"/>
                                <a:pt x="399539" y="267160"/>
                                <a:pt x="395811" y="260337"/>
                              </a:cubicBezTo>
                              <a:cubicBezTo>
                                <a:pt x="392555" y="254774"/>
                                <a:pt x="387974" y="250102"/>
                                <a:pt x="382476" y="246736"/>
                              </a:cubicBezTo>
                              <a:cubicBezTo>
                                <a:pt x="377066" y="243456"/>
                                <a:pt x="371121" y="241154"/>
                                <a:pt x="364912" y="239935"/>
                              </a:cubicBezTo>
                              <a:cubicBezTo>
                                <a:pt x="358878" y="238697"/>
                                <a:pt x="352736" y="238058"/>
                                <a:pt x="346577" y="238030"/>
                              </a:cubicBezTo>
                              <a:cubicBezTo>
                                <a:pt x="333304" y="238153"/>
                                <a:pt x="320109" y="240076"/>
                                <a:pt x="307353" y="243745"/>
                              </a:cubicBezTo>
                              <a:cubicBezTo>
                                <a:pt x="294062" y="247351"/>
                                <a:pt x="281454" y="253117"/>
                                <a:pt x="270034" y="260814"/>
                              </a:cubicBezTo>
                              <a:lnTo>
                                <a:pt x="270034" y="215941"/>
                              </a:lnTo>
                              <a:cubicBezTo>
                                <a:pt x="281875" y="209666"/>
                                <a:pt x="294517" y="205036"/>
                                <a:pt x="307610" y="202178"/>
                              </a:cubicBezTo>
                              <a:cubicBezTo>
                                <a:pt x="321888" y="199054"/>
                                <a:pt x="336467" y="197518"/>
                                <a:pt x="351082" y="197596"/>
                              </a:cubicBezTo>
                              <a:cubicBezTo>
                                <a:pt x="364138" y="197572"/>
                                <a:pt x="377149" y="199111"/>
                                <a:pt x="389839" y="202178"/>
                              </a:cubicBezTo>
                              <a:cubicBezTo>
                                <a:pt x="401669" y="204946"/>
                                <a:pt x="412943" y="209706"/>
                                <a:pt x="423177" y="216256"/>
                              </a:cubicBezTo>
                              <a:cubicBezTo>
                                <a:pt x="432670" y="222374"/>
                                <a:pt x="440627" y="230597"/>
                                <a:pt x="446427" y="240287"/>
                              </a:cubicBezTo>
                              <a:cubicBezTo>
                                <a:pt x="452420" y="250768"/>
                                <a:pt x="455425" y="262690"/>
                                <a:pt x="455114" y="274758"/>
                              </a:cubicBezTo>
                              <a:cubicBezTo>
                                <a:pt x="455868" y="293730"/>
                                <a:pt x="449370" y="312278"/>
                                <a:pt x="436940" y="326631"/>
                              </a:cubicBezTo>
                              <a:cubicBezTo>
                                <a:pt x="423629" y="340796"/>
                                <a:pt x="406203" y="350419"/>
                                <a:pt x="387125" y="354140"/>
                              </a:cubicBezTo>
                              <a:cubicBezTo>
                                <a:pt x="397455" y="355207"/>
                                <a:pt x="407576" y="357774"/>
                                <a:pt x="417166" y="361760"/>
                              </a:cubicBezTo>
                              <a:cubicBezTo>
                                <a:pt x="426593" y="365607"/>
                                <a:pt x="435309" y="371005"/>
                                <a:pt x="442951" y="377733"/>
                              </a:cubicBezTo>
                              <a:cubicBezTo>
                                <a:pt x="450369" y="384299"/>
                                <a:pt x="456435" y="392248"/>
                                <a:pt x="460810" y="401136"/>
                              </a:cubicBezTo>
                              <a:cubicBezTo>
                                <a:pt x="465303" y="410341"/>
                                <a:pt x="467586" y="420468"/>
                                <a:pt x="467477" y="430711"/>
                              </a:cubicBezTo>
                              <a:cubicBezTo>
                                <a:pt x="467777" y="445042"/>
                                <a:pt x="464329" y="459202"/>
                                <a:pt x="457476" y="471792"/>
                              </a:cubicBez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9228D" id="Graphic 18" o:spid="_x0000_s1026" alt="Badge 3 with solid fill" style="position:absolute;margin-left:361.15pt;margin-top:90.35pt;width:9.85pt;height:9.8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518,72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" path="m361769,c161975,-5,6,161956,,361750,-6,561545,161955,723513,361750,723519v199795,5,361763,-161955,361769,-361750c723519,361757,723519,361743,723519,361731,723592,162026,561760,73,362055,v-95,,-191,,-286,xm457476,471792v-6655,11826,-15904,21990,-27051,29728c418360,509849,404930,516002,390744,519703v-15529,4174,-31546,6250,-47625,6172c326893,525932,310697,524500,294732,521599v-13366,-2154,-26291,-6478,-38262,-12802l256470,460058v12711,8873,26904,15408,41910,19297c313475,483490,329050,485617,344700,485680v7539,-53,15057,-796,22460,-2219c374997,482052,382540,479328,389468,475402v6862,-3916,12712,-9387,17078,-15973c411320,451763,413682,442840,413328,433816v279,-9228,-1957,-18357,-6468,-26413c402457,400061,396250,393965,388830,389696v-8448,-4809,-17639,-8176,-27194,-9963c350430,377554,339037,376495,327622,376571r-29394,l298228,336090r27832,c336202,336164,346325,335207,356273,333232v8420,-1594,16466,-4758,23717,-9325c386469,319759,391799,314047,395488,307296v3892,-7623,5796,-16105,5534,-24661c401339,274868,399539,267160,395811,260337v-3256,-5563,-7837,-10235,-13335,-13601c377066,243456,371121,241154,364912,239935v-6034,-1238,-12176,-1877,-18335,-1905c333304,238153,320109,240076,307353,243745v-13291,3606,-25899,9372,-37319,17069l270034,215941v11841,-6275,24483,-10905,37576,-13763c321888,199054,336467,197518,351082,197596v13056,-24,26067,1515,38757,4582c401669,204946,412943,209706,423177,216256v9493,6118,17450,14341,23250,24031c452420,250768,455425,262690,455114,274758v754,18972,-5744,37520,-18174,51873c423629,340796,406203,350419,387125,354140v10330,1067,20451,3634,30041,7620c426593,365607,435309,371005,442951,377733v7418,6566,13484,14515,17859,23403c465303,410341,467586,420468,467477,430711v300,14331,-3148,28491,-10001,41081xe" fillcolor="red" stroked="f">
                <v:stroke joinstyle="miter"/>
                <v:path arrowok="t" o:connecttype="custom" o:connectlocs="62549,0;0,62546;62546,125095;125095,62549;125095,62543;62599,0;62549,0;79097,81572;74420,86712;67559,89856;59325,90923;50959,90183;44343,87970;44343,79543;51589,82880;59598,83973;63481,83589;67338,82196;70291,79434;71464,75006;70345,70439;67228,67378;62526,65655;56645,65108;51563,65108;51563,58109;56375,58109;61599,57615;65700,56003;68379,53131;69336,48867;68435,45012;66129,42660;63093,41484;59923,41155;53141,42143;46688,45094;46688,37336;53185,34956;60701,34164;67402,34956;73167,37390;77186,41545;78688,47505;75546,56474;66933,61230;72127,62548;76585,65309;79673,69356;80826,74469;79097,81572" o:connectangles="0,0,0,0,0,0,0,0,0,0,0,0,0,0,0,0,0,0,0,0,0,0,0,0,0,0,0,0,0,0,0,0,0,0,0,0,0,0,0,0,0,0,0,0,0,0,0,0,0,0,0"/>
              </v:shape>
            </w:pict>
          </mc:Fallback>
        </mc:AlternateContent>
      </w:r>
      <w:r w:rsidR="005763AE">
        <w:rPr>
          <w:noProof/>
          <w:lang w:val="en-GB"/>
        </w:rPr>
        <mc:AlternateContent>
          <mc:Choice Requires="wps">
            <w:drawing>
              <wp:anchor distT="0" distB="0" distL="114300" distR="114300" simplePos="0" relativeHeight="251658261" behindDoc="0" locked="0" layoutInCell="1" allowOverlap="1" wp14:anchorId="6B9DAE0D" wp14:editId="749E87B8">
                <wp:simplePos x="0" y="0"/>
                <wp:positionH relativeFrom="column">
                  <wp:posOffset>4590415</wp:posOffset>
                </wp:positionH>
                <wp:positionV relativeFrom="paragraph">
                  <wp:posOffset>1355090</wp:posOffset>
                </wp:positionV>
                <wp:extent cx="152400" cy="158750"/>
                <wp:effectExtent l="0" t="0" r="0" b="0"/>
                <wp:wrapNone/>
                <wp:docPr id="506420482" name="Oval 32"/>
                <wp:cNvGraphicFramePr/>
                <a:graphic xmlns:a="http://schemas.openxmlformats.org/drawingml/2006/main">
                  <a:graphicData uri="http://schemas.microsoft.com/office/word/2010/wordprocessingShape">
                    <wps:wsp>
                      <wps:cNvSpPr/>
                      <wps:spPr>
                        <a:xfrm>
                          <a:off x="0" y="0"/>
                          <a:ext cx="152400" cy="158750"/>
                        </a:xfrm>
                        <a:prstGeom prst="ellipse">
                          <a:avLst/>
                        </a:prstGeom>
                        <a:solidFill>
                          <a:schemeClr val="accent6">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176BAF5" w14:textId="77777777" w:rsidR="0076266B" w:rsidRPr="002D348C" w:rsidRDefault="0076266B" w:rsidP="0076266B">
                            <w:pPr>
                              <w:jc w:val="center"/>
                              <w:rPr>
                                <w:color w:val="FFFFFF" w:themeColor="background1"/>
                                <w:sz w:val="16"/>
                                <w:szCs w:val="18"/>
                                <w:lang w:val="en-GB"/>
                              </w:rPr>
                            </w:pPr>
                            <w:r>
                              <w:rPr>
                                <w:color w:val="FFFFFF" w:themeColor="background1"/>
                                <w:sz w:val="16"/>
                                <w:szCs w:val="18"/>
                                <w:lang w:val="en-GB"/>
                              </w:rPr>
                              <w:t>6</w:t>
                            </w:r>
                          </w:p>
                        </w:txbxContent>
                      </wps:txbx>
                      <wps:bodyPr rot="0" spcFirstLastPara="0" vertOverflow="overflow" horzOverflow="overflow" vert="horz" wrap="square" lIns="0" tIns="0" rIns="0" bIns="0" numCol="1" spcCol="0" rtlCol="0" fromWordArt="0" anchor="ctr" anchorCtr="1"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9DAE0D" id="_x0000_s1033" style="position:absolute;left:0;text-align:left;margin-left:361.45pt;margin-top:106.7pt;width:12pt;height:12.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" fillcolor="#e51313 [2409]" stroked="f" strokeweight=".5pt">
                <v:stroke joinstyle="miter"/>
                <v:textbox inset="0,0,0,0">
                  <w:txbxContent>
                    <w:p w14:paraId="0176BAF5" w14:textId="77777777" w:rsidR="0076266B" w:rsidRPr="002D348C" w:rsidRDefault="0076266B" w:rsidP="0076266B">
                      <w:pPr>
                        <w:jc w:val="center"/>
                        <w:rPr>
                          <w:color w:val="FFFFFF" w:themeColor="background1"/>
                          <w:sz w:val="16"/>
                          <w:szCs w:val="18"/>
                          <w:lang w:val="en-GB"/>
                        </w:rPr>
                      </w:pPr>
                      <w:r>
                        <w:rPr>
                          <w:color w:val="FFFFFF" w:themeColor="background1"/>
                          <w:sz w:val="16"/>
                          <w:szCs w:val="18"/>
                          <w:lang w:val="en-GB"/>
                        </w:rPr>
                        <w:t>6</w:t>
                      </w:r>
                    </w:p>
                  </w:txbxContent>
                </v:textbox>
              </v:oval>
            </w:pict>
          </mc:Fallback>
        </mc:AlternateContent>
      </w:r>
      <w:r w:rsidR="00DE7166" w:rsidRPr="00C5753E">
        <w:rPr>
          <w:noProof/>
          <w:lang w:val="en-GB"/>
        </w:rPr>
        <mc:AlternateContent>
          <mc:Choice Requires="wps">
            <w:drawing>
              <wp:anchor distT="0" distB="0" distL="114300" distR="114300" simplePos="0" relativeHeight="251658256" behindDoc="0" locked="0" layoutInCell="1" allowOverlap="1" wp14:anchorId="4C60F56F" wp14:editId="7C69D383">
                <wp:simplePos x="0" y="0"/>
                <wp:positionH relativeFrom="column">
                  <wp:posOffset>2797175</wp:posOffset>
                </wp:positionH>
                <wp:positionV relativeFrom="paragraph">
                  <wp:posOffset>1358900</wp:posOffset>
                </wp:positionV>
                <wp:extent cx="146050" cy="146050"/>
                <wp:effectExtent l="0" t="0" r="6350" b="6350"/>
                <wp:wrapNone/>
                <wp:docPr id="780480326" name="Graphic 20" descr="Badge 1 with solid fill"/>
                <wp:cNvGraphicFramePr/>
                <a:graphic xmlns:a="http://schemas.openxmlformats.org/drawingml/2006/main">
                  <a:graphicData uri="http://schemas.microsoft.com/office/word/2010/wordprocessingShape">
                    <wps:wsp>
                      <wps:cNvSpPr/>
                      <wps:spPr>
                        <a:xfrm>
                          <a:off x="0" y="0"/>
                          <a:ext cx="146050" cy="146050"/>
                        </a:xfrm>
                        <a:custGeom>
                          <a:avLst/>
                          <a:gdLst>
                            <a:gd name="connsiteX0" fmla="*/ 361750 w 723499"/>
                            <a:gd name="connsiteY0" fmla="*/ 0 h 723500"/>
                            <a:gd name="connsiteX1" fmla="*/ 0 w 723499"/>
                            <a:gd name="connsiteY1" fmla="*/ 361750 h 723500"/>
                            <a:gd name="connsiteX2" fmla="*/ 361750 w 723499"/>
                            <a:gd name="connsiteY2" fmla="*/ 723500 h 723500"/>
                            <a:gd name="connsiteX3" fmla="*/ 723500 w 723499"/>
                            <a:gd name="connsiteY3" fmla="*/ 361750 h 723500"/>
                            <a:gd name="connsiteX4" fmla="*/ 723500 w 723499"/>
                            <a:gd name="connsiteY4" fmla="*/ 361712 h 723500"/>
                            <a:gd name="connsiteX5" fmla="*/ 362036 w 723499"/>
                            <a:gd name="connsiteY5" fmla="*/ 0 h 723500"/>
                            <a:gd name="connsiteX6" fmla="*/ 361750 w 723499"/>
                            <a:gd name="connsiteY6" fmla="*/ 0 h 723500"/>
                            <a:gd name="connsiteX7" fmla="*/ 401431 w 723499"/>
                            <a:gd name="connsiteY7" fmla="*/ 515303 h 723500"/>
                            <a:gd name="connsiteX8" fmla="*/ 346405 w 723499"/>
                            <a:gd name="connsiteY8" fmla="*/ 515303 h 723500"/>
                            <a:gd name="connsiteX9" fmla="*/ 346405 w 723499"/>
                            <a:gd name="connsiteY9" fmla="*/ 252498 h 723500"/>
                            <a:gd name="connsiteX10" fmla="*/ 331689 w 723499"/>
                            <a:gd name="connsiteY10" fmla="*/ 261671 h 723500"/>
                            <a:gd name="connsiteX11" fmla="*/ 315725 w 723499"/>
                            <a:gd name="connsiteY11" fmla="*/ 269577 h 723500"/>
                            <a:gd name="connsiteX12" fmla="*/ 297066 w 723499"/>
                            <a:gd name="connsiteY12" fmla="*/ 276063 h 723500"/>
                            <a:gd name="connsiteX13" fmla="*/ 275558 w 723499"/>
                            <a:gd name="connsiteY13" fmla="*/ 281912 h 723500"/>
                            <a:gd name="connsiteX14" fmla="*/ 275558 w 723499"/>
                            <a:gd name="connsiteY14" fmla="*/ 237954 h 723500"/>
                            <a:gd name="connsiteX15" fmla="*/ 289941 w 723499"/>
                            <a:gd name="connsiteY15" fmla="*/ 233524 h 723500"/>
                            <a:gd name="connsiteX16" fmla="*/ 302762 w 723499"/>
                            <a:gd name="connsiteY16" fmla="*/ 229095 h 723500"/>
                            <a:gd name="connsiteX17" fmla="*/ 315411 w 723499"/>
                            <a:gd name="connsiteY17" fmla="*/ 223876 h 723500"/>
                            <a:gd name="connsiteX18" fmla="*/ 328060 w 723499"/>
                            <a:gd name="connsiteY18" fmla="*/ 218656 h 723500"/>
                            <a:gd name="connsiteX19" fmla="*/ 340224 w 723499"/>
                            <a:gd name="connsiteY19" fmla="*/ 212331 h 723500"/>
                            <a:gd name="connsiteX20" fmla="*/ 352415 w 723499"/>
                            <a:gd name="connsiteY20" fmla="*/ 205664 h 723500"/>
                            <a:gd name="connsiteX21" fmla="*/ 365531 w 723499"/>
                            <a:gd name="connsiteY21" fmla="*/ 198044 h 723500"/>
                            <a:gd name="connsiteX22" fmla="*/ 378666 w 723499"/>
                            <a:gd name="connsiteY22" fmla="*/ 190424 h 723500"/>
                            <a:gd name="connsiteX23" fmla="*/ 401431 w 723499"/>
                            <a:gd name="connsiteY23" fmla="*/ 190424 h 72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23499" h="723500">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38"/>
                                <a:pt x="723500" y="361724"/>
                                <a:pt x="723500" y="361712"/>
                              </a:cubicBezTo>
                              <a:cubicBezTo>
                                <a:pt x="723569" y="162013"/>
                                <a:pt x="561735" y="69"/>
                                <a:pt x="362036" y="0"/>
                              </a:cubicBezTo>
                              <a:cubicBezTo>
                                <a:pt x="361940" y="0"/>
                                <a:pt x="361845" y="0"/>
                                <a:pt x="361750" y="0"/>
                              </a:cubicBezTo>
                              <a:close/>
                              <a:moveTo>
                                <a:pt x="401431" y="515303"/>
                              </a:moveTo>
                              <a:lnTo>
                                <a:pt x="346405" y="515303"/>
                              </a:lnTo>
                              <a:lnTo>
                                <a:pt x="346405" y="252498"/>
                              </a:lnTo>
                              <a:cubicBezTo>
                                <a:pt x="341757" y="255673"/>
                                <a:pt x="336852" y="258731"/>
                                <a:pt x="331689" y="261671"/>
                              </a:cubicBezTo>
                              <a:cubicBezTo>
                                <a:pt x="326529" y="264621"/>
                                <a:pt x="321198" y="267260"/>
                                <a:pt x="315725" y="269577"/>
                              </a:cubicBezTo>
                              <a:cubicBezTo>
                                <a:pt x="309807" y="271901"/>
                                <a:pt x="303587" y="274063"/>
                                <a:pt x="297066" y="276063"/>
                              </a:cubicBezTo>
                              <a:cubicBezTo>
                                <a:pt x="290544" y="278063"/>
                                <a:pt x="283375" y="280013"/>
                                <a:pt x="275558" y="281912"/>
                              </a:cubicBezTo>
                              <a:lnTo>
                                <a:pt x="275558" y="237954"/>
                              </a:lnTo>
                              <a:cubicBezTo>
                                <a:pt x="280828" y="236474"/>
                                <a:pt x="285623" y="234998"/>
                                <a:pt x="289941" y="233524"/>
                              </a:cubicBezTo>
                              <a:cubicBezTo>
                                <a:pt x="294259" y="232051"/>
                                <a:pt x="298533" y="230575"/>
                                <a:pt x="302762" y="229095"/>
                              </a:cubicBezTo>
                              <a:cubicBezTo>
                                <a:pt x="306962" y="227409"/>
                                <a:pt x="311191" y="225676"/>
                                <a:pt x="315411" y="223876"/>
                              </a:cubicBezTo>
                              <a:cubicBezTo>
                                <a:pt x="319630" y="222075"/>
                                <a:pt x="323840" y="220351"/>
                                <a:pt x="328060" y="218656"/>
                              </a:cubicBezTo>
                              <a:cubicBezTo>
                                <a:pt x="332061" y="216548"/>
                                <a:pt x="336115" y="214439"/>
                                <a:pt x="340224" y="212331"/>
                              </a:cubicBezTo>
                              <a:cubicBezTo>
                                <a:pt x="344332" y="210224"/>
                                <a:pt x="348396" y="208000"/>
                                <a:pt x="352415" y="205664"/>
                              </a:cubicBezTo>
                              <a:cubicBezTo>
                                <a:pt x="356861" y="203352"/>
                                <a:pt x="361233" y="200813"/>
                                <a:pt x="365531" y="198044"/>
                              </a:cubicBezTo>
                              <a:cubicBezTo>
                                <a:pt x="369830" y="195275"/>
                                <a:pt x="374209" y="192736"/>
                                <a:pt x="378666" y="190424"/>
                              </a:cubicBezTo>
                              <a:lnTo>
                                <a:pt x="401431" y="190424"/>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C70C" id="Graphic 20" o:spid="_x0000_s1026" alt="Badge 1 with solid fill" style="position:absolute;margin-left:220.25pt;margin-top:107pt;width:11.5pt;height:11.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" path="m361750,c161961,,,161961,,361750,,561539,161961,723500,361750,723500v199789,,361750,-161961,361750,-361750c723500,361738,723500,361724,723500,361712,723569,162013,561735,69,362036,v-96,,-191,,-286,xm401431,515303r-55026,l346405,252498v-4648,3175,-9553,6233,-14716,9173c326529,264621,321198,267260,315725,269577v-5918,2324,-12138,4486,-18659,6486c290544,278063,283375,280013,275558,281912r,-43958c280828,236474,285623,234998,289941,233524v4318,-1473,8592,-2949,12821,-4429c306962,227409,311191,225676,315411,223876v4219,-1801,8429,-3525,12649,-5220c332061,216548,336115,214439,340224,212331v4108,-2107,8172,-4331,12191,-6667c356861,203352,361233,200813,365531,198044v4299,-2769,8678,-5308,13135,-7620l401431,190424r,324879xe" fillcolor="red" stroked="f">
                <v:stroke joinstyle="miter"/>
                <v:path arrowok="t" o:connecttype="custom" o:connectlocs="73025,0;0,73025;73025,146050;146050,73025;146050,73017;73083,0;73025,0;81035,104022;69927,104022;69927,50971;66957,52822;63734,54418;59968,55728;55626,56908;55626,48035;58529,47141;61117,46246;63671,45193;66224,44139;68680,42862;71141,41517;73788,39978;76440,38440;81035,38440" o:connectangles="0,0,0,0,0,0,0,0,0,0,0,0,0,0,0,0,0,0,0,0,0,0,0,0"/>
              </v:shape>
            </w:pict>
          </mc:Fallback>
        </mc:AlternateContent>
      </w:r>
      <w:r w:rsidR="00DE7166" w:rsidRPr="00C5753E">
        <w:rPr>
          <w:noProof/>
          <w:lang w:val="en-GB"/>
        </w:rPr>
        <mc:AlternateContent>
          <mc:Choice Requires="wps">
            <w:drawing>
              <wp:anchor distT="0" distB="0" distL="114300" distR="114300" simplePos="0" relativeHeight="251658257" behindDoc="0" locked="0" layoutInCell="1" allowOverlap="1" wp14:anchorId="2C580FC3" wp14:editId="02E43B16">
                <wp:simplePos x="0" y="0"/>
                <wp:positionH relativeFrom="column">
                  <wp:posOffset>1920875</wp:posOffset>
                </wp:positionH>
                <wp:positionV relativeFrom="paragraph">
                  <wp:posOffset>1143000</wp:posOffset>
                </wp:positionV>
                <wp:extent cx="130175" cy="130175"/>
                <wp:effectExtent l="0" t="0" r="3175" b="3175"/>
                <wp:wrapNone/>
                <wp:docPr id="917373435" name="Graphic 19" descr="Badge with solid fill"/>
                <wp:cNvGraphicFramePr/>
                <a:graphic xmlns:a="http://schemas.openxmlformats.org/drawingml/2006/main">
                  <a:graphicData uri="http://schemas.microsoft.com/office/word/2010/wordprocessingShape">
                    <wps:wsp>
                      <wps:cNvSpPr/>
                      <wps:spPr>
                        <a:xfrm>
                          <a:off x="0" y="0"/>
                          <a:ext cx="130175" cy="130175"/>
                        </a:xfrm>
                        <a:custGeom>
                          <a:avLst/>
                          <a:gdLst>
                            <a:gd name="connsiteX0" fmla="*/ 361750 w 723499"/>
                            <a:gd name="connsiteY0" fmla="*/ 0 h 723499"/>
                            <a:gd name="connsiteX1" fmla="*/ 0 w 723499"/>
                            <a:gd name="connsiteY1" fmla="*/ 361750 h 723499"/>
                            <a:gd name="connsiteX2" fmla="*/ 361750 w 723499"/>
                            <a:gd name="connsiteY2" fmla="*/ 723500 h 723499"/>
                            <a:gd name="connsiteX3" fmla="*/ 723500 w 723499"/>
                            <a:gd name="connsiteY3" fmla="*/ 361750 h 723499"/>
                            <a:gd name="connsiteX4" fmla="*/ 723500 w 723499"/>
                            <a:gd name="connsiteY4" fmla="*/ 361721 h 723499"/>
                            <a:gd name="connsiteX5" fmla="*/ 362026 w 723499"/>
                            <a:gd name="connsiteY5" fmla="*/ 0 h 723499"/>
                            <a:gd name="connsiteX6" fmla="*/ 361750 w 723499"/>
                            <a:gd name="connsiteY6" fmla="*/ 0 h 723499"/>
                            <a:gd name="connsiteX7" fmla="*/ 465172 w 723499"/>
                            <a:gd name="connsiteY7" fmla="*/ 523961 h 723499"/>
                            <a:gd name="connsiteX8" fmla="*/ 258337 w 723499"/>
                            <a:gd name="connsiteY8" fmla="*/ 523961 h 723499"/>
                            <a:gd name="connsiteX9" fmla="*/ 258337 w 723499"/>
                            <a:gd name="connsiteY9" fmla="*/ 493605 h 723499"/>
                            <a:gd name="connsiteX10" fmla="*/ 265290 w 723499"/>
                            <a:gd name="connsiteY10" fmla="*/ 456457 h 723499"/>
                            <a:gd name="connsiteX11" fmla="*/ 284417 w 723499"/>
                            <a:gd name="connsiteY11" fmla="*/ 425977 h 723499"/>
                            <a:gd name="connsiteX12" fmla="*/ 312734 w 723499"/>
                            <a:gd name="connsiteY12" fmla="*/ 400050 h 723499"/>
                            <a:gd name="connsiteX13" fmla="*/ 347520 w 723499"/>
                            <a:gd name="connsiteY13" fmla="*/ 376647 h 723499"/>
                            <a:gd name="connsiteX14" fmla="*/ 377047 w 723499"/>
                            <a:gd name="connsiteY14" fmla="*/ 355454 h 723499"/>
                            <a:gd name="connsiteX15" fmla="*/ 395421 w 723499"/>
                            <a:gd name="connsiteY15" fmla="*/ 335280 h 723499"/>
                            <a:gd name="connsiteX16" fmla="*/ 404765 w 723499"/>
                            <a:gd name="connsiteY16" fmla="*/ 314877 h 723499"/>
                            <a:gd name="connsiteX17" fmla="*/ 407289 w 723499"/>
                            <a:gd name="connsiteY17" fmla="*/ 292103 h 723499"/>
                            <a:gd name="connsiteX18" fmla="*/ 404127 w 723499"/>
                            <a:gd name="connsiteY18" fmla="*/ 272501 h 723499"/>
                            <a:gd name="connsiteX19" fmla="*/ 394792 w 723499"/>
                            <a:gd name="connsiteY19" fmla="*/ 255899 h 723499"/>
                            <a:gd name="connsiteX20" fmla="*/ 378981 w 723499"/>
                            <a:gd name="connsiteY20" fmla="*/ 244469 h 723499"/>
                            <a:gd name="connsiteX21" fmla="*/ 356692 w 723499"/>
                            <a:gd name="connsiteY21" fmla="*/ 240201 h 723499"/>
                            <a:gd name="connsiteX22" fmla="*/ 313677 w 723499"/>
                            <a:gd name="connsiteY22" fmla="*/ 250327 h 723499"/>
                            <a:gd name="connsiteX23" fmla="*/ 275415 w 723499"/>
                            <a:gd name="connsiteY23" fmla="*/ 277520 h 723499"/>
                            <a:gd name="connsiteX24" fmla="*/ 275415 w 723499"/>
                            <a:gd name="connsiteY24" fmla="*/ 228181 h 723499"/>
                            <a:gd name="connsiteX25" fmla="*/ 313830 w 723499"/>
                            <a:gd name="connsiteY25" fmla="*/ 206045 h 723499"/>
                            <a:gd name="connsiteX26" fmla="*/ 361455 w 723499"/>
                            <a:gd name="connsiteY26" fmla="*/ 199377 h 723499"/>
                            <a:gd name="connsiteX27" fmla="*/ 399402 w 723499"/>
                            <a:gd name="connsiteY27" fmla="*/ 205092 h 723499"/>
                            <a:gd name="connsiteX28" fmla="*/ 430397 w 723499"/>
                            <a:gd name="connsiteY28" fmla="*/ 221694 h 723499"/>
                            <a:gd name="connsiteX29" fmla="*/ 451275 w 723499"/>
                            <a:gd name="connsiteY29" fmla="*/ 248888 h 723499"/>
                            <a:gd name="connsiteX30" fmla="*/ 458895 w 723499"/>
                            <a:gd name="connsiteY30" fmla="*/ 286036 h 723499"/>
                            <a:gd name="connsiteX31" fmla="*/ 454924 w 723499"/>
                            <a:gd name="connsiteY31" fmla="*/ 320183 h 723499"/>
                            <a:gd name="connsiteX32" fmla="*/ 441893 w 723499"/>
                            <a:gd name="connsiteY32" fmla="*/ 349701 h 723499"/>
                            <a:gd name="connsiteX33" fmla="*/ 418348 w 723499"/>
                            <a:gd name="connsiteY33" fmla="*/ 376590 h 723499"/>
                            <a:gd name="connsiteX34" fmla="*/ 382924 w 723499"/>
                            <a:gd name="connsiteY34" fmla="*/ 402831 h 723499"/>
                            <a:gd name="connsiteX35" fmla="*/ 352558 w 723499"/>
                            <a:gd name="connsiteY35" fmla="*/ 422758 h 723499"/>
                            <a:gd name="connsiteX36" fmla="*/ 329936 w 723499"/>
                            <a:gd name="connsiteY36" fmla="*/ 440941 h 723499"/>
                            <a:gd name="connsiteX37" fmla="*/ 315878 w 723499"/>
                            <a:gd name="connsiteY37" fmla="*/ 459600 h 723499"/>
                            <a:gd name="connsiteX38" fmla="*/ 311115 w 723499"/>
                            <a:gd name="connsiteY38" fmla="*/ 480955 h 723499"/>
                            <a:gd name="connsiteX39" fmla="*/ 465134 w 723499"/>
                            <a:gd name="connsiteY39" fmla="*/ 480955 h 723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723499" h="723499">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40"/>
                                <a:pt x="723500" y="361731"/>
                                <a:pt x="723500" y="361721"/>
                              </a:cubicBezTo>
                              <a:cubicBezTo>
                                <a:pt x="723569" y="162016"/>
                                <a:pt x="561731" y="69"/>
                                <a:pt x="362026" y="0"/>
                              </a:cubicBezTo>
                              <a:cubicBezTo>
                                <a:pt x="361934" y="0"/>
                                <a:pt x="361842" y="0"/>
                                <a:pt x="361750" y="0"/>
                              </a:cubicBezTo>
                              <a:close/>
                              <a:moveTo>
                                <a:pt x="465172" y="523961"/>
                              </a:moveTo>
                              <a:lnTo>
                                <a:pt x="258337" y="523961"/>
                              </a:lnTo>
                              <a:lnTo>
                                <a:pt x="258337" y="493605"/>
                              </a:lnTo>
                              <a:cubicBezTo>
                                <a:pt x="258148" y="480882"/>
                                <a:pt x="260513" y="468250"/>
                                <a:pt x="265290" y="456457"/>
                              </a:cubicBezTo>
                              <a:cubicBezTo>
                                <a:pt x="269973" y="445328"/>
                                <a:pt x="276432" y="435033"/>
                                <a:pt x="284417" y="425977"/>
                              </a:cubicBezTo>
                              <a:cubicBezTo>
                                <a:pt x="292914" y="416360"/>
                                <a:pt x="302406" y="407669"/>
                                <a:pt x="312734" y="400050"/>
                              </a:cubicBezTo>
                              <a:cubicBezTo>
                                <a:pt x="323491" y="392042"/>
                                <a:pt x="335087" y="384241"/>
                                <a:pt x="347520" y="376647"/>
                              </a:cubicBezTo>
                              <a:cubicBezTo>
                                <a:pt x="357931" y="370412"/>
                                <a:pt x="367808" y="363324"/>
                                <a:pt x="377047" y="355454"/>
                              </a:cubicBezTo>
                              <a:cubicBezTo>
                                <a:pt x="383994" y="349527"/>
                                <a:pt x="390167" y="342749"/>
                                <a:pt x="395421" y="335280"/>
                              </a:cubicBezTo>
                              <a:cubicBezTo>
                                <a:pt x="399745" y="329101"/>
                                <a:pt x="402911" y="322188"/>
                                <a:pt x="404765" y="314877"/>
                              </a:cubicBezTo>
                              <a:cubicBezTo>
                                <a:pt x="406502" y="307413"/>
                                <a:pt x="407350" y="299768"/>
                                <a:pt x="407289" y="292103"/>
                              </a:cubicBezTo>
                              <a:cubicBezTo>
                                <a:pt x="407300" y="285441"/>
                                <a:pt x="406233" y="278822"/>
                                <a:pt x="404127" y="272501"/>
                              </a:cubicBezTo>
                              <a:cubicBezTo>
                                <a:pt x="402144" y="266404"/>
                                <a:pt x="398971" y="260761"/>
                                <a:pt x="394792" y="255899"/>
                              </a:cubicBezTo>
                              <a:cubicBezTo>
                                <a:pt x="390438" y="250959"/>
                                <a:pt x="385037" y="247054"/>
                                <a:pt x="378981" y="244469"/>
                              </a:cubicBezTo>
                              <a:cubicBezTo>
                                <a:pt x="371932" y="241502"/>
                                <a:pt x="364339" y="240047"/>
                                <a:pt x="356692" y="240201"/>
                              </a:cubicBezTo>
                              <a:cubicBezTo>
                                <a:pt x="341757" y="240145"/>
                                <a:pt x="327019" y="243614"/>
                                <a:pt x="313677" y="250327"/>
                              </a:cubicBezTo>
                              <a:cubicBezTo>
                                <a:pt x="299647" y="257446"/>
                                <a:pt x="286752" y="266610"/>
                                <a:pt x="275415" y="277520"/>
                              </a:cubicBezTo>
                              <a:lnTo>
                                <a:pt x="275415" y="228181"/>
                              </a:lnTo>
                              <a:cubicBezTo>
                                <a:pt x="286370" y="217977"/>
                                <a:pt x="299508" y="210405"/>
                                <a:pt x="313830" y="206045"/>
                              </a:cubicBezTo>
                              <a:cubicBezTo>
                                <a:pt x="329284" y="201462"/>
                                <a:pt x="345336" y="199214"/>
                                <a:pt x="361455" y="199377"/>
                              </a:cubicBezTo>
                              <a:cubicBezTo>
                                <a:pt x="374325" y="199288"/>
                                <a:pt x="387129" y="201217"/>
                                <a:pt x="399402" y="205092"/>
                              </a:cubicBezTo>
                              <a:cubicBezTo>
                                <a:pt x="410695" y="208606"/>
                                <a:pt x="421215" y="214241"/>
                                <a:pt x="430397" y="221694"/>
                              </a:cubicBezTo>
                              <a:cubicBezTo>
                                <a:pt x="439324" y="229062"/>
                                <a:pt x="446463" y="238360"/>
                                <a:pt x="451275" y="248888"/>
                              </a:cubicBezTo>
                              <a:cubicBezTo>
                                <a:pt x="456514" y="260560"/>
                                <a:pt x="459115" y="273244"/>
                                <a:pt x="458895" y="286036"/>
                              </a:cubicBezTo>
                              <a:cubicBezTo>
                                <a:pt x="459007" y="297540"/>
                                <a:pt x="457672" y="309012"/>
                                <a:pt x="454924" y="320183"/>
                              </a:cubicBezTo>
                              <a:cubicBezTo>
                                <a:pt x="452230" y="330671"/>
                                <a:pt x="447828" y="340644"/>
                                <a:pt x="441893" y="349701"/>
                              </a:cubicBezTo>
                              <a:cubicBezTo>
                                <a:pt x="435278" y="359673"/>
                                <a:pt x="427359" y="368716"/>
                                <a:pt x="418348" y="376590"/>
                              </a:cubicBezTo>
                              <a:cubicBezTo>
                                <a:pt x="407255" y="386264"/>
                                <a:pt x="395409" y="395038"/>
                                <a:pt x="382924" y="402831"/>
                              </a:cubicBezTo>
                              <a:cubicBezTo>
                                <a:pt x="371532" y="410006"/>
                                <a:pt x="361410" y="416649"/>
                                <a:pt x="352558" y="422758"/>
                              </a:cubicBezTo>
                              <a:cubicBezTo>
                                <a:pt x="344540" y="428200"/>
                                <a:pt x="336975" y="434281"/>
                                <a:pt x="329936" y="440941"/>
                              </a:cubicBezTo>
                              <a:cubicBezTo>
                                <a:pt x="324212" y="446306"/>
                                <a:pt x="319456" y="452619"/>
                                <a:pt x="315878" y="459600"/>
                              </a:cubicBezTo>
                              <a:cubicBezTo>
                                <a:pt x="312659" y="466254"/>
                                <a:pt x="311029" y="473564"/>
                                <a:pt x="311115" y="480955"/>
                              </a:cubicBezTo>
                              <a:lnTo>
                                <a:pt x="465134" y="480955"/>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0C6AE" id="Graphic 19" o:spid="_x0000_s1026" alt="Badge with solid fill" style="position:absolute;margin-left:151.25pt;margin-top:90pt;width:10.25pt;height:10.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" path="m361750,c161961,,,161961,,361750,,561539,161961,723500,361750,723500v199789,,361750,-161961,361750,-361750c723500,361740,723500,361731,723500,361721,723569,162016,561731,69,362026,v-92,,-184,,-276,xm465172,523961r-206835,l258337,493605v-189,-12723,2176,-25355,6953,-37148c269973,445328,276432,435033,284417,425977v8497,-9617,17989,-18308,28317,-25927c323491,392042,335087,384241,347520,376647v10411,-6235,20288,-13323,29527,-21193c383994,349527,390167,342749,395421,335280v4324,-6179,7490,-13092,9344,-20403c406502,307413,407350,299768,407289,292103v11,-6662,-1056,-13281,-3162,-19602c402144,266404,398971,260761,394792,255899v-4354,-4940,-9755,-8845,-15811,-11430c371932,241502,364339,240047,356692,240201v-14935,-56,-29673,3413,-43015,10126c299647,257446,286752,266610,275415,277520r,-49339c286370,217977,299508,210405,313830,206045v15454,-4583,31506,-6831,47625,-6668c374325,199288,387129,201217,399402,205092v11293,3514,21813,9149,30995,16602c439324,229062,446463,238360,451275,248888v5239,11672,7840,24356,7620,37148c459007,297540,457672,309012,454924,320183v-2694,10488,-7096,20461,-13031,29518c435278,359673,427359,368716,418348,376590v-11093,9674,-22939,18448,-35424,26241c371532,410006,361410,416649,352558,422758v-8018,5442,-15583,11523,-22622,18183c324212,446306,319456,452619,315878,459600v-3219,6654,-4849,13964,-4763,21355l465134,480955r38,43006xe" fillcolor="red" stroked="f">
                <v:stroke joinstyle="miter"/>
                <v:path arrowok="t" o:connecttype="custom" o:connectlocs="65088,0;0,65088;65088,130175;130175,65088;130175,65082;65137,0;65088,0;83696,94273;46481,94273;46481,88811;47732,82128;51174,76644;56268,71979;62527,67768;67840,63955;71146,60325;72827,56654;73281,52556;72712,49030;71033,46042;68188,43986;64178,43218;56438,45040;49554,49933;49554,41055;56466,37072;65035,35873;71862,36901;77439,39888;81195,44781;82566,51465;81852,57609;79507,62920;75271,67758;68897,72479;63434,76064;59363,79336;56834,82693;55977,86535;83689,86535" o:connectangles="0,0,0,0,0,0,0,0,0,0,0,0,0,0,0,0,0,0,0,0,0,0,0,0,0,0,0,0,0,0,0,0,0,0,0,0,0,0,0,0"/>
              </v:shape>
            </w:pict>
          </mc:Fallback>
        </mc:AlternateContent>
      </w:r>
      <w:r w:rsidR="00DE7166">
        <w:rPr>
          <w:noProof/>
          <w:lang w:val="en-GB"/>
        </w:rPr>
        <mc:AlternateContent>
          <mc:Choice Requires="wps">
            <w:drawing>
              <wp:anchor distT="0" distB="0" distL="114300" distR="114300" simplePos="0" relativeHeight="251658260" behindDoc="0" locked="0" layoutInCell="1" allowOverlap="1" wp14:anchorId="37B711B2" wp14:editId="08BB5D17">
                <wp:simplePos x="0" y="0"/>
                <wp:positionH relativeFrom="column">
                  <wp:posOffset>1055370</wp:posOffset>
                </wp:positionH>
                <wp:positionV relativeFrom="paragraph">
                  <wp:posOffset>758190</wp:posOffset>
                </wp:positionV>
                <wp:extent cx="152400" cy="158750"/>
                <wp:effectExtent l="0" t="0" r="0" b="0"/>
                <wp:wrapNone/>
                <wp:docPr id="1436323543" name="Oval 32"/>
                <wp:cNvGraphicFramePr/>
                <a:graphic xmlns:a="http://schemas.openxmlformats.org/drawingml/2006/main">
                  <a:graphicData uri="http://schemas.microsoft.com/office/word/2010/wordprocessingShape">
                    <wps:wsp>
                      <wps:cNvSpPr/>
                      <wps:spPr>
                        <a:xfrm>
                          <a:off x="0" y="0"/>
                          <a:ext cx="152400" cy="158750"/>
                        </a:xfrm>
                        <a:prstGeom prst="ellipse">
                          <a:avLst/>
                        </a:prstGeom>
                        <a:solidFill>
                          <a:schemeClr val="accent6">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F0E1DE0" w14:textId="77777777" w:rsidR="0076266B" w:rsidRPr="002D348C" w:rsidRDefault="0076266B" w:rsidP="0076266B">
                            <w:pPr>
                              <w:jc w:val="center"/>
                              <w:rPr>
                                <w:color w:val="FFFFFF" w:themeColor="background1"/>
                                <w:sz w:val="16"/>
                                <w:szCs w:val="18"/>
                                <w:lang w:val="en-GB"/>
                              </w:rPr>
                            </w:pPr>
                            <w:r w:rsidRPr="002D348C">
                              <w:rPr>
                                <w:color w:val="FFFFFF" w:themeColor="background1"/>
                                <w:sz w:val="16"/>
                                <w:szCs w:val="18"/>
                                <w:lang w:val="en-GB"/>
                              </w:rPr>
                              <w:t>5</w:t>
                            </w:r>
                          </w:p>
                        </w:txbxContent>
                      </wps:txbx>
                      <wps:bodyPr rot="0" spcFirstLastPara="0" vertOverflow="overflow" horzOverflow="overflow" vert="horz" wrap="square" lIns="0" tIns="0" rIns="0" bIns="0" numCol="1" spcCol="0" rtlCol="0" fromWordArt="0" anchor="ctr" anchorCtr="1"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B711B2" id="_x0000_s1034" style="position:absolute;left:0;text-align:left;margin-left:83.1pt;margin-top:59.7pt;width:12pt;height:12.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" fillcolor="#e51313 [2409]" stroked="f" strokeweight=".5pt">
                <v:stroke joinstyle="miter"/>
                <v:textbox inset="0,0,0,0">
                  <w:txbxContent>
                    <w:p w14:paraId="4F0E1DE0" w14:textId="77777777" w:rsidR="0076266B" w:rsidRPr="002D348C" w:rsidRDefault="0076266B" w:rsidP="0076266B">
                      <w:pPr>
                        <w:jc w:val="center"/>
                        <w:rPr>
                          <w:color w:val="FFFFFF" w:themeColor="background1"/>
                          <w:sz w:val="16"/>
                          <w:szCs w:val="18"/>
                          <w:lang w:val="en-GB"/>
                        </w:rPr>
                      </w:pPr>
                      <w:r w:rsidRPr="002D348C">
                        <w:rPr>
                          <w:color w:val="FFFFFF" w:themeColor="background1"/>
                          <w:sz w:val="16"/>
                          <w:szCs w:val="18"/>
                          <w:lang w:val="en-GB"/>
                        </w:rPr>
                        <w:t>5</w:t>
                      </w:r>
                    </w:p>
                  </w:txbxContent>
                </v:textbox>
              </v:oval>
            </w:pict>
          </mc:Fallback>
        </mc:AlternateContent>
      </w:r>
      <w:r w:rsidR="00EF53FD" w:rsidRPr="00C5753E">
        <w:rPr>
          <w:noProof/>
          <w:lang w:val="en-GB"/>
        </w:rPr>
        <mc:AlternateContent>
          <mc:Choice Requires="wpg">
            <w:drawing>
              <wp:anchor distT="0" distB="0" distL="114300" distR="114300" simplePos="0" relativeHeight="251658259" behindDoc="0" locked="0" layoutInCell="1" allowOverlap="1" wp14:anchorId="348ED000" wp14:editId="16EEE146">
                <wp:simplePos x="0" y="0"/>
                <wp:positionH relativeFrom="column">
                  <wp:posOffset>412750</wp:posOffset>
                </wp:positionH>
                <wp:positionV relativeFrom="paragraph">
                  <wp:posOffset>739775</wp:posOffset>
                </wp:positionV>
                <wp:extent cx="184150" cy="184150"/>
                <wp:effectExtent l="19050" t="0" r="6350" b="0"/>
                <wp:wrapNone/>
                <wp:docPr id="2103735626" name="Graphic 17" descr="Badge 4 with solid fill"/>
                <wp:cNvGraphicFramePr/>
                <a:graphic xmlns:a="http://schemas.openxmlformats.org/drawingml/2006/main">
                  <a:graphicData uri="http://schemas.microsoft.com/office/word/2010/wordprocessingGroup">
                    <wpg:wgp>
                      <wpg:cNvGrpSpPr/>
                      <wpg:grpSpPr>
                        <a:xfrm>
                          <a:off x="0" y="0"/>
                          <a:ext cx="184150" cy="184150"/>
                          <a:chOff x="0" y="0"/>
                          <a:chExt cx="914400" cy="914400"/>
                        </a:xfrm>
                        <a:solidFill>
                          <a:srgbClr val="FF0000"/>
                        </a:solidFill>
                      </wpg:grpSpPr>
                      <wps:wsp>
                        <wps:cNvPr id="1517314904" name="Freeform: Shape 1517314904"/>
                        <wps:cNvSpPr/>
                        <wps:spPr>
                          <a:xfrm>
                            <a:off x="374456" y="356387"/>
                            <a:ext cx="94878" cy="138483"/>
                          </a:xfrm>
                          <a:custGeom>
                            <a:avLst/>
                            <a:gdLst>
                              <a:gd name="connsiteX0" fmla="*/ 44282 w 94878"/>
                              <a:gd name="connsiteY0" fmla="*/ 81763 h 138483"/>
                              <a:gd name="connsiteX1" fmla="*/ 22460 w 94878"/>
                              <a:gd name="connsiteY1" fmla="*/ 111290 h 138483"/>
                              <a:gd name="connsiteX2" fmla="*/ 0 w 94878"/>
                              <a:gd name="connsiteY2" fmla="*/ 138484 h 138483"/>
                              <a:gd name="connsiteX3" fmla="*/ 94879 w 94878"/>
                              <a:gd name="connsiteY3" fmla="*/ 138484 h 138483"/>
                              <a:gd name="connsiteX4" fmla="*/ 94879 w 94878"/>
                              <a:gd name="connsiteY4" fmla="*/ 0 h 138483"/>
                              <a:gd name="connsiteX5" fmla="*/ 67685 w 94878"/>
                              <a:gd name="connsiteY5" fmla="*/ 46015 h 138483"/>
                              <a:gd name="connsiteX6" fmla="*/ 44282 w 94878"/>
                              <a:gd name="connsiteY6" fmla="*/ 81763 h 138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4878" h="138483">
                                <a:moveTo>
                                  <a:pt x="44282" y="81763"/>
                                </a:moveTo>
                                <a:cubicBezTo>
                                  <a:pt x="36890" y="92412"/>
                                  <a:pt x="29616" y="102254"/>
                                  <a:pt x="22460" y="111290"/>
                                </a:cubicBezTo>
                                <a:cubicBezTo>
                                  <a:pt x="15304" y="120326"/>
                                  <a:pt x="7817" y="129390"/>
                                  <a:pt x="0" y="138484"/>
                                </a:cubicBezTo>
                                <a:lnTo>
                                  <a:pt x="94879" y="138484"/>
                                </a:lnTo>
                                <a:lnTo>
                                  <a:pt x="94879" y="0"/>
                                </a:lnTo>
                                <a:cubicBezTo>
                                  <a:pt x="84960" y="17500"/>
                                  <a:pt x="75895" y="32839"/>
                                  <a:pt x="67685" y="46015"/>
                                </a:cubicBezTo>
                                <a:cubicBezTo>
                                  <a:pt x="59474" y="59191"/>
                                  <a:pt x="51673" y="71107"/>
                                  <a:pt x="44282" y="8176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9447278" name="Freeform: Shape 1939447278"/>
                        <wps:cNvSpPr/>
                        <wps:spPr>
                          <a:xfrm>
                            <a:off x="95297" y="95249"/>
                            <a:ext cx="723519" cy="723518"/>
                          </a:xfrm>
                          <a:custGeom>
                            <a:avLst/>
                            <a:gdLst>
                              <a:gd name="connsiteX0" fmla="*/ 361769 w 723519"/>
                              <a:gd name="connsiteY0" fmla="*/ 0 h 723518"/>
                              <a:gd name="connsiteX1" fmla="*/ 0 w 723519"/>
                              <a:gd name="connsiteY1" fmla="*/ 361750 h 723518"/>
                              <a:gd name="connsiteX2" fmla="*/ 361750 w 723519"/>
                              <a:gd name="connsiteY2" fmla="*/ 723519 h 723518"/>
                              <a:gd name="connsiteX3" fmla="*/ 723519 w 723519"/>
                              <a:gd name="connsiteY3" fmla="*/ 361769 h 723518"/>
                              <a:gd name="connsiteX4" fmla="*/ 723519 w 723519"/>
                              <a:gd name="connsiteY4" fmla="*/ 361760 h 723518"/>
                              <a:gd name="connsiteX5" fmla="*/ 362083 w 723519"/>
                              <a:gd name="connsiteY5" fmla="*/ 0 h 723518"/>
                              <a:gd name="connsiteX6" fmla="*/ 361769 w 723519"/>
                              <a:gd name="connsiteY6" fmla="*/ 0 h 723518"/>
                              <a:gd name="connsiteX7" fmla="*/ 472078 w 723519"/>
                              <a:gd name="connsiteY7" fmla="*/ 445513 h 723518"/>
                              <a:gd name="connsiteX8" fmla="*/ 428749 w 723519"/>
                              <a:gd name="connsiteY8" fmla="*/ 445513 h 723518"/>
                              <a:gd name="connsiteX9" fmla="*/ 428749 w 723519"/>
                              <a:gd name="connsiteY9" fmla="*/ 513512 h 723518"/>
                              <a:gd name="connsiteX10" fmla="*/ 374037 w 723519"/>
                              <a:gd name="connsiteY10" fmla="*/ 513512 h 723518"/>
                              <a:gd name="connsiteX11" fmla="*/ 374037 w 723519"/>
                              <a:gd name="connsiteY11" fmla="*/ 445513 h 723518"/>
                              <a:gd name="connsiteX12" fmla="*/ 225076 w 723519"/>
                              <a:gd name="connsiteY12" fmla="*/ 445513 h 723518"/>
                              <a:gd name="connsiteX13" fmla="*/ 225076 w 723519"/>
                              <a:gd name="connsiteY13" fmla="*/ 402193 h 723518"/>
                              <a:gd name="connsiteX14" fmla="*/ 268405 w 723519"/>
                              <a:gd name="connsiteY14" fmla="*/ 351587 h 723518"/>
                              <a:gd name="connsiteX15" fmla="*/ 308258 w 723519"/>
                              <a:gd name="connsiteY15" fmla="*/ 297666 h 723518"/>
                              <a:gd name="connsiteX16" fmla="*/ 342900 w 723519"/>
                              <a:gd name="connsiteY16" fmla="*/ 243269 h 723518"/>
                              <a:gd name="connsiteX17" fmla="*/ 371189 w 723519"/>
                              <a:gd name="connsiteY17" fmla="*/ 190929 h 723518"/>
                              <a:gd name="connsiteX18" fmla="*/ 428749 w 723519"/>
                              <a:gd name="connsiteY18" fmla="*/ 190929 h 723518"/>
                              <a:gd name="connsiteX19" fmla="*/ 428749 w 723519"/>
                              <a:gd name="connsiteY19" fmla="*/ 399659 h 723518"/>
                              <a:gd name="connsiteX20" fmla="*/ 472078 w 723519"/>
                              <a:gd name="connsiteY20" fmla="*/ 399659 h 723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723519" h="723518">
                                <a:moveTo>
                                  <a:pt x="361769" y="0"/>
                                </a:moveTo>
                                <a:cubicBezTo>
                                  <a:pt x="161975" y="-5"/>
                                  <a:pt x="6" y="161955"/>
                                  <a:pt x="0" y="361750"/>
                                </a:cubicBezTo>
                                <a:cubicBezTo>
                                  <a:pt x="-6" y="561545"/>
                                  <a:pt x="161955" y="723513"/>
                                  <a:pt x="361750" y="723519"/>
                                </a:cubicBezTo>
                                <a:cubicBezTo>
                                  <a:pt x="561545" y="723524"/>
                                  <a:pt x="723513" y="561564"/>
                                  <a:pt x="723519" y="361769"/>
                                </a:cubicBezTo>
                                <a:cubicBezTo>
                                  <a:pt x="723519" y="361766"/>
                                  <a:pt x="723519" y="361762"/>
                                  <a:pt x="723519" y="361760"/>
                                </a:cubicBezTo>
                                <a:cubicBezTo>
                                  <a:pt x="723609" y="162055"/>
                                  <a:pt x="561788" y="90"/>
                                  <a:pt x="362083" y="0"/>
                                </a:cubicBezTo>
                                <a:cubicBezTo>
                                  <a:pt x="361979" y="0"/>
                                  <a:pt x="361874" y="0"/>
                                  <a:pt x="361769" y="0"/>
                                </a:cubicBezTo>
                                <a:close/>
                                <a:moveTo>
                                  <a:pt x="472078" y="445513"/>
                                </a:moveTo>
                                <a:lnTo>
                                  <a:pt x="428749" y="445513"/>
                                </a:lnTo>
                                <a:lnTo>
                                  <a:pt x="428749" y="513512"/>
                                </a:lnTo>
                                <a:lnTo>
                                  <a:pt x="374037" y="513512"/>
                                </a:lnTo>
                                <a:lnTo>
                                  <a:pt x="374037" y="445513"/>
                                </a:lnTo>
                                <a:lnTo>
                                  <a:pt x="225076" y="445513"/>
                                </a:lnTo>
                                <a:lnTo>
                                  <a:pt x="225076" y="402193"/>
                                </a:lnTo>
                                <a:cubicBezTo>
                                  <a:pt x="239833" y="386165"/>
                                  <a:pt x="254277" y="369297"/>
                                  <a:pt x="268405" y="351587"/>
                                </a:cubicBezTo>
                                <a:cubicBezTo>
                                  <a:pt x="282533" y="333877"/>
                                  <a:pt x="295818" y="315903"/>
                                  <a:pt x="308258" y="297666"/>
                                </a:cubicBezTo>
                                <a:cubicBezTo>
                                  <a:pt x="320697" y="279428"/>
                                  <a:pt x="332244" y="261296"/>
                                  <a:pt x="342900" y="243269"/>
                                </a:cubicBezTo>
                                <a:cubicBezTo>
                                  <a:pt x="353556" y="225241"/>
                                  <a:pt x="362985" y="207795"/>
                                  <a:pt x="371189" y="190929"/>
                                </a:cubicBezTo>
                                <a:lnTo>
                                  <a:pt x="428749" y="190929"/>
                                </a:lnTo>
                                <a:lnTo>
                                  <a:pt x="428749" y="399659"/>
                                </a:lnTo>
                                <a:lnTo>
                                  <a:pt x="472078" y="399659"/>
                                </a:lnTo>
                                <a:close/>
                              </a:path>
                            </a:pathLst>
                          </a:custGeom>
                          <a:solidFill>
                            <a:srgbClr val="FF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B0262A" id="Graphic 17" o:spid="_x0000_s1026" alt="Badge 4 with solid fill" style="position:absolute;margin-left:32.5pt;margin-top:58.25pt;width:14.5pt;height:14.5pt;z-index:251658259;mso-width-relative:margin;mso-height-relative:margin" coordsize="914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">
                <v:shape id="Freeform: Shape 1517314904" o:spid="_x0000_s1027" style="position:absolute;left:3744;top:3563;width:949;height:1385;visibility:visible;mso-wrap-style:square;v-text-anchor:middle" coordsize="94878,13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" path="m44282,81763c36890,92412,29616,102254,22460,111290,15304,120326,7817,129390,,138484r94879,l94879,c84960,17500,75895,32839,67685,46015,59474,59191,51673,71107,44282,81763xe" filled="f" stroked="f">
                  <v:stroke joinstyle="miter"/>
                  <v:path arrowok="t" o:connecttype="custom" o:connectlocs="44282,81763;22460,111290;0,138484;94879,138484;94879,0;67685,46015;44282,81763" o:connectangles="0,0,0,0,0,0,0"/>
                </v:shape>
                <v:shape id="Freeform: Shape 1939447278" o:spid="_x0000_s1028" style="position:absolute;left:952;top:952;width:7236;height:7235;visibility:visible;mso-wrap-style:square;v-text-anchor:middle" coordsize="723519,72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" path="m361769,c161975,-5,6,161955,,361750,-6,561545,161955,723513,361750,723519v199795,5,361763,-161955,361769,-361750c723519,361766,723519,361762,723519,361760,723609,162055,561788,90,362083,v-104,,-209,,-314,xm472078,445513r-43329,l428749,513512r-54712,l374037,445513r-148961,l225076,402193v14757,-16028,29201,-32896,43329,-50606c282533,333877,295818,315903,308258,297666v12439,-18238,23986,-36370,34642,-54397c353556,225241,362985,207795,371189,190929r57560,l428749,399659r43329,l472078,445513xe" fillcolor="red" stroked="f">
                  <v:stroke joinstyle="miter"/>
                  <v:path arrowok="t" o:connecttype="custom" o:connectlocs="361769,0;0,361750;361750,723519;723519,361769;723519,361760;362083,0;361769,0;472078,445513;428749,445513;428749,513512;374037,513512;374037,445513;225076,445513;225076,402193;268405,351587;308258,297666;342900,243269;371189,190929;428749,190929;428749,399659;472078,399659" o:connectangles="0,0,0,0,0,0,0,0,0,0,0,0,0,0,0,0,0,0,0,0,0"/>
                </v:shape>
              </v:group>
            </w:pict>
          </mc:Fallback>
        </mc:AlternateContent>
      </w:r>
      <w:r w:rsidR="0076266B" w:rsidRPr="0076266B">
        <w:rPr>
          <w:noProof/>
          <w:lang w:val="fr-FR"/>
        </w:rPr>
        <w:drawing>
          <wp:inline distT="0" distB="0" distL="0" distR="0" wp14:anchorId="73A9F776" wp14:editId="1BEE69D8">
            <wp:extent cx="5516638" cy="2584450"/>
            <wp:effectExtent l="19050" t="19050" r="27305" b="25400"/>
            <wp:docPr id="2305938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593872" name="Picture 1" descr="A screenshot of a computer&#10;&#10;AI-generated content may be incorrect."/>
                    <pic:cNvPicPr/>
                  </pic:nvPicPr>
                  <pic:blipFill>
                    <a:blip r:embed="rId25"/>
                    <a:stretch>
                      <a:fillRect/>
                    </a:stretch>
                  </pic:blipFill>
                  <pic:spPr>
                    <a:xfrm>
                      <a:off x="0" y="0"/>
                      <a:ext cx="5559037" cy="2604313"/>
                    </a:xfrm>
                    <a:prstGeom prst="rect">
                      <a:avLst/>
                    </a:prstGeom>
                    <a:ln>
                      <a:solidFill>
                        <a:schemeClr val="accent1"/>
                      </a:solidFill>
                    </a:ln>
                  </pic:spPr>
                </pic:pic>
              </a:graphicData>
            </a:graphic>
          </wp:inline>
        </w:drawing>
      </w:r>
    </w:p>
    <w:p w14:paraId="1A7EFBA1" w14:textId="77777777" w:rsidR="00EF53FD" w:rsidRPr="001A4FAA" w:rsidRDefault="00EF53FD" w:rsidP="00EF53FD">
      <w:pPr>
        <w:pStyle w:val="Caption"/>
        <w:jc w:val="center"/>
        <w:rPr>
          <w:lang w:val="fr-FR"/>
        </w:rPr>
      </w:pPr>
      <w:r w:rsidRPr="001A4FAA">
        <w:rPr>
          <w:lang w:val="fr-FR"/>
        </w:rPr>
        <w:t xml:space="preserve">Figure 4 – </w:t>
      </w:r>
      <w:r>
        <w:rPr>
          <w:lang w:val="fr-FR"/>
        </w:rPr>
        <w:t>S</w:t>
      </w:r>
      <w:r w:rsidRPr="001A4FAA">
        <w:rPr>
          <w:lang w:val="fr-FR"/>
        </w:rPr>
        <w:t>ingle Invoices Page</w:t>
      </w:r>
    </w:p>
    <w:p w14:paraId="0970CAA3" w14:textId="77777777" w:rsidR="00EF53FD" w:rsidRPr="001A4FAA" w:rsidRDefault="00EF53FD" w:rsidP="003314EB">
      <w:pPr>
        <w:rPr>
          <w:lang w:val="fr-FR"/>
        </w:rPr>
      </w:pPr>
    </w:p>
    <w:p w14:paraId="44D71403" w14:textId="53B43278" w:rsidR="001A4FAA" w:rsidRPr="00B30CE8" w:rsidRDefault="001A4FAA" w:rsidP="00D4793C">
      <w:pPr>
        <w:pStyle w:val="Heading4"/>
        <w:rPr>
          <w:lang w:val="fr-FR"/>
        </w:rPr>
      </w:pPr>
      <w:bookmarkStart w:id="9" w:name="_Logging_out_1"/>
      <w:bookmarkStart w:id="10" w:name="_Toc190977686"/>
      <w:bookmarkStart w:id="11" w:name="_Hlk189829118"/>
      <w:bookmarkEnd w:id="9"/>
      <w:r w:rsidRPr="00B30CE8">
        <w:rPr>
          <w:lang w:val="fr-FR"/>
        </w:rPr>
        <w:t xml:space="preserve">Page </w:t>
      </w:r>
      <w:r w:rsidR="00D4793C">
        <w:rPr>
          <w:lang w:val="fr-FR"/>
        </w:rPr>
        <w:t>E</w:t>
      </w:r>
      <w:r w:rsidR="006A7D9E">
        <w:rPr>
          <w:lang w:val="fr-FR"/>
        </w:rPr>
        <w:t>l</w:t>
      </w:r>
      <w:r w:rsidRPr="00B30CE8">
        <w:rPr>
          <w:lang w:val="fr-FR"/>
        </w:rPr>
        <w:t>ement</w:t>
      </w:r>
      <w:bookmarkEnd w:id="10"/>
      <w:r w:rsidR="006A7D9E">
        <w:rPr>
          <w:lang w:val="fr-FR"/>
        </w:rPr>
        <w:t>s</w:t>
      </w:r>
    </w:p>
    <w:p w14:paraId="0A278804" w14:textId="77777777" w:rsidR="001A4FAA" w:rsidRPr="00FB0354" w:rsidRDefault="001A4FAA" w:rsidP="00F831A2">
      <w:pPr>
        <w:pStyle w:val="Heading4"/>
        <w:numPr>
          <w:ilvl w:val="0"/>
          <w:numId w:val="14"/>
        </w:numPr>
        <w:rPr>
          <w:b w:val="0"/>
          <w:bCs/>
        </w:rPr>
      </w:pPr>
      <w:bookmarkStart w:id="12" w:name="_Toc190977687"/>
      <w:r w:rsidRPr="001A4FAA">
        <w:t xml:space="preserve">Invoices List – </w:t>
      </w:r>
      <w:r w:rsidRPr="00FB0354">
        <w:rPr>
          <w:b w:val="0"/>
          <w:bCs/>
        </w:rPr>
        <w:t>Displays details such as invoice number, sent date, type, status, amount, and balance.</w:t>
      </w:r>
      <w:bookmarkEnd w:id="12"/>
    </w:p>
    <w:p w14:paraId="2999BB86" w14:textId="77777777" w:rsidR="001A4FAA" w:rsidRPr="001A4FAA" w:rsidRDefault="001A4FAA" w:rsidP="00F831A2">
      <w:pPr>
        <w:pStyle w:val="Heading4"/>
        <w:numPr>
          <w:ilvl w:val="0"/>
          <w:numId w:val="14"/>
        </w:numPr>
      </w:pPr>
      <w:bookmarkStart w:id="13" w:name="_Toc190977688"/>
      <w:r w:rsidRPr="001A4FAA">
        <w:t xml:space="preserve">Search – </w:t>
      </w:r>
      <w:r w:rsidRPr="00FB0354">
        <w:rPr>
          <w:b w:val="0"/>
          <w:bCs/>
        </w:rPr>
        <w:t>Find specific invoices</w:t>
      </w:r>
      <w:r w:rsidRPr="001A4FAA">
        <w:t>.</w:t>
      </w:r>
      <w:bookmarkEnd w:id="13"/>
    </w:p>
    <w:p w14:paraId="09BBD4C1" w14:textId="77777777" w:rsidR="001A4FAA" w:rsidRPr="001A4FAA" w:rsidRDefault="001A4FAA" w:rsidP="00F831A2">
      <w:pPr>
        <w:pStyle w:val="Heading4"/>
        <w:numPr>
          <w:ilvl w:val="0"/>
          <w:numId w:val="14"/>
        </w:numPr>
      </w:pPr>
      <w:bookmarkStart w:id="14" w:name="_Toc190977689"/>
      <w:r w:rsidRPr="001A4FAA">
        <w:t xml:space="preserve">Filters – </w:t>
      </w:r>
      <w:r w:rsidRPr="00FB0354">
        <w:rPr>
          <w:b w:val="0"/>
          <w:bCs/>
        </w:rPr>
        <w:t>Apply criteria to narrow down results</w:t>
      </w:r>
      <w:r w:rsidRPr="001A4FAA">
        <w:t>.</w:t>
      </w:r>
      <w:bookmarkEnd w:id="14"/>
    </w:p>
    <w:p w14:paraId="7CBA70E3" w14:textId="77777777" w:rsidR="0039198F" w:rsidRDefault="001A4FAA" w:rsidP="0039198F">
      <w:pPr>
        <w:pStyle w:val="Heading4"/>
        <w:numPr>
          <w:ilvl w:val="0"/>
          <w:numId w:val="14"/>
        </w:numPr>
      </w:pPr>
      <w:bookmarkStart w:id="15" w:name="_Toc190977690"/>
      <w:r w:rsidRPr="001A4FAA">
        <w:t xml:space="preserve">Total Overdue Balances – </w:t>
      </w:r>
      <w:r w:rsidRPr="00FB0354">
        <w:rPr>
          <w:b w:val="0"/>
          <w:bCs/>
        </w:rPr>
        <w:t>View the sum of overdue invoices</w:t>
      </w:r>
      <w:r w:rsidRPr="001A4FAA">
        <w:t>.</w:t>
      </w:r>
      <w:bookmarkEnd w:id="15"/>
    </w:p>
    <w:p w14:paraId="1AA6CF7A" w14:textId="0406320B" w:rsidR="001A4FAA" w:rsidRPr="001A4FAA" w:rsidRDefault="001A4FAA" w:rsidP="0039198F">
      <w:pPr>
        <w:pStyle w:val="Heading4"/>
        <w:numPr>
          <w:ilvl w:val="0"/>
          <w:numId w:val="14"/>
        </w:numPr>
      </w:pPr>
      <w:bookmarkStart w:id="16" w:name="_Toc190977691"/>
      <w:r w:rsidRPr="001A4FAA">
        <w:t xml:space="preserve">Total Outstanding Balances – </w:t>
      </w:r>
      <w:r w:rsidRPr="0039198F">
        <w:rPr>
          <w:b w:val="0"/>
          <w:bCs/>
        </w:rPr>
        <w:t>See the total outstanding balance</w:t>
      </w:r>
      <w:r w:rsidRPr="001A4FAA">
        <w:t>.</w:t>
      </w:r>
      <w:bookmarkEnd w:id="16"/>
    </w:p>
    <w:p w14:paraId="7A11B365" w14:textId="269FFE99" w:rsidR="00E55F5A" w:rsidRDefault="001A4FAA" w:rsidP="00E55F5A">
      <w:pPr>
        <w:pStyle w:val="Heading4"/>
        <w:numPr>
          <w:ilvl w:val="0"/>
          <w:numId w:val="14"/>
        </w:numPr>
      </w:pPr>
      <w:bookmarkStart w:id="17" w:name="_Toc190977692"/>
      <w:r w:rsidRPr="001A4FAA">
        <w:t xml:space="preserve">More – </w:t>
      </w:r>
      <w:r w:rsidRPr="00FB0354">
        <w:rPr>
          <w:b w:val="0"/>
          <w:bCs/>
        </w:rPr>
        <w:t>Access detailed invoice information and download options</w:t>
      </w:r>
      <w:r w:rsidRPr="001A4FAA">
        <w:t>.</w:t>
      </w:r>
      <w:bookmarkEnd w:id="17"/>
    </w:p>
    <w:p w14:paraId="36D4078F" w14:textId="17EBD6DD" w:rsidR="00E55F5A" w:rsidRPr="003670C9" w:rsidRDefault="006D176C" w:rsidP="00572746">
      <w:pPr>
        <w:pStyle w:val="ListParagraph"/>
        <w:numPr>
          <w:ilvl w:val="0"/>
          <w:numId w:val="14"/>
        </w:numPr>
        <w:rPr>
          <w:rFonts w:eastAsiaTheme="majorEastAsia" w:cstheme="minorHAnsi"/>
          <w:b/>
        </w:rPr>
      </w:pPr>
      <w:r w:rsidRPr="003670C9">
        <w:rPr>
          <w:rFonts w:eastAsiaTheme="majorEastAsia" w:cstheme="minorHAnsi"/>
          <w:b/>
        </w:rPr>
        <w:t>Provide R</w:t>
      </w:r>
      <w:r w:rsidR="003670C9" w:rsidRPr="003670C9">
        <w:rPr>
          <w:rFonts w:eastAsiaTheme="majorEastAsia" w:cstheme="minorHAnsi"/>
          <w:b/>
        </w:rPr>
        <w:t xml:space="preserve">emittance </w:t>
      </w:r>
      <w:r w:rsidR="00FF2B4C">
        <w:rPr>
          <w:rFonts w:eastAsiaTheme="majorEastAsia" w:cstheme="minorHAnsi"/>
          <w:b/>
        </w:rPr>
        <w:t>–</w:t>
      </w:r>
      <w:r w:rsidR="003670C9" w:rsidRPr="003670C9">
        <w:rPr>
          <w:rFonts w:eastAsiaTheme="majorEastAsia" w:cstheme="minorHAnsi"/>
          <w:b/>
        </w:rPr>
        <w:t xml:space="preserve"> </w:t>
      </w:r>
      <w:r w:rsidR="00FF2B4C" w:rsidRPr="006B6470">
        <w:rPr>
          <w:rFonts w:eastAsiaTheme="majorEastAsia" w:cstheme="minorHAnsi"/>
          <w:bCs/>
        </w:rPr>
        <w:t xml:space="preserve">Submit </w:t>
      </w:r>
      <w:r w:rsidR="0038041B" w:rsidRPr="006B6470">
        <w:rPr>
          <w:rFonts w:eastAsiaTheme="majorEastAsia" w:cstheme="minorHAnsi"/>
          <w:bCs/>
        </w:rPr>
        <w:t>remittance request</w:t>
      </w:r>
      <w:r w:rsidR="0038041B">
        <w:rPr>
          <w:rFonts w:eastAsiaTheme="majorEastAsia" w:cstheme="minorHAnsi"/>
          <w:b/>
        </w:rPr>
        <w:t xml:space="preserve"> </w:t>
      </w:r>
    </w:p>
    <w:p w14:paraId="159F2115" w14:textId="77777777" w:rsidR="001A4FAA" w:rsidRPr="001A4FAA" w:rsidRDefault="001A4FAA" w:rsidP="00D4793C">
      <w:pPr>
        <w:pStyle w:val="Heading4"/>
      </w:pPr>
      <w:bookmarkStart w:id="18" w:name="_Toc190977693"/>
      <w:r w:rsidRPr="001A4FAA">
        <w:t xml:space="preserve">Invoice balance </w:t>
      </w:r>
      <w:proofErr w:type="spellStart"/>
      <w:r w:rsidRPr="001A4FAA">
        <w:t>color</w:t>
      </w:r>
      <w:proofErr w:type="spellEnd"/>
      <w:r w:rsidRPr="001A4FAA">
        <w:t xml:space="preserve"> coding:</w:t>
      </w:r>
      <w:bookmarkEnd w:id="18"/>
    </w:p>
    <w:p w14:paraId="14C4E82A" w14:textId="77777777" w:rsidR="001A4FAA" w:rsidRPr="001A4FAA" w:rsidRDefault="001A4FAA" w:rsidP="00F831A2">
      <w:pPr>
        <w:pStyle w:val="Heading4"/>
        <w:numPr>
          <w:ilvl w:val="0"/>
          <w:numId w:val="15"/>
        </w:numPr>
      </w:pPr>
      <w:bookmarkStart w:id="19" w:name="_Toc190977694"/>
      <w:r w:rsidRPr="001A4FAA">
        <w:t xml:space="preserve">Red – </w:t>
      </w:r>
      <w:r w:rsidRPr="00FB0354">
        <w:rPr>
          <w:b w:val="0"/>
          <w:bCs/>
        </w:rPr>
        <w:t>Overdue balance</w:t>
      </w:r>
      <w:r w:rsidRPr="001A4FAA">
        <w:t>.</w:t>
      </w:r>
      <w:bookmarkEnd w:id="19"/>
    </w:p>
    <w:p w14:paraId="09912B00" w14:textId="77777777" w:rsidR="00D4793C" w:rsidRDefault="001A4FAA" w:rsidP="00D4793C">
      <w:pPr>
        <w:pStyle w:val="Heading4"/>
        <w:numPr>
          <w:ilvl w:val="0"/>
          <w:numId w:val="15"/>
        </w:numPr>
      </w:pPr>
      <w:bookmarkStart w:id="20" w:name="_Toc190977695"/>
      <w:r w:rsidRPr="001A4FAA">
        <w:t xml:space="preserve">Green – </w:t>
      </w:r>
      <w:r w:rsidRPr="00FB0354">
        <w:rPr>
          <w:b w:val="0"/>
          <w:bCs/>
        </w:rPr>
        <w:t>Paid, closed, or credit balance</w:t>
      </w:r>
      <w:r w:rsidRPr="001A4FAA">
        <w:t>.</w:t>
      </w:r>
      <w:bookmarkStart w:id="21" w:name="_Toc190977696"/>
      <w:bookmarkEnd w:id="20"/>
    </w:p>
    <w:p w14:paraId="28B1B172" w14:textId="77777777" w:rsidR="00D4793C" w:rsidRDefault="00D4793C" w:rsidP="00D4793C">
      <w:pPr>
        <w:pStyle w:val="Heading4"/>
      </w:pPr>
    </w:p>
    <w:p w14:paraId="63D4013D" w14:textId="2F609E9D" w:rsidR="00E51134" w:rsidRDefault="00EE76F2" w:rsidP="00D4793C">
      <w:pPr>
        <w:pStyle w:val="Heading4"/>
      </w:pPr>
      <w:r>
        <w:t>Invoice Details and Download</w:t>
      </w:r>
      <w:bookmarkEnd w:id="21"/>
    </w:p>
    <w:p w14:paraId="67A72F6B" w14:textId="3B3AEBF1" w:rsidR="004D535E" w:rsidRPr="004D535E" w:rsidRDefault="004D535E" w:rsidP="00D4793C">
      <w:pPr>
        <w:rPr>
          <w:lang w:val="en-GB"/>
        </w:rPr>
      </w:pPr>
      <w:r w:rsidRPr="004D535E">
        <w:rPr>
          <w:lang w:val="en-GB"/>
        </w:rPr>
        <w:t xml:space="preserve">Users can click the </w:t>
      </w:r>
      <w:r w:rsidRPr="004D535E">
        <w:rPr>
          <w:b/>
          <w:bCs/>
          <w:lang w:val="en-GB"/>
        </w:rPr>
        <w:t>More (&gt;&gt;) button</w:t>
      </w:r>
      <w:r w:rsidRPr="004D535E">
        <w:rPr>
          <w:lang w:val="en-GB"/>
        </w:rPr>
        <w:t xml:space="preserve"> </w:t>
      </w:r>
      <w:r w:rsidR="00185F00">
        <w:rPr>
          <w:lang w:val="en-GB"/>
        </w:rPr>
        <w:t xml:space="preserve">(point </w:t>
      </w:r>
      <w:r w:rsidR="00970715">
        <w:rPr>
          <w:lang w:val="en-GB"/>
        </w:rPr>
        <w:t>6</w:t>
      </w:r>
      <w:r w:rsidR="00185F00">
        <w:rPr>
          <w:lang w:val="en-GB"/>
        </w:rPr>
        <w:t xml:space="preserve"> - Figure 4) </w:t>
      </w:r>
      <w:r w:rsidRPr="004D535E">
        <w:rPr>
          <w:lang w:val="en-GB"/>
        </w:rPr>
        <w:t>to access:</w:t>
      </w:r>
    </w:p>
    <w:p w14:paraId="13D2FFC1" w14:textId="77777777" w:rsidR="004D535E" w:rsidRPr="004D535E" w:rsidRDefault="004D535E" w:rsidP="00D4793C">
      <w:pPr>
        <w:numPr>
          <w:ilvl w:val="0"/>
          <w:numId w:val="16"/>
        </w:numPr>
        <w:tabs>
          <w:tab w:val="clear" w:pos="720"/>
        </w:tabs>
        <w:ind w:left="709" w:firstLine="0"/>
        <w:rPr>
          <w:lang w:val="en-GB"/>
        </w:rPr>
      </w:pPr>
      <w:r w:rsidRPr="004D535E">
        <w:rPr>
          <w:lang w:val="en-GB"/>
        </w:rPr>
        <w:t>Invoice type, number, and PO number.</w:t>
      </w:r>
    </w:p>
    <w:p w14:paraId="20AA4776" w14:textId="77777777" w:rsidR="004D535E" w:rsidRPr="004D535E" w:rsidRDefault="004D535E" w:rsidP="00D4793C">
      <w:pPr>
        <w:numPr>
          <w:ilvl w:val="0"/>
          <w:numId w:val="16"/>
        </w:numPr>
        <w:tabs>
          <w:tab w:val="clear" w:pos="720"/>
        </w:tabs>
        <w:ind w:left="709" w:firstLine="0"/>
        <w:rPr>
          <w:lang w:val="en-GB"/>
        </w:rPr>
      </w:pPr>
      <w:r w:rsidRPr="004D535E">
        <w:rPr>
          <w:lang w:val="en-GB"/>
        </w:rPr>
        <w:t>Overdue status and days.</w:t>
      </w:r>
    </w:p>
    <w:p w14:paraId="3F84441F" w14:textId="77777777" w:rsidR="004D535E" w:rsidRPr="004D535E" w:rsidRDefault="004D535E" w:rsidP="00D4793C">
      <w:pPr>
        <w:numPr>
          <w:ilvl w:val="0"/>
          <w:numId w:val="16"/>
        </w:numPr>
        <w:tabs>
          <w:tab w:val="clear" w:pos="720"/>
        </w:tabs>
        <w:ind w:left="709" w:firstLine="0"/>
        <w:rPr>
          <w:lang w:val="en-GB"/>
        </w:rPr>
      </w:pPr>
      <w:r w:rsidRPr="004D535E">
        <w:rPr>
          <w:lang w:val="en-GB"/>
        </w:rPr>
        <w:t>Invoice status and consolidated ID.</w:t>
      </w:r>
    </w:p>
    <w:p w14:paraId="50363353" w14:textId="6FB2871D" w:rsidR="004D535E" w:rsidRPr="004D535E" w:rsidRDefault="004D535E" w:rsidP="00D4793C">
      <w:pPr>
        <w:numPr>
          <w:ilvl w:val="0"/>
          <w:numId w:val="16"/>
        </w:numPr>
        <w:tabs>
          <w:tab w:val="clear" w:pos="720"/>
        </w:tabs>
        <w:ind w:left="709" w:firstLine="0"/>
        <w:rPr>
          <w:lang w:val="en-GB"/>
        </w:rPr>
      </w:pPr>
      <w:r w:rsidRPr="004D535E">
        <w:rPr>
          <w:lang w:val="en-GB"/>
        </w:rPr>
        <w:t>Invoice value, outstanding balance, sent</w:t>
      </w:r>
      <w:r w:rsidR="008602EE">
        <w:rPr>
          <w:lang w:val="en-GB"/>
        </w:rPr>
        <w:t>,</w:t>
      </w:r>
      <w:r w:rsidRPr="004D535E">
        <w:rPr>
          <w:lang w:val="en-GB"/>
        </w:rPr>
        <w:t xml:space="preserve"> and due dates.</w:t>
      </w:r>
    </w:p>
    <w:p w14:paraId="7940E69A" w14:textId="5DD50ACB" w:rsidR="00046496" w:rsidRPr="00C50BF6" w:rsidRDefault="004D535E" w:rsidP="00D4793C">
      <w:pPr>
        <w:numPr>
          <w:ilvl w:val="0"/>
          <w:numId w:val="16"/>
        </w:numPr>
        <w:tabs>
          <w:tab w:val="clear" w:pos="720"/>
        </w:tabs>
        <w:ind w:left="709" w:firstLine="0"/>
        <w:rPr>
          <w:lang w:val="en-GB"/>
        </w:rPr>
      </w:pPr>
      <w:r w:rsidRPr="004D535E">
        <w:rPr>
          <w:lang w:val="en-GB"/>
        </w:rPr>
        <w:t>Project, payroll cycle, country, and flag.</w:t>
      </w:r>
    </w:p>
    <w:p w14:paraId="5C1BFA01" w14:textId="7C4E6C8C" w:rsidR="00410912" w:rsidRDefault="00410912" w:rsidP="00410912">
      <w:pPr>
        <w:rPr>
          <w:lang w:val="en-GB"/>
        </w:rPr>
      </w:pPr>
      <w:r>
        <w:rPr>
          <w:lang w:val="en-GB"/>
        </w:rPr>
        <w:t xml:space="preserve"> </w:t>
      </w:r>
    </w:p>
    <w:p w14:paraId="40496E15" w14:textId="642BBFDA" w:rsidR="00410912" w:rsidRDefault="00410912" w:rsidP="00410912">
      <w:pPr>
        <w:rPr>
          <w:lang w:val="en-GB"/>
        </w:rPr>
      </w:pPr>
    </w:p>
    <w:p w14:paraId="10136060" w14:textId="0E27F02E" w:rsidR="00410912" w:rsidRDefault="00943190" w:rsidP="00943190">
      <w:pPr>
        <w:jc w:val="center"/>
        <w:rPr>
          <w:lang w:val="en-GB"/>
        </w:rPr>
      </w:pPr>
      <w:r w:rsidRPr="00C5753E">
        <w:rPr>
          <w:noProof/>
          <w:lang w:val="en-GB"/>
        </w:rPr>
        <mc:AlternateContent>
          <mc:Choice Requires="wps">
            <w:drawing>
              <wp:anchor distT="0" distB="0" distL="114300" distR="114300" simplePos="0" relativeHeight="251658253" behindDoc="0" locked="0" layoutInCell="1" allowOverlap="1" wp14:anchorId="724074F4" wp14:editId="32430740">
                <wp:simplePos x="0" y="0"/>
                <wp:positionH relativeFrom="column">
                  <wp:posOffset>5562600</wp:posOffset>
                </wp:positionH>
                <wp:positionV relativeFrom="paragraph">
                  <wp:posOffset>2774315</wp:posOffset>
                </wp:positionV>
                <wp:extent cx="130175" cy="130175"/>
                <wp:effectExtent l="0" t="0" r="3175" b="3175"/>
                <wp:wrapNone/>
                <wp:docPr id="1465070035" name="Graphic 19" descr="Badge with solid fill"/>
                <wp:cNvGraphicFramePr/>
                <a:graphic xmlns:a="http://schemas.openxmlformats.org/drawingml/2006/main">
                  <a:graphicData uri="http://schemas.microsoft.com/office/word/2010/wordprocessingShape">
                    <wps:wsp>
                      <wps:cNvSpPr/>
                      <wps:spPr>
                        <a:xfrm>
                          <a:off x="0" y="0"/>
                          <a:ext cx="130175" cy="130175"/>
                        </a:xfrm>
                        <a:custGeom>
                          <a:avLst/>
                          <a:gdLst>
                            <a:gd name="connsiteX0" fmla="*/ 361750 w 723499"/>
                            <a:gd name="connsiteY0" fmla="*/ 0 h 723499"/>
                            <a:gd name="connsiteX1" fmla="*/ 0 w 723499"/>
                            <a:gd name="connsiteY1" fmla="*/ 361750 h 723499"/>
                            <a:gd name="connsiteX2" fmla="*/ 361750 w 723499"/>
                            <a:gd name="connsiteY2" fmla="*/ 723500 h 723499"/>
                            <a:gd name="connsiteX3" fmla="*/ 723500 w 723499"/>
                            <a:gd name="connsiteY3" fmla="*/ 361750 h 723499"/>
                            <a:gd name="connsiteX4" fmla="*/ 723500 w 723499"/>
                            <a:gd name="connsiteY4" fmla="*/ 361721 h 723499"/>
                            <a:gd name="connsiteX5" fmla="*/ 362026 w 723499"/>
                            <a:gd name="connsiteY5" fmla="*/ 0 h 723499"/>
                            <a:gd name="connsiteX6" fmla="*/ 361750 w 723499"/>
                            <a:gd name="connsiteY6" fmla="*/ 0 h 723499"/>
                            <a:gd name="connsiteX7" fmla="*/ 465172 w 723499"/>
                            <a:gd name="connsiteY7" fmla="*/ 523961 h 723499"/>
                            <a:gd name="connsiteX8" fmla="*/ 258337 w 723499"/>
                            <a:gd name="connsiteY8" fmla="*/ 523961 h 723499"/>
                            <a:gd name="connsiteX9" fmla="*/ 258337 w 723499"/>
                            <a:gd name="connsiteY9" fmla="*/ 493605 h 723499"/>
                            <a:gd name="connsiteX10" fmla="*/ 265290 w 723499"/>
                            <a:gd name="connsiteY10" fmla="*/ 456457 h 723499"/>
                            <a:gd name="connsiteX11" fmla="*/ 284417 w 723499"/>
                            <a:gd name="connsiteY11" fmla="*/ 425977 h 723499"/>
                            <a:gd name="connsiteX12" fmla="*/ 312734 w 723499"/>
                            <a:gd name="connsiteY12" fmla="*/ 400050 h 723499"/>
                            <a:gd name="connsiteX13" fmla="*/ 347520 w 723499"/>
                            <a:gd name="connsiteY13" fmla="*/ 376647 h 723499"/>
                            <a:gd name="connsiteX14" fmla="*/ 377047 w 723499"/>
                            <a:gd name="connsiteY14" fmla="*/ 355454 h 723499"/>
                            <a:gd name="connsiteX15" fmla="*/ 395421 w 723499"/>
                            <a:gd name="connsiteY15" fmla="*/ 335280 h 723499"/>
                            <a:gd name="connsiteX16" fmla="*/ 404765 w 723499"/>
                            <a:gd name="connsiteY16" fmla="*/ 314877 h 723499"/>
                            <a:gd name="connsiteX17" fmla="*/ 407289 w 723499"/>
                            <a:gd name="connsiteY17" fmla="*/ 292103 h 723499"/>
                            <a:gd name="connsiteX18" fmla="*/ 404127 w 723499"/>
                            <a:gd name="connsiteY18" fmla="*/ 272501 h 723499"/>
                            <a:gd name="connsiteX19" fmla="*/ 394792 w 723499"/>
                            <a:gd name="connsiteY19" fmla="*/ 255899 h 723499"/>
                            <a:gd name="connsiteX20" fmla="*/ 378981 w 723499"/>
                            <a:gd name="connsiteY20" fmla="*/ 244469 h 723499"/>
                            <a:gd name="connsiteX21" fmla="*/ 356692 w 723499"/>
                            <a:gd name="connsiteY21" fmla="*/ 240201 h 723499"/>
                            <a:gd name="connsiteX22" fmla="*/ 313677 w 723499"/>
                            <a:gd name="connsiteY22" fmla="*/ 250327 h 723499"/>
                            <a:gd name="connsiteX23" fmla="*/ 275415 w 723499"/>
                            <a:gd name="connsiteY23" fmla="*/ 277520 h 723499"/>
                            <a:gd name="connsiteX24" fmla="*/ 275415 w 723499"/>
                            <a:gd name="connsiteY24" fmla="*/ 228181 h 723499"/>
                            <a:gd name="connsiteX25" fmla="*/ 313830 w 723499"/>
                            <a:gd name="connsiteY25" fmla="*/ 206045 h 723499"/>
                            <a:gd name="connsiteX26" fmla="*/ 361455 w 723499"/>
                            <a:gd name="connsiteY26" fmla="*/ 199377 h 723499"/>
                            <a:gd name="connsiteX27" fmla="*/ 399402 w 723499"/>
                            <a:gd name="connsiteY27" fmla="*/ 205092 h 723499"/>
                            <a:gd name="connsiteX28" fmla="*/ 430397 w 723499"/>
                            <a:gd name="connsiteY28" fmla="*/ 221694 h 723499"/>
                            <a:gd name="connsiteX29" fmla="*/ 451275 w 723499"/>
                            <a:gd name="connsiteY29" fmla="*/ 248888 h 723499"/>
                            <a:gd name="connsiteX30" fmla="*/ 458895 w 723499"/>
                            <a:gd name="connsiteY30" fmla="*/ 286036 h 723499"/>
                            <a:gd name="connsiteX31" fmla="*/ 454924 w 723499"/>
                            <a:gd name="connsiteY31" fmla="*/ 320183 h 723499"/>
                            <a:gd name="connsiteX32" fmla="*/ 441893 w 723499"/>
                            <a:gd name="connsiteY32" fmla="*/ 349701 h 723499"/>
                            <a:gd name="connsiteX33" fmla="*/ 418348 w 723499"/>
                            <a:gd name="connsiteY33" fmla="*/ 376590 h 723499"/>
                            <a:gd name="connsiteX34" fmla="*/ 382924 w 723499"/>
                            <a:gd name="connsiteY34" fmla="*/ 402831 h 723499"/>
                            <a:gd name="connsiteX35" fmla="*/ 352558 w 723499"/>
                            <a:gd name="connsiteY35" fmla="*/ 422758 h 723499"/>
                            <a:gd name="connsiteX36" fmla="*/ 329936 w 723499"/>
                            <a:gd name="connsiteY36" fmla="*/ 440941 h 723499"/>
                            <a:gd name="connsiteX37" fmla="*/ 315878 w 723499"/>
                            <a:gd name="connsiteY37" fmla="*/ 459600 h 723499"/>
                            <a:gd name="connsiteX38" fmla="*/ 311115 w 723499"/>
                            <a:gd name="connsiteY38" fmla="*/ 480955 h 723499"/>
                            <a:gd name="connsiteX39" fmla="*/ 465134 w 723499"/>
                            <a:gd name="connsiteY39" fmla="*/ 480955 h 723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723499" h="723499">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40"/>
                                <a:pt x="723500" y="361731"/>
                                <a:pt x="723500" y="361721"/>
                              </a:cubicBezTo>
                              <a:cubicBezTo>
                                <a:pt x="723569" y="162016"/>
                                <a:pt x="561731" y="69"/>
                                <a:pt x="362026" y="0"/>
                              </a:cubicBezTo>
                              <a:cubicBezTo>
                                <a:pt x="361934" y="0"/>
                                <a:pt x="361842" y="0"/>
                                <a:pt x="361750" y="0"/>
                              </a:cubicBezTo>
                              <a:close/>
                              <a:moveTo>
                                <a:pt x="465172" y="523961"/>
                              </a:moveTo>
                              <a:lnTo>
                                <a:pt x="258337" y="523961"/>
                              </a:lnTo>
                              <a:lnTo>
                                <a:pt x="258337" y="493605"/>
                              </a:lnTo>
                              <a:cubicBezTo>
                                <a:pt x="258148" y="480882"/>
                                <a:pt x="260513" y="468250"/>
                                <a:pt x="265290" y="456457"/>
                              </a:cubicBezTo>
                              <a:cubicBezTo>
                                <a:pt x="269973" y="445328"/>
                                <a:pt x="276432" y="435033"/>
                                <a:pt x="284417" y="425977"/>
                              </a:cubicBezTo>
                              <a:cubicBezTo>
                                <a:pt x="292914" y="416360"/>
                                <a:pt x="302406" y="407669"/>
                                <a:pt x="312734" y="400050"/>
                              </a:cubicBezTo>
                              <a:cubicBezTo>
                                <a:pt x="323491" y="392042"/>
                                <a:pt x="335087" y="384241"/>
                                <a:pt x="347520" y="376647"/>
                              </a:cubicBezTo>
                              <a:cubicBezTo>
                                <a:pt x="357931" y="370412"/>
                                <a:pt x="367808" y="363324"/>
                                <a:pt x="377047" y="355454"/>
                              </a:cubicBezTo>
                              <a:cubicBezTo>
                                <a:pt x="383994" y="349527"/>
                                <a:pt x="390167" y="342749"/>
                                <a:pt x="395421" y="335280"/>
                              </a:cubicBezTo>
                              <a:cubicBezTo>
                                <a:pt x="399745" y="329101"/>
                                <a:pt x="402911" y="322188"/>
                                <a:pt x="404765" y="314877"/>
                              </a:cubicBezTo>
                              <a:cubicBezTo>
                                <a:pt x="406502" y="307413"/>
                                <a:pt x="407350" y="299768"/>
                                <a:pt x="407289" y="292103"/>
                              </a:cubicBezTo>
                              <a:cubicBezTo>
                                <a:pt x="407300" y="285441"/>
                                <a:pt x="406233" y="278822"/>
                                <a:pt x="404127" y="272501"/>
                              </a:cubicBezTo>
                              <a:cubicBezTo>
                                <a:pt x="402144" y="266404"/>
                                <a:pt x="398971" y="260761"/>
                                <a:pt x="394792" y="255899"/>
                              </a:cubicBezTo>
                              <a:cubicBezTo>
                                <a:pt x="390438" y="250959"/>
                                <a:pt x="385037" y="247054"/>
                                <a:pt x="378981" y="244469"/>
                              </a:cubicBezTo>
                              <a:cubicBezTo>
                                <a:pt x="371932" y="241502"/>
                                <a:pt x="364339" y="240047"/>
                                <a:pt x="356692" y="240201"/>
                              </a:cubicBezTo>
                              <a:cubicBezTo>
                                <a:pt x="341757" y="240145"/>
                                <a:pt x="327019" y="243614"/>
                                <a:pt x="313677" y="250327"/>
                              </a:cubicBezTo>
                              <a:cubicBezTo>
                                <a:pt x="299647" y="257446"/>
                                <a:pt x="286752" y="266610"/>
                                <a:pt x="275415" y="277520"/>
                              </a:cubicBezTo>
                              <a:lnTo>
                                <a:pt x="275415" y="228181"/>
                              </a:lnTo>
                              <a:cubicBezTo>
                                <a:pt x="286370" y="217977"/>
                                <a:pt x="299508" y="210405"/>
                                <a:pt x="313830" y="206045"/>
                              </a:cubicBezTo>
                              <a:cubicBezTo>
                                <a:pt x="329284" y="201462"/>
                                <a:pt x="345336" y="199214"/>
                                <a:pt x="361455" y="199377"/>
                              </a:cubicBezTo>
                              <a:cubicBezTo>
                                <a:pt x="374325" y="199288"/>
                                <a:pt x="387129" y="201217"/>
                                <a:pt x="399402" y="205092"/>
                              </a:cubicBezTo>
                              <a:cubicBezTo>
                                <a:pt x="410695" y="208606"/>
                                <a:pt x="421215" y="214241"/>
                                <a:pt x="430397" y="221694"/>
                              </a:cubicBezTo>
                              <a:cubicBezTo>
                                <a:pt x="439324" y="229062"/>
                                <a:pt x="446463" y="238360"/>
                                <a:pt x="451275" y="248888"/>
                              </a:cubicBezTo>
                              <a:cubicBezTo>
                                <a:pt x="456514" y="260560"/>
                                <a:pt x="459115" y="273244"/>
                                <a:pt x="458895" y="286036"/>
                              </a:cubicBezTo>
                              <a:cubicBezTo>
                                <a:pt x="459007" y="297540"/>
                                <a:pt x="457672" y="309012"/>
                                <a:pt x="454924" y="320183"/>
                              </a:cubicBezTo>
                              <a:cubicBezTo>
                                <a:pt x="452230" y="330671"/>
                                <a:pt x="447828" y="340644"/>
                                <a:pt x="441893" y="349701"/>
                              </a:cubicBezTo>
                              <a:cubicBezTo>
                                <a:pt x="435278" y="359673"/>
                                <a:pt x="427359" y="368716"/>
                                <a:pt x="418348" y="376590"/>
                              </a:cubicBezTo>
                              <a:cubicBezTo>
                                <a:pt x="407255" y="386264"/>
                                <a:pt x="395409" y="395038"/>
                                <a:pt x="382924" y="402831"/>
                              </a:cubicBezTo>
                              <a:cubicBezTo>
                                <a:pt x="371532" y="410006"/>
                                <a:pt x="361410" y="416649"/>
                                <a:pt x="352558" y="422758"/>
                              </a:cubicBezTo>
                              <a:cubicBezTo>
                                <a:pt x="344540" y="428200"/>
                                <a:pt x="336975" y="434281"/>
                                <a:pt x="329936" y="440941"/>
                              </a:cubicBezTo>
                              <a:cubicBezTo>
                                <a:pt x="324212" y="446306"/>
                                <a:pt x="319456" y="452619"/>
                                <a:pt x="315878" y="459600"/>
                              </a:cubicBezTo>
                              <a:cubicBezTo>
                                <a:pt x="312659" y="466254"/>
                                <a:pt x="311029" y="473564"/>
                                <a:pt x="311115" y="480955"/>
                              </a:cubicBezTo>
                              <a:lnTo>
                                <a:pt x="465134" y="480955"/>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253DC79D" id="Graphic 19" o:spid="_x0000_s1026" alt="Badge with solid fill" style="position:absolute;margin-left:438pt;margin-top:218.45pt;width:10.25pt;height:10.25pt;z-index:2517668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" path="m361750,c161961,,,161961,,361750,,561539,161961,723500,361750,723500v199789,,361750,-161961,361750,-361750c723500,361740,723500,361731,723500,361721,723569,162016,561731,69,362026,v-92,,-184,,-276,xm465172,523961r-206835,l258337,493605v-189,-12723,2176,-25355,6953,-37148c269973,445328,276432,435033,284417,425977v8497,-9617,17989,-18308,28317,-25927c323491,392042,335087,384241,347520,376647v10411,-6235,20288,-13323,29527,-21193c383994,349527,390167,342749,395421,335280v4324,-6179,7490,-13092,9344,-20403c406502,307413,407350,299768,407289,292103v11,-6662,-1056,-13281,-3162,-19602c402144,266404,398971,260761,394792,255899v-4354,-4940,-9755,-8845,-15811,-11430c371932,241502,364339,240047,356692,240201v-14935,-56,-29673,3413,-43015,10126c299647,257446,286752,266610,275415,277520r,-49339c286370,217977,299508,210405,313830,206045v15454,-4583,31506,-6831,47625,-6668c374325,199288,387129,201217,399402,205092v11293,3514,21813,9149,30995,16602c439324,229062,446463,238360,451275,248888v5239,11672,7840,24356,7620,37148c459007,297540,457672,309012,454924,320183v-2694,10488,-7096,20461,-13031,29518c435278,359673,427359,368716,418348,376590v-11093,9674,-22939,18448,-35424,26241c371532,410006,361410,416649,352558,422758v-8018,5442,-15583,11523,-22622,18183c324212,446306,319456,452619,315878,459600v-3219,6654,-4849,13964,-4763,21355l465134,480955r38,43006xe" fillcolor="red" stroked="f">
                <v:stroke joinstyle="miter"/>
                <v:path arrowok="t" o:connecttype="custom" o:connectlocs="65088,0;0,65088;65088,130175;130175,65088;130175,65082;65137,0;65088,0;83696,94273;46481,94273;46481,88811;47732,82128;51174,76644;56268,71979;62527,67768;67840,63955;71146,60325;72827,56654;73281,52556;72712,49030;71033,46042;68188,43986;64178,43218;56438,45040;49554,49933;49554,41055;56466,37072;65035,35873;71862,36901;77439,39888;81195,44781;82566,51465;81852,57609;79507,62920;75271,67758;68897,72479;63434,76064;59363,79336;56834,82693;55977,86535;83689,86535" o:connectangles="0,0,0,0,0,0,0,0,0,0,0,0,0,0,0,0,0,0,0,0,0,0,0,0,0,0,0,0,0,0,0,0,0,0,0,0,0,0,0,0"/>
              </v:shape>
            </w:pict>
          </mc:Fallback>
        </mc:AlternateContent>
      </w:r>
      <w:r w:rsidRPr="00C5753E">
        <w:rPr>
          <w:noProof/>
          <w:lang w:val="en-GB"/>
        </w:rPr>
        <mc:AlternateContent>
          <mc:Choice Requires="wps">
            <w:drawing>
              <wp:anchor distT="0" distB="0" distL="114300" distR="114300" simplePos="0" relativeHeight="251658252" behindDoc="0" locked="0" layoutInCell="1" allowOverlap="1" wp14:anchorId="4179C472" wp14:editId="38DF7C16">
                <wp:simplePos x="0" y="0"/>
                <wp:positionH relativeFrom="column">
                  <wp:posOffset>3987800</wp:posOffset>
                </wp:positionH>
                <wp:positionV relativeFrom="paragraph">
                  <wp:posOffset>2755265</wp:posOffset>
                </wp:positionV>
                <wp:extent cx="146050" cy="146050"/>
                <wp:effectExtent l="0" t="0" r="6350" b="6350"/>
                <wp:wrapNone/>
                <wp:docPr id="1057045457" name="Graphic 20" descr="Badge 1 with solid fill"/>
                <wp:cNvGraphicFramePr/>
                <a:graphic xmlns:a="http://schemas.openxmlformats.org/drawingml/2006/main">
                  <a:graphicData uri="http://schemas.microsoft.com/office/word/2010/wordprocessingShape">
                    <wps:wsp>
                      <wps:cNvSpPr/>
                      <wps:spPr>
                        <a:xfrm>
                          <a:off x="0" y="0"/>
                          <a:ext cx="146050" cy="146050"/>
                        </a:xfrm>
                        <a:custGeom>
                          <a:avLst/>
                          <a:gdLst>
                            <a:gd name="connsiteX0" fmla="*/ 361750 w 723499"/>
                            <a:gd name="connsiteY0" fmla="*/ 0 h 723500"/>
                            <a:gd name="connsiteX1" fmla="*/ 0 w 723499"/>
                            <a:gd name="connsiteY1" fmla="*/ 361750 h 723500"/>
                            <a:gd name="connsiteX2" fmla="*/ 361750 w 723499"/>
                            <a:gd name="connsiteY2" fmla="*/ 723500 h 723500"/>
                            <a:gd name="connsiteX3" fmla="*/ 723500 w 723499"/>
                            <a:gd name="connsiteY3" fmla="*/ 361750 h 723500"/>
                            <a:gd name="connsiteX4" fmla="*/ 723500 w 723499"/>
                            <a:gd name="connsiteY4" fmla="*/ 361712 h 723500"/>
                            <a:gd name="connsiteX5" fmla="*/ 362036 w 723499"/>
                            <a:gd name="connsiteY5" fmla="*/ 0 h 723500"/>
                            <a:gd name="connsiteX6" fmla="*/ 361750 w 723499"/>
                            <a:gd name="connsiteY6" fmla="*/ 0 h 723500"/>
                            <a:gd name="connsiteX7" fmla="*/ 401431 w 723499"/>
                            <a:gd name="connsiteY7" fmla="*/ 515303 h 723500"/>
                            <a:gd name="connsiteX8" fmla="*/ 346405 w 723499"/>
                            <a:gd name="connsiteY8" fmla="*/ 515303 h 723500"/>
                            <a:gd name="connsiteX9" fmla="*/ 346405 w 723499"/>
                            <a:gd name="connsiteY9" fmla="*/ 252498 h 723500"/>
                            <a:gd name="connsiteX10" fmla="*/ 331689 w 723499"/>
                            <a:gd name="connsiteY10" fmla="*/ 261671 h 723500"/>
                            <a:gd name="connsiteX11" fmla="*/ 315725 w 723499"/>
                            <a:gd name="connsiteY11" fmla="*/ 269577 h 723500"/>
                            <a:gd name="connsiteX12" fmla="*/ 297066 w 723499"/>
                            <a:gd name="connsiteY12" fmla="*/ 276063 h 723500"/>
                            <a:gd name="connsiteX13" fmla="*/ 275558 w 723499"/>
                            <a:gd name="connsiteY13" fmla="*/ 281912 h 723500"/>
                            <a:gd name="connsiteX14" fmla="*/ 275558 w 723499"/>
                            <a:gd name="connsiteY14" fmla="*/ 237954 h 723500"/>
                            <a:gd name="connsiteX15" fmla="*/ 289941 w 723499"/>
                            <a:gd name="connsiteY15" fmla="*/ 233524 h 723500"/>
                            <a:gd name="connsiteX16" fmla="*/ 302762 w 723499"/>
                            <a:gd name="connsiteY16" fmla="*/ 229095 h 723500"/>
                            <a:gd name="connsiteX17" fmla="*/ 315411 w 723499"/>
                            <a:gd name="connsiteY17" fmla="*/ 223876 h 723500"/>
                            <a:gd name="connsiteX18" fmla="*/ 328060 w 723499"/>
                            <a:gd name="connsiteY18" fmla="*/ 218656 h 723500"/>
                            <a:gd name="connsiteX19" fmla="*/ 340224 w 723499"/>
                            <a:gd name="connsiteY19" fmla="*/ 212331 h 723500"/>
                            <a:gd name="connsiteX20" fmla="*/ 352415 w 723499"/>
                            <a:gd name="connsiteY20" fmla="*/ 205664 h 723500"/>
                            <a:gd name="connsiteX21" fmla="*/ 365531 w 723499"/>
                            <a:gd name="connsiteY21" fmla="*/ 198044 h 723500"/>
                            <a:gd name="connsiteX22" fmla="*/ 378666 w 723499"/>
                            <a:gd name="connsiteY22" fmla="*/ 190424 h 723500"/>
                            <a:gd name="connsiteX23" fmla="*/ 401431 w 723499"/>
                            <a:gd name="connsiteY23" fmla="*/ 190424 h 72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23499" h="723500">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38"/>
                                <a:pt x="723500" y="361724"/>
                                <a:pt x="723500" y="361712"/>
                              </a:cubicBezTo>
                              <a:cubicBezTo>
                                <a:pt x="723569" y="162013"/>
                                <a:pt x="561735" y="69"/>
                                <a:pt x="362036" y="0"/>
                              </a:cubicBezTo>
                              <a:cubicBezTo>
                                <a:pt x="361940" y="0"/>
                                <a:pt x="361845" y="0"/>
                                <a:pt x="361750" y="0"/>
                              </a:cubicBezTo>
                              <a:close/>
                              <a:moveTo>
                                <a:pt x="401431" y="515303"/>
                              </a:moveTo>
                              <a:lnTo>
                                <a:pt x="346405" y="515303"/>
                              </a:lnTo>
                              <a:lnTo>
                                <a:pt x="346405" y="252498"/>
                              </a:lnTo>
                              <a:cubicBezTo>
                                <a:pt x="341757" y="255673"/>
                                <a:pt x="336852" y="258731"/>
                                <a:pt x="331689" y="261671"/>
                              </a:cubicBezTo>
                              <a:cubicBezTo>
                                <a:pt x="326529" y="264621"/>
                                <a:pt x="321198" y="267260"/>
                                <a:pt x="315725" y="269577"/>
                              </a:cubicBezTo>
                              <a:cubicBezTo>
                                <a:pt x="309807" y="271901"/>
                                <a:pt x="303587" y="274063"/>
                                <a:pt x="297066" y="276063"/>
                              </a:cubicBezTo>
                              <a:cubicBezTo>
                                <a:pt x="290544" y="278063"/>
                                <a:pt x="283375" y="280013"/>
                                <a:pt x="275558" y="281912"/>
                              </a:cubicBezTo>
                              <a:lnTo>
                                <a:pt x="275558" y="237954"/>
                              </a:lnTo>
                              <a:cubicBezTo>
                                <a:pt x="280828" y="236474"/>
                                <a:pt x="285623" y="234998"/>
                                <a:pt x="289941" y="233524"/>
                              </a:cubicBezTo>
                              <a:cubicBezTo>
                                <a:pt x="294259" y="232051"/>
                                <a:pt x="298533" y="230575"/>
                                <a:pt x="302762" y="229095"/>
                              </a:cubicBezTo>
                              <a:cubicBezTo>
                                <a:pt x="306962" y="227409"/>
                                <a:pt x="311191" y="225676"/>
                                <a:pt x="315411" y="223876"/>
                              </a:cubicBezTo>
                              <a:cubicBezTo>
                                <a:pt x="319630" y="222075"/>
                                <a:pt x="323840" y="220351"/>
                                <a:pt x="328060" y="218656"/>
                              </a:cubicBezTo>
                              <a:cubicBezTo>
                                <a:pt x="332061" y="216548"/>
                                <a:pt x="336115" y="214439"/>
                                <a:pt x="340224" y="212331"/>
                              </a:cubicBezTo>
                              <a:cubicBezTo>
                                <a:pt x="344332" y="210224"/>
                                <a:pt x="348396" y="208000"/>
                                <a:pt x="352415" y="205664"/>
                              </a:cubicBezTo>
                              <a:cubicBezTo>
                                <a:pt x="356861" y="203352"/>
                                <a:pt x="361233" y="200813"/>
                                <a:pt x="365531" y="198044"/>
                              </a:cubicBezTo>
                              <a:cubicBezTo>
                                <a:pt x="369830" y="195275"/>
                                <a:pt x="374209" y="192736"/>
                                <a:pt x="378666" y="190424"/>
                              </a:cubicBezTo>
                              <a:lnTo>
                                <a:pt x="401431" y="190424"/>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6CA5F5C" id="Graphic 20" o:spid="_x0000_s1026" alt="Badge 1 with solid fill" style="position:absolute;margin-left:314pt;margin-top:216.95pt;width:11.5pt;height:11.5pt;z-index:2517657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" path="m361750,c161961,,,161961,,361750,,561539,161961,723500,361750,723500v199789,,361750,-161961,361750,-361750c723500,361738,723500,361724,723500,361712,723569,162013,561735,69,362036,v-96,,-191,,-286,xm401431,515303r-55026,l346405,252498v-4648,3175,-9553,6233,-14716,9173c326529,264621,321198,267260,315725,269577v-5918,2324,-12138,4486,-18659,6486c290544,278063,283375,280013,275558,281912r,-43958c280828,236474,285623,234998,289941,233524v4318,-1473,8592,-2949,12821,-4429c306962,227409,311191,225676,315411,223876v4219,-1801,8429,-3525,12649,-5220c332061,216548,336115,214439,340224,212331v4108,-2107,8172,-4331,12191,-6667c356861,203352,361233,200813,365531,198044v4299,-2769,8678,-5308,13135,-7620l401431,190424r,324879xe" fillcolor="red" stroked="f">
                <v:stroke joinstyle="miter"/>
                <v:path arrowok="t" o:connecttype="custom" o:connectlocs="73025,0;0,73025;73025,146050;146050,73025;146050,73017;73083,0;73025,0;81035,104022;69927,104022;69927,50971;66957,52822;63734,54418;59968,55728;55626,56908;55626,48035;58529,47141;61117,46246;63671,45193;66224,44139;68680,42862;71141,41517;73788,39978;76440,38440;81035,38440" o:connectangles="0,0,0,0,0,0,0,0,0,0,0,0,0,0,0,0,0,0,0,0,0,0,0,0"/>
              </v:shape>
            </w:pict>
          </mc:Fallback>
        </mc:AlternateContent>
      </w:r>
    </w:p>
    <w:p w14:paraId="6DB8A87C" w14:textId="77777777" w:rsidR="00AF6EE0" w:rsidRDefault="00AF6EE0" w:rsidP="00AF6EE0">
      <w:bookmarkStart w:id="22" w:name="_Hlk189831941"/>
    </w:p>
    <w:p w14:paraId="784F8AF5" w14:textId="204DC2D8" w:rsidR="00AF6EE0" w:rsidRDefault="00A1425C" w:rsidP="00AB678E">
      <w:pPr>
        <w:jc w:val="center"/>
      </w:pPr>
      <w:r w:rsidRPr="00C5753E">
        <w:rPr>
          <w:noProof/>
          <w:lang w:val="en-GB"/>
        </w:rPr>
        <w:lastRenderedPageBreak/>
        <mc:AlternateContent>
          <mc:Choice Requires="wps">
            <w:drawing>
              <wp:anchor distT="0" distB="0" distL="114300" distR="114300" simplePos="0" relativeHeight="251658263" behindDoc="0" locked="0" layoutInCell="1" allowOverlap="1" wp14:anchorId="4BB0E3EB" wp14:editId="18B5FC73">
                <wp:simplePos x="0" y="0"/>
                <wp:positionH relativeFrom="column">
                  <wp:posOffset>5254625</wp:posOffset>
                </wp:positionH>
                <wp:positionV relativeFrom="paragraph">
                  <wp:posOffset>2237740</wp:posOffset>
                </wp:positionV>
                <wp:extent cx="130175" cy="130175"/>
                <wp:effectExtent l="0" t="0" r="3175" b="3175"/>
                <wp:wrapNone/>
                <wp:docPr id="940531561" name="Graphic 19" descr="Badge with solid fill"/>
                <wp:cNvGraphicFramePr/>
                <a:graphic xmlns:a="http://schemas.openxmlformats.org/drawingml/2006/main">
                  <a:graphicData uri="http://schemas.microsoft.com/office/word/2010/wordprocessingShape">
                    <wps:wsp>
                      <wps:cNvSpPr/>
                      <wps:spPr>
                        <a:xfrm>
                          <a:off x="0" y="0"/>
                          <a:ext cx="130175" cy="130175"/>
                        </a:xfrm>
                        <a:custGeom>
                          <a:avLst/>
                          <a:gdLst>
                            <a:gd name="connsiteX0" fmla="*/ 361750 w 723499"/>
                            <a:gd name="connsiteY0" fmla="*/ 0 h 723499"/>
                            <a:gd name="connsiteX1" fmla="*/ 0 w 723499"/>
                            <a:gd name="connsiteY1" fmla="*/ 361750 h 723499"/>
                            <a:gd name="connsiteX2" fmla="*/ 361750 w 723499"/>
                            <a:gd name="connsiteY2" fmla="*/ 723500 h 723499"/>
                            <a:gd name="connsiteX3" fmla="*/ 723500 w 723499"/>
                            <a:gd name="connsiteY3" fmla="*/ 361750 h 723499"/>
                            <a:gd name="connsiteX4" fmla="*/ 723500 w 723499"/>
                            <a:gd name="connsiteY4" fmla="*/ 361721 h 723499"/>
                            <a:gd name="connsiteX5" fmla="*/ 362026 w 723499"/>
                            <a:gd name="connsiteY5" fmla="*/ 0 h 723499"/>
                            <a:gd name="connsiteX6" fmla="*/ 361750 w 723499"/>
                            <a:gd name="connsiteY6" fmla="*/ 0 h 723499"/>
                            <a:gd name="connsiteX7" fmla="*/ 465172 w 723499"/>
                            <a:gd name="connsiteY7" fmla="*/ 523961 h 723499"/>
                            <a:gd name="connsiteX8" fmla="*/ 258337 w 723499"/>
                            <a:gd name="connsiteY8" fmla="*/ 523961 h 723499"/>
                            <a:gd name="connsiteX9" fmla="*/ 258337 w 723499"/>
                            <a:gd name="connsiteY9" fmla="*/ 493605 h 723499"/>
                            <a:gd name="connsiteX10" fmla="*/ 265290 w 723499"/>
                            <a:gd name="connsiteY10" fmla="*/ 456457 h 723499"/>
                            <a:gd name="connsiteX11" fmla="*/ 284417 w 723499"/>
                            <a:gd name="connsiteY11" fmla="*/ 425977 h 723499"/>
                            <a:gd name="connsiteX12" fmla="*/ 312734 w 723499"/>
                            <a:gd name="connsiteY12" fmla="*/ 400050 h 723499"/>
                            <a:gd name="connsiteX13" fmla="*/ 347520 w 723499"/>
                            <a:gd name="connsiteY13" fmla="*/ 376647 h 723499"/>
                            <a:gd name="connsiteX14" fmla="*/ 377047 w 723499"/>
                            <a:gd name="connsiteY14" fmla="*/ 355454 h 723499"/>
                            <a:gd name="connsiteX15" fmla="*/ 395421 w 723499"/>
                            <a:gd name="connsiteY15" fmla="*/ 335280 h 723499"/>
                            <a:gd name="connsiteX16" fmla="*/ 404765 w 723499"/>
                            <a:gd name="connsiteY16" fmla="*/ 314877 h 723499"/>
                            <a:gd name="connsiteX17" fmla="*/ 407289 w 723499"/>
                            <a:gd name="connsiteY17" fmla="*/ 292103 h 723499"/>
                            <a:gd name="connsiteX18" fmla="*/ 404127 w 723499"/>
                            <a:gd name="connsiteY18" fmla="*/ 272501 h 723499"/>
                            <a:gd name="connsiteX19" fmla="*/ 394792 w 723499"/>
                            <a:gd name="connsiteY19" fmla="*/ 255899 h 723499"/>
                            <a:gd name="connsiteX20" fmla="*/ 378981 w 723499"/>
                            <a:gd name="connsiteY20" fmla="*/ 244469 h 723499"/>
                            <a:gd name="connsiteX21" fmla="*/ 356692 w 723499"/>
                            <a:gd name="connsiteY21" fmla="*/ 240201 h 723499"/>
                            <a:gd name="connsiteX22" fmla="*/ 313677 w 723499"/>
                            <a:gd name="connsiteY22" fmla="*/ 250327 h 723499"/>
                            <a:gd name="connsiteX23" fmla="*/ 275415 w 723499"/>
                            <a:gd name="connsiteY23" fmla="*/ 277520 h 723499"/>
                            <a:gd name="connsiteX24" fmla="*/ 275415 w 723499"/>
                            <a:gd name="connsiteY24" fmla="*/ 228181 h 723499"/>
                            <a:gd name="connsiteX25" fmla="*/ 313830 w 723499"/>
                            <a:gd name="connsiteY25" fmla="*/ 206045 h 723499"/>
                            <a:gd name="connsiteX26" fmla="*/ 361455 w 723499"/>
                            <a:gd name="connsiteY26" fmla="*/ 199377 h 723499"/>
                            <a:gd name="connsiteX27" fmla="*/ 399402 w 723499"/>
                            <a:gd name="connsiteY27" fmla="*/ 205092 h 723499"/>
                            <a:gd name="connsiteX28" fmla="*/ 430397 w 723499"/>
                            <a:gd name="connsiteY28" fmla="*/ 221694 h 723499"/>
                            <a:gd name="connsiteX29" fmla="*/ 451275 w 723499"/>
                            <a:gd name="connsiteY29" fmla="*/ 248888 h 723499"/>
                            <a:gd name="connsiteX30" fmla="*/ 458895 w 723499"/>
                            <a:gd name="connsiteY30" fmla="*/ 286036 h 723499"/>
                            <a:gd name="connsiteX31" fmla="*/ 454924 w 723499"/>
                            <a:gd name="connsiteY31" fmla="*/ 320183 h 723499"/>
                            <a:gd name="connsiteX32" fmla="*/ 441893 w 723499"/>
                            <a:gd name="connsiteY32" fmla="*/ 349701 h 723499"/>
                            <a:gd name="connsiteX33" fmla="*/ 418348 w 723499"/>
                            <a:gd name="connsiteY33" fmla="*/ 376590 h 723499"/>
                            <a:gd name="connsiteX34" fmla="*/ 382924 w 723499"/>
                            <a:gd name="connsiteY34" fmla="*/ 402831 h 723499"/>
                            <a:gd name="connsiteX35" fmla="*/ 352558 w 723499"/>
                            <a:gd name="connsiteY35" fmla="*/ 422758 h 723499"/>
                            <a:gd name="connsiteX36" fmla="*/ 329936 w 723499"/>
                            <a:gd name="connsiteY36" fmla="*/ 440941 h 723499"/>
                            <a:gd name="connsiteX37" fmla="*/ 315878 w 723499"/>
                            <a:gd name="connsiteY37" fmla="*/ 459600 h 723499"/>
                            <a:gd name="connsiteX38" fmla="*/ 311115 w 723499"/>
                            <a:gd name="connsiteY38" fmla="*/ 480955 h 723499"/>
                            <a:gd name="connsiteX39" fmla="*/ 465134 w 723499"/>
                            <a:gd name="connsiteY39" fmla="*/ 480955 h 723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723499" h="723499">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40"/>
                                <a:pt x="723500" y="361731"/>
                                <a:pt x="723500" y="361721"/>
                              </a:cubicBezTo>
                              <a:cubicBezTo>
                                <a:pt x="723569" y="162016"/>
                                <a:pt x="561731" y="69"/>
                                <a:pt x="362026" y="0"/>
                              </a:cubicBezTo>
                              <a:cubicBezTo>
                                <a:pt x="361934" y="0"/>
                                <a:pt x="361842" y="0"/>
                                <a:pt x="361750" y="0"/>
                              </a:cubicBezTo>
                              <a:close/>
                              <a:moveTo>
                                <a:pt x="465172" y="523961"/>
                              </a:moveTo>
                              <a:lnTo>
                                <a:pt x="258337" y="523961"/>
                              </a:lnTo>
                              <a:lnTo>
                                <a:pt x="258337" y="493605"/>
                              </a:lnTo>
                              <a:cubicBezTo>
                                <a:pt x="258148" y="480882"/>
                                <a:pt x="260513" y="468250"/>
                                <a:pt x="265290" y="456457"/>
                              </a:cubicBezTo>
                              <a:cubicBezTo>
                                <a:pt x="269973" y="445328"/>
                                <a:pt x="276432" y="435033"/>
                                <a:pt x="284417" y="425977"/>
                              </a:cubicBezTo>
                              <a:cubicBezTo>
                                <a:pt x="292914" y="416360"/>
                                <a:pt x="302406" y="407669"/>
                                <a:pt x="312734" y="400050"/>
                              </a:cubicBezTo>
                              <a:cubicBezTo>
                                <a:pt x="323491" y="392042"/>
                                <a:pt x="335087" y="384241"/>
                                <a:pt x="347520" y="376647"/>
                              </a:cubicBezTo>
                              <a:cubicBezTo>
                                <a:pt x="357931" y="370412"/>
                                <a:pt x="367808" y="363324"/>
                                <a:pt x="377047" y="355454"/>
                              </a:cubicBezTo>
                              <a:cubicBezTo>
                                <a:pt x="383994" y="349527"/>
                                <a:pt x="390167" y="342749"/>
                                <a:pt x="395421" y="335280"/>
                              </a:cubicBezTo>
                              <a:cubicBezTo>
                                <a:pt x="399745" y="329101"/>
                                <a:pt x="402911" y="322188"/>
                                <a:pt x="404765" y="314877"/>
                              </a:cubicBezTo>
                              <a:cubicBezTo>
                                <a:pt x="406502" y="307413"/>
                                <a:pt x="407350" y="299768"/>
                                <a:pt x="407289" y="292103"/>
                              </a:cubicBezTo>
                              <a:cubicBezTo>
                                <a:pt x="407300" y="285441"/>
                                <a:pt x="406233" y="278822"/>
                                <a:pt x="404127" y="272501"/>
                              </a:cubicBezTo>
                              <a:cubicBezTo>
                                <a:pt x="402144" y="266404"/>
                                <a:pt x="398971" y="260761"/>
                                <a:pt x="394792" y="255899"/>
                              </a:cubicBezTo>
                              <a:cubicBezTo>
                                <a:pt x="390438" y="250959"/>
                                <a:pt x="385037" y="247054"/>
                                <a:pt x="378981" y="244469"/>
                              </a:cubicBezTo>
                              <a:cubicBezTo>
                                <a:pt x="371932" y="241502"/>
                                <a:pt x="364339" y="240047"/>
                                <a:pt x="356692" y="240201"/>
                              </a:cubicBezTo>
                              <a:cubicBezTo>
                                <a:pt x="341757" y="240145"/>
                                <a:pt x="327019" y="243614"/>
                                <a:pt x="313677" y="250327"/>
                              </a:cubicBezTo>
                              <a:cubicBezTo>
                                <a:pt x="299647" y="257446"/>
                                <a:pt x="286752" y="266610"/>
                                <a:pt x="275415" y="277520"/>
                              </a:cubicBezTo>
                              <a:lnTo>
                                <a:pt x="275415" y="228181"/>
                              </a:lnTo>
                              <a:cubicBezTo>
                                <a:pt x="286370" y="217977"/>
                                <a:pt x="299508" y="210405"/>
                                <a:pt x="313830" y="206045"/>
                              </a:cubicBezTo>
                              <a:cubicBezTo>
                                <a:pt x="329284" y="201462"/>
                                <a:pt x="345336" y="199214"/>
                                <a:pt x="361455" y="199377"/>
                              </a:cubicBezTo>
                              <a:cubicBezTo>
                                <a:pt x="374325" y="199288"/>
                                <a:pt x="387129" y="201217"/>
                                <a:pt x="399402" y="205092"/>
                              </a:cubicBezTo>
                              <a:cubicBezTo>
                                <a:pt x="410695" y="208606"/>
                                <a:pt x="421215" y="214241"/>
                                <a:pt x="430397" y="221694"/>
                              </a:cubicBezTo>
                              <a:cubicBezTo>
                                <a:pt x="439324" y="229062"/>
                                <a:pt x="446463" y="238360"/>
                                <a:pt x="451275" y="248888"/>
                              </a:cubicBezTo>
                              <a:cubicBezTo>
                                <a:pt x="456514" y="260560"/>
                                <a:pt x="459115" y="273244"/>
                                <a:pt x="458895" y="286036"/>
                              </a:cubicBezTo>
                              <a:cubicBezTo>
                                <a:pt x="459007" y="297540"/>
                                <a:pt x="457672" y="309012"/>
                                <a:pt x="454924" y="320183"/>
                              </a:cubicBezTo>
                              <a:cubicBezTo>
                                <a:pt x="452230" y="330671"/>
                                <a:pt x="447828" y="340644"/>
                                <a:pt x="441893" y="349701"/>
                              </a:cubicBezTo>
                              <a:cubicBezTo>
                                <a:pt x="435278" y="359673"/>
                                <a:pt x="427359" y="368716"/>
                                <a:pt x="418348" y="376590"/>
                              </a:cubicBezTo>
                              <a:cubicBezTo>
                                <a:pt x="407255" y="386264"/>
                                <a:pt x="395409" y="395038"/>
                                <a:pt x="382924" y="402831"/>
                              </a:cubicBezTo>
                              <a:cubicBezTo>
                                <a:pt x="371532" y="410006"/>
                                <a:pt x="361410" y="416649"/>
                                <a:pt x="352558" y="422758"/>
                              </a:cubicBezTo>
                              <a:cubicBezTo>
                                <a:pt x="344540" y="428200"/>
                                <a:pt x="336975" y="434281"/>
                                <a:pt x="329936" y="440941"/>
                              </a:cubicBezTo>
                              <a:cubicBezTo>
                                <a:pt x="324212" y="446306"/>
                                <a:pt x="319456" y="452619"/>
                                <a:pt x="315878" y="459600"/>
                              </a:cubicBezTo>
                              <a:cubicBezTo>
                                <a:pt x="312659" y="466254"/>
                                <a:pt x="311029" y="473564"/>
                                <a:pt x="311115" y="480955"/>
                              </a:cubicBezTo>
                              <a:lnTo>
                                <a:pt x="465134" y="480955"/>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3A5E5" id="Graphic 19" o:spid="_x0000_s1026" alt="Badge with solid fill" style="position:absolute;margin-left:413.75pt;margin-top:176.2pt;width:10.25pt;height:10.2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" path="m361750,c161961,,,161961,,361750,,561539,161961,723500,361750,723500v199789,,361750,-161961,361750,-361750c723500,361740,723500,361731,723500,361721,723569,162016,561731,69,362026,v-92,,-184,,-276,xm465172,523961r-206835,l258337,493605v-189,-12723,2176,-25355,6953,-37148c269973,445328,276432,435033,284417,425977v8497,-9617,17989,-18308,28317,-25927c323491,392042,335087,384241,347520,376647v10411,-6235,20288,-13323,29527,-21193c383994,349527,390167,342749,395421,335280v4324,-6179,7490,-13092,9344,-20403c406502,307413,407350,299768,407289,292103v11,-6662,-1056,-13281,-3162,-19602c402144,266404,398971,260761,394792,255899v-4354,-4940,-9755,-8845,-15811,-11430c371932,241502,364339,240047,356692,240201v-14935,-56,-29673,3413,-43015,10126c299647,257446,286752,266610,275415,277520r,-49339c286370,217977,299508,210405,313830,206045v15454,-4583,31506,-6831,47625,-6668c374325,199288,387129,201217,399402,205092v11293,3514,21813,9149,30995,16602c439324,229062,446463,238360,451275,248888v5239,11672,7840,24356,7620,37148c459007,297540,457672,309012,454924,320183v-2694,10488,-7096,20461,-13031,29518c435278,359673,427359,368716,418348,376590v-11093,9674,-22939,18448,-35424,26241c371532,410006,361410,416649,352558,422758v-8018,5442,-15583,11523,-22622,18183c324212,446306,319456,452619,315878,459600v-3219,6654,-4849,13964,-4763,21355l465134,480955r38,43006xe" fillcolor="red" stroked="f">
                <v:stroke joinstyle="miter"/>
                <v:path arrowok="t" o:connecttype="custom" o:connectlocs="65088,0;0,65088;65088,130175;130175,65088;130175,65082;65137,0;65088,0;83696,94273;46481,94273;46481,88811;47732,82128;51174,76644;56268,71979;62527,67768;67840,63955;71146,60325;72827,56654;73281,52556;72712,49030;71033,46042;68188,43986;64178,43218;56438,45040;49554,49933;49554,41055;56466,37072;65035,35873;71862,36901;77439,39888;81195,44781;82566,51465;81852,57609;79507,62920;75271,67758;68897,72479;63434,76064;59363,79336;56834,82693;55977,86535;83689,86535" o:connectangles="0,0,0,0,0,0,0,0,0,0,0,0,0,0,0,0,0,0,0,0,0,0,0,0,0,0,0,0,0,0,0,0,0,0,0,0,0,0,0,0"/>
              </v:shape>
            </w:pict>
          </mc:Fallback>
        </mc:AlternateContent>
      </w:r>
      <w:r w:rsidRPr="00C5753E">
        <w:rPr>
          <w:noProof/>
          <w:lang w:val="en-GB"/>
        </w:rPr>
        <mc:AlternateContent>
          <mc:Choice Requires="wps">
            <w:drawing>
              <wp:anchor distT="0" distB="0" distL="114300" distR="114300" simplePos="0" relativeHeight="251658264" behindDoc="0" locked="0" layoutInCell="1" allowOverlap="1" wp14:anchorId="46F2628D" wp14:editId="0C617498">
                <wp:simplePos x="0" y="0"/>
                <wp:positionH relativeFrom="column">
                  <wp:posOffset>4660900</wp:posOffset>
                </wp:positionH>
                <wp:positionV relativeFrom="paragraph">
                  <wp:posOffset>2252980</wp:posOffset>
                </wp:positionV>
                <wp:extent cx="125095" cy="125095"/>
                <wp:effectExtent l="0" t="0" r="8255" b="8255"/>
                <wp:wrapNone/>
                <wp:docPr id="629642588" name="Graphic 18" descr="Badge 3 with solid fill"/>
                <wp:cNvGraphicFramePr/>
                <a:graphic xmlns:a="http://schemas.openxmlformats.org/drawingml/2006/main">
                  <a:graphicData uri="http://schemas.microsoft.com/office/word/2010/wordprocessingShape">
                    <wps:wsp>
                      <wps:cNvSpPr/>
                      <wps:spPr>
                        <a:xfrm>
                          <a:off x="0" y="0"/>
                          <a:ext cx="125095" cy="125095"/>
                        </a:xfrm>
                        <a:custGeom>
                          <a:avLst/>
                          <a:gdLst>
                            <a:gd name="connsiteX0" fmla="*/ 361769 w 723518"/>
                            <a:gd name="connsiteY0" fmla="*/ 0 h 723519"/>
                            <a:gd name="connsiteX1" fmla="*/ 0 w 723518"/>
                            <a:gd name="connsiteY1" fmla="*/ 361750 h 723519"/>
                            <a:gd name="connsiteX2" fmla="*/ 361750 w 723518"/>
                            <a:gd name="connsiteY2" fmla="*/ 723519 h 723519"/>
                            <a:gd name="connsiteX3" fmla="*/ 723519 w 723518"/>
                            <a:gd name="connsiteY3" fmla="*/ 361769 h 723519"/>
                            <a:gd name="connsiteX4" fmla="*/ 723519 w 723518"/>
                            <a:gd name="connsiteY4" fmla="*/ 361731 h 723519"/>
                            <a:gd name="connsiteX5" fmla="*/ 362055 w 723518"/>
                            <a:gd name="connsiteY5" fmla="*/ 0 h 723519"/>
                            <a:gd name="connsiteX6" fmla="*/ 361769 w 723518"/>
                            <a:gd name="connsiteY6" fmla="*/ 0 h 723519"/>
                            <a:gd name="connsiteX7" fmla="*/ 457476 w 723518"/>
                            <a:gd name="connsiteY7" fmla="*/ 471792 h 723519"/>
                            <a:gd name="connsiteX8" fmla="*/ 430425 w 723518"/>
                            <a:gd name="connsiteY8" fmla="*/ 501520 h 723519"/>
                            <a:gd name="connsiteX9" fmla="*/ 390744 w 723518"/>
                            <a:gd name="connsiteY9" fmla="*/ 519703 h 723519"/>
                            <a:gd name="connsiteX10" fmla="*/ 343119 w 723518"/>
                            <a:gd name="connsiteY10" fmla="*/ 525875 h 723519"/>
                            <a:gd name="connsiteX11" fmla="*/ 294732 w 723518"/>
                            <a:gd name="connsiteY11" fmla="*/ 521599 h 723519"/>
                            <a:gd name="connsiteX12" fmla="*/ 256470 w 723518"/>
                            <a:gd name="connsiteY12" fmla="*/ 508797 h 723519"/>
                            <a:gd name="connsiteX13" fmla="*/ 256470 w 723518"/>
                            <a:gd name="connsiteY13" fmla="*/ 460058 h 723519"/>
                            <a:gd name="connsiteX14" fmla="*/ 298380 w 723518"/>
                            <a:gd name="connsiteY14" fmla="*/ 479355 h 723519"/>
                            <a:gd name="connsiteX15" fmla="*/ 344700 w 723518"/>
                            <a:gd name="connsiteY15" fmla="*/ 485680 h 723519"/>
                            <a:gd name="connsiteX16" fmla="*/ 367160 w 723518"/>
                            <a:gd name="connsiteY16" fmla="*/ 483461 h 723519"/>
                            <a:gd name="connsiteX17" fmla="*/ 389468 w 723518"/>
                            <a:gd name="connsiteY17" fmla="*/ 475402 h 723519"/>
                            <a:gd name="connsiteX18" fmla="*/ 406546 w 723518"/>
                            <a:gd name="connsiteY18" fmla="*/ 459429 h 723519"/>
                            <a:gd name="connsiteX19" fmla="*/ 413328 w 723518"/>
                            <a:gd name="connsiteY19" fmla="*/ 433816 h 723519"/>
                            <a:gd name="connsiteX20" fmla="*/ 406860 w 723518"/>
                            <a:gd name="connsiteY20" fmla="*/ 407403 h 723519"/>
                            <a:gd name="connsiteX21" fmla="*/ 388830 w 723518"/>
                            <a:gd name="connsiteY21" fmla="*/ 389696 h 723519"/>
                            <a:gd name="connsiteX22" fmla="*/ 361636 w 723518"/>
                            <a:gd name="connsiteY22" fmla="*/ 379733 h 723519"/>
                            <a:gd name="connsiteX23" fmla="*/ 327622 w 723518"/>
                            <a:gd name="connsiteY23" fmla="*/ 376571 h 723519"/>
                            <a:gd name="connsiteX24" fmla="*/ 298228 w 723518"/>
                            <a:gd name="connsiteY24" fmla="*/ 376571 h 723519"/>
                            <a:gd name="connsiteX25" fmla="*/ 298228 w 723518"/>
                            <a:gd name="connsiteY25" fmla="*/ 336090 h 723519"/>
                            <a:gd name="connsiteX26" fmla="*/ 326060 w 723518"/>
                            <a:gd name="connsiteY26" fmla="*/ 336090 h 723519"/>
                            <a:gd name="connsiteX27" fmla="*/ 356273 w 723518"/>
                            <a:gd name="connsiteY27" fmla="*/ 333232 h 723519"/>
                            <a:gd name="connsiteX28" fmla="*/ 379990 w 723518"/>
                            <a:gd name="connsiteY28" fmla="*/ 323907 h 723519"/>
                            <a:gd name="connsiteX29" fmla="*/ 395488 w 723518"/>
                            <a:gd name="connsiteY29" fmla="*/ 307296 h 723519"/>
                            <a:gd name="connsiteX30" fmla="*/ 401022 w 723518"/>
                            <a:gd name="connsiteY30" fmla="*/ 282635 h 723519"/>
                            <a:gd name="connsiteX31" fmla="*/ 395811 w 723518"/>
                            <a:gd name="connsiteY31" fmla="*/ 260337 h 723519"/>
                            <a:gd name="connsiteX32" fmla="*/ 382476 w 723518"/>
                            <a:gd name="connsiteY32" fmla="*/ 246736 h 723519"/>
                            <a:gd name="connsiteX33" fmla="*/ 364912 w 723518"/>
                            <a:gd name="connsiteY33" fmla="*/ 239935 h 723519"/>
                            <a:gd name="connsiteX34" fmla="*/ 346577 w 723518"/>
                            <a:gd name="connsiteY34" fmla="*/ 238030 h 723519"/>
                            <a:gd name="connsiteX35" fmla="*/ 307353 w 723518"/>
                            <a:gd name="connsiteY35" fmla="*/ 243745 h 723519"/>
                            <a:gd name="connsiteX36" fmla="*/ 270034 w 723518"/>
                            <a:gd name="connsiteY36" fmla="*/ 260814 h 723519"/>
                            <a:gd name="connsiteX37" fmla="*/ 270034 w 723518"/>
                            <a:gd name="connsiteY37" fmla="*/ 215941 h 723519"/>
                            <a:gd name="connsiteX38" fmla="*/ 307610 w 723518"/>
                            <a:gd name="connsiteY38" fmla="*/ 202178 h 723519"/>
                            <a:gd name="connsiteX39" fmla="*/ 351082 w 723518"/>
                            <a:gd name="connsiteY39" fmla="*/ 197596 h 723519"/>
                            <a:gd name="connsiteX40" fmla="*/ 389839 w 723518"/>
                            <a:gd name="connsiteY40" fmla="*/ 202178 h 723519"/>
                            <a:gd name="connsiteX41" fmla="*/ 423177 w 723518"/>
                            <a:gd name="connsiteY41" fmla="*/ 216256 h 723519"/>
                            <a:gd name="connsiteX42" fmla="*/ 446427 w 723518"/>
                            <a:gd name="connsiteY42" fmla="*/ 240287 h 723519"/>
                            <a:gd name="connsiteX43" fmla="*/ 455114 w 723518"/>
                            <a:gd name="connsiteY43" fmla="*/ 274758 h 723519"/>
                            <a:gd name="connsiteX44" fmla="*/ 436940 w 723518"/>
                            <a:gd name="connsiteY44" fmla="*/ 326631 h 723519"/>
                            <a:gd name="connsiteX45" fmla="*/ 387125 w 723518"/>
                            <a:gd name="connsiteY45" fmla="*/ 354140 h 723519"/>
                            <a:gd name="connsiteX46" fmla="*/ 417166 w 723518"/>
                            <a:gd name="connsiteY46" fmla="*/ 361760 h 723519"/>
                            <a:gd name="connsiteX47" fmla="*/ 442951 w 723518"/>
                            <a:gd name="connsiteY47" fmla="*/ 377733 h 723519"/>
                            <a:gd name="connsiteX48" fmla="*/ 460810 w 723518"/>
                            <a:gd name="connsiteY48" fmla="*/ 401136 h 723519"/>
                            <a:gd name="connsiteX49" fmla="*/ 467477 w 723518"/>
                            <a:gd name="connsiteY49" fmla="*/ 430711 h 723519"/>
                            <a:gd name="connsiteX50" fmla="*/ 457476 w 723518"/>
                            <a:gd name="connsiteY50" fmla="*/ 471792 h 723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723518" h="723519">
                              <a:moveTo>
                                <a:pt x="361769" y="0"/>
                              </a:moveTo>
                              <a:cubicBezTo>
                                <a:pt x="161975" y="-5"/>
                                <a:pt x="6" y="161956"/>
                                <a:pt x="0" y="361750"/>
                              </a:cubicBezTo>
                              <a:cubicBezTo>
                                <a:pt x="-6" y="561545"/>
                                <a:pt x="161955" y="723513"/>
                                <a:pt x="361750" y="723519"/>
                              </a:cubicBezTo>
                              <a:cubicBezTo>
                                <a:pt x="561545" y="723524"/>
                                <a:pt x="723513" y="561564"/>
                                <a:pt x="723519" y="361769"/>
                              </a:cubicBezTo>
                              <a:cubicBezTo>
                                <a:pt x="723519" y="361757"/>
                                <a:pt x="723519" y="361743"/>
                                <a:pt x="723519" y="361731"/>
                              </a:cubicBezTo>
                              <a:cubicBezTo>
                                <a:pt x="723592" y="162026"/>
                                <a:pt x="561760" y="73"/>
                                <a:pt x="362055" y="0"/>
                              </a:cubicBezTo>
                              <a:cubicBezTo>
                                <a:pt x="361960" y="0"/>
                                <a:pt x="361864" y="0"/>
                                <a:pt x="361769" y="0"/>
                              </a:cubicBezTo>
                              <a:close/>
                              <a:moveTo>
                                <a:pt x="457476" y="471792"/>
                              </a:moveTo>
                              <a:cubicBezTo>
                                <a:pt x="450821" y="483618"/>
                                <a:pt x="441572" y="493782"/>
                                <a:pt x="430425" y="501520"/>
                              </a:cubicBezTo>
                              <a:cubicBezTo>
                                <a:pt x="418360" y="509849"/>
                                <a:pt x="404930" y="516002"/>
                                <a:pt x="390744" y="519703"/>
                              </a:cubicBezTo>
                              <a:cubicBezTo>
                                <a:pt x="375215" y="523877"/>
                                <a:pt x="359198" y="525953"/>
                                <a:pt x="343119" y="525875"/>
                              </a:cubicBezTo>
                              <a:cubicBezTo>
                                <a:pt x="326893" y="525932"/>
                                <a:pt x="310697" y="524500"/>
                                <a:pt x="294732" y="521599"/>
                              </a:cubicBezTo>
                              <a:cubicBezTo>
                                <a:pt x="281366" y="519445"/>
                                <a:pt x="268441" y="515121"/>
                                <a:pt x="256470" y="508797"/>
                              </a:cubicBezTo>
                              <a:lnTo>
                                <a:pt x="256470" y="460058"/>
                              </a:lnTo>
                              <a:cubicBezTo>
                                <a:pt x="269181" y="468931"/>
                                <a:pt x="283374" y="475466"/>
                                <a:pt x="298380" y="479355"/>
                              </a:cubicBezTo>
                              <a:cubicBezTo>
                                <a:pt x="313475" y="483490"/>
                                <a:pt x="329050" y="485617"/>
                                <a:pt x="344700" y="485680"/>
                              </a:cubicBezTo>
                              <a:cubicBezTo>
                                <a:pt x="352239" y="485627"/>
                                <a:pt x="359757" y="484884"/>
                                <a:pt x="367160" y="483461"/>
                              </a:cubicBezTo>
                              <a:cubicBezTo>
                                <a:pt x="374997" y="482052"/>
                                <a:pt x="382540" y="479328"/>
                                <a:pt x="389468" y="475402"/>
                              </a:cubicBezTo>
                              <a:cubicBezTo>
                                <a:pt x="396330" y="471486"/>
                                <a:pt x="402180" y="466015"/>
                                <a:pt x="406546" y="459429"/>
                              </a:cubicBezTo>
                              <a:cubicBezTo>
                                <a:pt x="411320" y="451763"/>
                                <a:pt x="413682" y="442840"/>
                                <a:pt x="413328" y="433816"/>
                              </a:cubicBezTo>
                              <a:cubicBezTo>
                                <a:pt x="413607" y="424588"/>
                                <a:pt x="411371" y="415459"/>
                                <a:pt x="406860" y="407403"/>
                              </a:cubicBezTo>
                              <a:cubicBezTo>
                                <a:pt x="402457" y="400061"/>
                                <a:pt x="396250" y="393965"/>
                                <a:pt x="388830" y="389696"/>
                              </a:cubicBezTo>
                              <a:cubicBezTo>
                                <a:pt x="380382" y="384887"/>
                                <a:pt x="371191" y="381520"/>
                                <a:pt x="361636" y="379733"/>
                              </a:cubicBezTo>
                              <a:cubicBezTo>
                                <a:pt x="350430" y="377554"/>
                                <a:pt x="339037" y="376495"/>
                                <a:pt x="327622" y="376571"/>
                              </a:cubicBezTo>
                              <a:lnTo>
                                <a:pt x="298228" y="376571"/>
                              </a:lnTo>
                              <a:lnTo>
                                <a:pt x="298228" y="336090"/>
                              </a:lnTo>
                              <a:lnTo>
                                <a:pt x="326060" y="336090"/>
                              </a:lnTo>
                              <a:cubicBezTo>
                                <a:pt x="336202" y="336164"/>
                                <a:pt x="346325" y="335207"/>
                                <a:pt x="356273" y="333232"/>
                              </a:cubicBezTo>
                              <a:cubicBezTo>
                                <a:pt x="364693" y="331638"/>
                                <a:pt x="372739" y="328474"/>
                                <a:pt x="379990" y="323907"/>
                              </a:cubicBezTo>
                              <a:cubicBezTo>
                                <a:pt x="386469" y="319759"/>
                                <a:pt x="391799" y="314047"/>
                                <a:pt x="395488" y="307296"/>
                              </a:cubicBezTo>
                              <a:cubicBezTo>
                                <a:pt x="399380" y="299673"/>
                                <a:pt x="401284" y="291191"/>
                                <a:pt x="401022" y="282635"/>
                              </a:cubicBezTo>
                              <a:cubicBezTo>
                                <a:pt x="401339" y="274868"/>
                                <a:pt x="399539" y="267160"/>
                                <a:pt x="395811" y="260337"/>
                              </a:cubicBezTo>
                              <a:cubicBezTo>
                                <a:pt x="392555" y="254774"/>
                                <a:pt x="387974" y="250102"/>
                                <a:pt x="382476" y="246736"/>
                              </a:cubicBezTo>
                              <a:cubicBezTo>
                                <a:pt x="377066" y="243456"/>
                                <a:pt x="371121" y="241154"/>
                                <a:pt x="364912" y="239935"/>
                              </a:cubicBezTo>
                              <a:cubicBezTo>
                                <a:pt x="358878" y="238697"/>
                                <a:pt x="352736" y="238058"/>
                                <a:pt x="346577" y="238030"/>
                              </a:cubicBezTo>
                              <a:cubicBezTo>
                                <a:pt x="333304" y="238153"/>
                                <a:pt x="320109" y="240076"/>
                                <a:pt x="307353" y="243745"/>
                              </a:cubicBezTo>
                              <a:cubicBezTo>
                                <a:pt x="294062" y="247351"/>
                                <a:pt x="281454" y="253117"/>
                                <a:pt x="270034" y="260814"/>
                              </a:cubicBezTo>
                              <a:lnTo>
                                <a:pt x="270034" y="215941"/>
                              </a:lnTo>
                              <a:cubicBezTo>
                                <a:pt x="281875" y="209666"/>
                                <a:pt x="294517" y="205036"/>
                                <a:pt x="307610" y="202178"/>
                              </a:cubicBezTo>
                              <a:cubicBezTo>
                                <a:pt x="321888" y="199054"/>
                                <a:pt x="336467" y="197518"/>
                                <a:pt x="351082" y="197596"/>
                              </a:cubicBezTo>
                              <a:cubicBezTo>
                                <a:pt x="364138" y="197572"/>
                                <a:pt x="377149" y="199111"/>
                                <a:pt x="389839" y="202178"/>
                              </a:cubicBezTo>
                              <a:cubicBezTo>
                                <a:pt x="401669" y="204946"/>
                                <a:pt x="412943" y="209706"/>
                                <a:pt x="423177" y="216256"/>
                              </a:cubicBezTo>
                              <a:cubicBezTo>
                                <a:pt x="432670" y="222374"/>
                                <a:pt x="440627" y="230597"/>
                                <a:pt x="446427" y="240287"/>
                              </a:cubicBezTo>
                              <a:cubicBezTo>
                                <a:pt x="452420" y="250768"/>
                                <a:pt x="455425" y="262690"/>
                                <a:pt x="455114" y="274758"/>
                              </a:cubicBezTo>
                              <a:cubicBezTo>
                                <a:pt x="455868" y="293730"/>
                                <a:pt x="449370" y="312278"/>
                                <a:pt x="436940" y="326631"/>
                              </a:cubicBezTo>
                              <a:cubicBezTo>
                                <a:pt x="423629" y="340796"/>
                                <a:pt x="406203" y="350419"/>
                                <a:pt x="387125" y="354140"/>
                              </a:cubicBezTo>
                              <a:cubicBezTo>
                                <a:pt x="397455" y="355207"/>
                                <a:pt x="407576" y="357774"/>
                                <a:pt x="417166" y="361760"/>
                              </a:cubicBezTo>
                              <a:cubicBezTo>
                                <a:pt x="426593" y="365607"/>
                                <a:pt x="435309" y="371005"/>
                                <a:pt x="442951" y="377733"/>
                              </a:cubicBezTo>
                              <a:cubicBezTo>
                                <a:pt x="450369" y="384299"/>
                                <a:pt x="456435" y="392248"/>
                                <a:pt x="460810" y="401136"/>
                              </a:cubicBezTo>
                              <a:cubicBezTo>
                                <a:pt x="465303" y="410341"/>
                                <a:pt x="467586" y="420468"/>
                                <a:pt x="467477" y="430711"/>
                              </a:cubicBezTo>
                              <a:cubicBezTo>
                                <a:pt x="467777" y="445042"/>
                                <a:pt x="464329" y="459202"/>
                                <a:pt x="457476" y="471792"/>
                              </a:cubicBez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93C4E" id="Graphic 18" o:spid="_x0000_s1026" alt="Badge 3 with solid fill" style="position:absolute;margin-left:367pt;margin-top:177.4pt;width:9.85pt;height:9.8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518,72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" path="m361769,c161975,-5,6,161956,,361750,-6,561545,161955,723513,361750,723519v199795,5,361763,-161955,361769,-361750c723519,361757,723519,361743,723519,361731,723592,162026,561760,73,362055,v-95,,-191,,-286,xm457476,471792v-6655,11826,-15904,21990,-27051,29728c418360,509849,404930,516002,390744,519703v-15529,4174,-31546,6250,-47625,6172c326893,525932,310697,524500,294732,521599v-13366,-2154,-26291,-6478,-38262,-12802l256470,460058v12711,8873,26904,15408,41910,19297c313475,483490,329050,485617,344700,485680v7539,-53,15057,-796,22460,-2219c374997,482052,382540,479328,389468,475402v6862,-3916,12712,-9387,17078,-15973c411320,451763,413682,442840,413328,433816v279,-9228,-1957,-18357,-6468,-26413c402457,400061,396250,393965,388830,389696v-8448,-4809,-17639,-8176,-27194,-9963c350430,377554,339037,376495,327622,376571r-29394,l298228,336090r27832,c336202,336164,346325,335207,356273,333232v8420,-1594,16466,-4758,23717,-9325c386469,319759,391799,314047,395488,307296v3892,-7623,5796,-16105,5534,-24661c401339,274868,399539,267160,395811,260337v-3256,-5563,-7837,-10235,-13335,-13601c377066,243456,371121,241154,364912,239935v-6034,-1238,-12176,-1877,-18335,-1905c333304,238153,320109,240076,307353,243745v-13291,3606,-25899,9372,-37319,17069l270034,215941v11841,-6275,24483,-10905,37576,-13763c321888,199054,336467,197518,351082,197596v13056,-24,26067,1515,38757,4582c401669,204946,412943,209706,423177,216256v9493,6118,17450,14341,23250,24031c452420,250768,455425,262690,455114,274758v754,18972,-5744,37520,-18174,51873c423629,340796,406203,350419,387125,354140v10330,1067,20451,3634,30041,7620c426593,365607,435309,371005,442951,377733v7418,6566,13484,14515,17859,23403c465303,410341,467586,420468,467477,430711v300,14331,-3148,28491,-10001,41081xe" fillcolor="red" stroked="f">
                <v:stroke joinstyle="miter"/>
                <v:path arrowok="t" o:connecttype="custom" o:connectlocs="62549,0;0,62546;62546,125095;125095,62549;125095,62543;62599,0;62549,0;79097,81572;74420,86712;67559,89856;59325,90923;50959,90183;44343,87970;44343,79543;51589,82880;59598,83973;63481,83589;67338,82196;70291,79434;71464,75006;70345,70439;67228,67378;62526,65655;56645,65108;51563,65108;51563,58109;56375,58109;61599,57615;65700,56003;68379,53131;69336,48867;68435,45012;66129,42660;63093,41484;59923,41155;53141,42143;46688,45094;46688,37336;53185,34956;60701,34164;67402,34956;73167,37390;77186,41545;78688,47505;75546,56474;66933,61230;72127,62548;76585,65309;79673,69356;80826,74469;79097,81572" o:connectangles="0,0,0,0,0,0,0,0,0,0,0,0,0,0,0,0,0,0,0,0,0,0,0,0,0,0,0,0,0,0,0,0,0,0,0,0,0,0,0,0,0,0,0,0,0,0,0,0,0,0,0"/>
              </v:shape>
            </w:pict>
          </mc:Fallback>
        </mc:AlternateContent>
      </w:r>
      <w:r w:rsidRPr="00C5753E">
        <w:rPr>
          <w:noProof/>
          <w:lang w:val="en-GB"/>
        </w:rPr>
        <mc:AlternateContent>
          <mc:Choice Requires="wps">
            <w:drawing>
              <wp:anchor distT="0" distB="0" distL="114300" distR="114300" simplePos="0" relativeHeight="251658262" behindDoc="0" locked="0" layoutInCell="1" allowOverlap="1" wp14:anchorId="640F8BBB" wp14:editId="39873AC3">
                <wp:simplePos x="0" y="0"/>
                <wp:positionH relativeFrom="column">
                  <wp:posOffset>4127500</wp:posOffset>
                </wp:positionH>
                <wp:positionV relativeFrom="paragraph">
                  <wp:posOffset>2236470</wp:posOffset>
                </wp:positionV>
                <wp:extent cx="146050" cy="146050"/>
                <wp:effectExtent l="0" t="0" r="6350" b="6350"/>
                <wp:wrapNone/>
                <wp:docPr id="246848427" name="Graphic 20" descr="Badge 1 with solid fill"/>
                <wp:cNvGraphicFramePr/>
                <a:graphic xmlns:a="http://schemas.openxmlformats.org/drawingml/2006/main">
                  <a:graphicData uri="http://schemas.microsoft.com/office/word/2010/wordprocessingShape">
                    <wps:wsp>
                      <wps:cNvSpPr/>
                      <wps:spPr>
                        <a:xfrm>
                          <a:off x="0" y="0"/>
                          <a:ext cx="146050" cy="146050"/>
                        </a:xfrm>
                        <a:custGeom>
                          <a:avLst/>
                          <a:gdLst>
                            <a:gd name="connsiteX0" fmla="*/ 361750 w 723499"/>
                            <a:gd name="connsiteY0" fmla="*/ 0 h 723500"/>
                            <a:gd name="connsiteX1" fmla="*/ 0 w 723499"/>
                            <a:gd name="connsiteY1" fmla="*/ 361750 h 723500"/>
                            <a:gd name="connsiteX2" fmla="*/ 361750 w 723499"/>
                            <a:gd name="connsiteY2" fmla="*/ 723500 h 723500"/>
                            <a:gd name="connsiteX3" fmla="*/ 723500 w 723499"/>
                            <a:gd name="connsiteY3" fmla="*/ 361750 h 723500"/>
                            <a:gd name="connsiteX4" fmla="*/ 723500 w 723499"/>
                            <a:gd name="connsiteY4" fmla="*/ 361712 h 723500"/>
                            <a:gd name="connsiteX5" fmla="*/ 362036 w 723499"/>
                            <a:gd name="connsiteY5" fmla="*/ 0 h 723500"/>
                            <a:gd name="connsiteX6" fmla="*/ 361750 w 723499"/>
                            <a:gd name="connsiteY6" fmla="*/ 0 h 723500"/>
                            <a:gd name="connsiteX7" fmla="*/ 401431 w 723499"/>
                            <a:gd name="connsiteY7" fmla="*/ 515303 h 723500"/>
                            <a:gd name="connsiteX8" fmla="*/ 346405 w 723499"/>
                            <a:gd name="connsiteY8" fmla="*/ 515303 h 723500"/>
                            <a:gd name="connsiteX9" fmla="*/ 346405 w 723499"/>
                            <a:gd name="connsiteY9" fmla="*/ 252498 h 723500"/>
                            <a:gd name="connsiteX10" fmla="*/ 331689 w 723499"/>
                            <a:gd name="connsiteY10" fmla="*/ 261671 h 723500"/>
                            <a:gd name="connsiteX11" fmla="*/ 315725 w 723499"/>
                            <a:gd name="connsiteY11" fmla="*/ 269577 h 723500"/>
                            <a:gd name="connsiteX12" fmla="*/ 297066 w 723499"/>
                            <a:gd name="connsiteY12" fmla="*/ 276063 h 723500"/>
                            <a:gd name="connsiteX13" fmla="*/ 275558 w 723499"/>
                            <a:gd name="connsiteY13" fmla="*/ 281912 h 723500"/>
                            <a:gd name="connsiteX14" fmla="*/ 275558 w 723499"/>
                            <a:gd name="connsiteY14" fmla="*/ 237954 h 723500"/>
                            <a:gd name="connsiteX15" fmla="*/ 289941 w 723499"/>
                            <a:gd name="connsiteY15" fmla="*/ 233524 h 723500"/>
                            <a:gd name="connsiteX16" fmla="*/ 302762 w 723499"/>
                            <a:gd name="connsiteY16" fmla="*/ 229095 h 723500"/>
                            <a:gd name="connsiteX17" fmla="*/ 315411 w 723499"/>
                            <a:gd name="connsiteY17" fmla="*/ 223876 h 723500"/>
                            <a:gd name="connsiteX18" fmla="*/ 328060 w 723499"/>
                            <a:gd name="connsiteY18" fmla="*/ 218656 h 723500"/>
                            <a:gd name="connsiteX19" fmla="*/ 340224 w 723499"/>
                            <a:gd name="connsiteY19" fmla="*/ 212331 h 723500"/>
                            <a:gd name="connsiteX20" fmla="*/ 352415 w 723499"/>
                            <a:gd name="connsiteY20" fmla="*/ 205664 h 723500"/>
                            <a:gd name="connsiteX21" fmla="*/ 365531 w 723499"/>
                            <a:gd name="connsiteY21" fmla="*/ 198044 h 723500"/>
                            <a:gd name="connsiteX22" fmla="*/ 378666 w 723499"/>
                            <a:gd name="connsiteY22" fmla="*/ 190424 h 723500"/>
                            <a:gd name="connsiteX23" fmla="*/ 401431 w 723499"/>
                            <a:gd name="connsiteY23" fmla="*/ 190424 h 72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23499" h="723500">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38"/>
                                <a:pt x="723500" y="361724"/>
                                <a:pt x="723500" y="361712"/>
                              </a:cubicBezTo>
                              <a:cubicBezTo>
                                <a:pt x="723569" y="162013"/>
                                <a:pt x="561735" y="69"/>
                                <a:pt x="362036" y="0"/>
                              </a:cubicBezTo>
                              <a:cubicBezTo>
                                <a:pt x="361940" y="0"/>
                                <a:pt x="361845" y="0"/>
                                <a:pt x="361750" y="0"/>
                              </a:cubicBezTo>
                              <a:close/>
                              <a:moveTo>
                                <a:pt x="401431" y="515303"/>
                              </a:moveTo>
                              <a:lnTo>
                                <a:pt x="346405" y="515303"/>
                              </a:lnTo>
                              <a:lnTo>
                                <a:pt x="346405" y="252498"/>
                              </a:lnTo>
                              <a:cubicBezTo>
                                <a:pt x="341757" y="255673"/>
                                <a:pt x="336852" y="258731"/>
                                <a:pt x="331689" y="261671"/>
                              </a:cubicBezTo>
                              <a:cubicBezTo>
                                <a:pt x="326529" y="264621"/>
                                <a:pt x="321198" y="267260"/>
                                <a:pt x="315725" y="269577"/>
                              </a:cubicBezTo>
                              <a:cubicBezTo>
                                <a:pt x="309807" y="271901"/>
                                <a:pt x="303587" y="274063"/>
                                <a:pt x="297066" y="276063"/>
                              </a:cubicBezTo>
                              <a:cubicBezTo>
                                <a:pt x="290544" y="278063"/>
                                <a:pt x="283375" y="280013"/>
                                <a:pt x="275558" y="281912"/>
                              </a:cubicBezTo>
                              <a:lnTo>
                                <a:pt x="275558" y="237954"/>
                              </a:lnTo>
                              <a:cubicBezTo>
                                <a:pt x="280828" y="236474"/>
                                <a:pt x="285623" y="234998"/>
                                <a:pt x="289941" y="233524"/>
                              </a:cubicBezTo>
                              <a:cubicBezTo>
                                <a:pt x="294259" y="232051"/>
                                <a:pt x="298533" y="230575"/>
                                <a:pt x="302762" y="229095"/>
                              </a:cubicBezTo>
                              <a:cubicBezTo>
                                <a:pt x="306962" y="227409"/>
                                <a:pt x="311191" y="225676"/>
                                <a:pt x="315411" y="223876"/>
                              </a:cubicBezTo>
                              <a:cubicBezTo>
                                <a:pt x="319630" y="222075"/>
                                <a:pt x="323840" y="220351"/>
                                <a:pt x="328060" y="218656"/>
                              </a:cubicBezTo>
                              <a:cubicBezTo>
                                <a:pt x="332061" y="216548"/>
                                <a:pt x="336115" y="214439"/>
                                <a:pt x="340224" y="212331"/>
                              </a:cubicBezTo>
                              <a:cubicBezTo>
                                <a:pt x="344332" y="210224"/>
                                <a:pt x="348396" y="208000"/>
                                <a:pt x="352415" y="205664"/>
                              </a:cubicBezTo>
                              <a:cubicBezTo>
                                <a:pt x="356861" y="203352"/>
                                <a:pt x="361233" y="200813"/>
                                <a:pt x="365531" y="198044"/>
                              </a:cubicBezTo>
                              <a:cubicBezTo>
                                <a:pt x="369830" y="195275"/>
                                <a:pt x="374209" y="192736"/>
                                <a:pt x="378666" y="190424"/>
                              </a:cubicBezTo>
                              <a:lnTo>
                                <a:pt x="401431" y="190424"/>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3526F" id="Graphic 20" o:spid="_x0000_s1026" alt="Badge 1 with solid fill" style="position:absolute;margin-left:325pt;margin-top:176.1pt;width:11.5pt;height:1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" path="m361750,c161961,,,161961,,361750,,561539,161961,723500,361750,723500v199789,,361750,-161961,361750,-361750c723500,361738,723500,361724,723500,361712,723569,162013,561735,69,362036,v-96,,-191,,-286,xm401431,515303r-55026,l346405,252498v-4648,3175,-9553,6233,-14716,9173c326529,264621,321198,267260,315725,269577v-5918,2324,-12138,4486,-18659,6486c290544,278063,283375,280013,275558,281912r,-43958c280828,236474,285623,234998,289941,233524v4318,-1473,8592,-2949,12821,-4429c306962,227409,311191,225676,315411,223876v4219,-1801,8429,-3525,12649,-5220c332061,216548,336115,214439,340224,212331v4108,-2107,8172,-4331,12191,-6667c356861,203352,361233,200813,365531,198044v4299,-2769,8678,-5308,13135,-7620l401431,190424r,324879xe" fillcolor="red" stroked="f">
                <v:stroke joinstyle="miter"/>
                <v:path arrowok="t" o:connecttype="custom" o:connectlocs="73025,0;0,73025;73025,146050;146050,73025;146050,73017;73083,0;73025,0;81035,104022;69927,104022;69927,50971;66957,52822;63734,54418;59968,55728;55626,56908;55626,48035;58529,47141;61117,46246;63671,45193;66224,44139;68680,42862;71141,41517;73788,39978;76440,38440;81035,38440" o:connectangles="0,0,0,0,0,0,0,0,0,0,0,0,0,0,0,0,0,0,0,0,0,0,0,0"/>
              </v:shape>
            </w:pict>
          </mc:Fallback>
        </mc:AlternateContent>
      </w:r>
      <w:r w:rsidR="00AF6EE0" w:rsidRPr="00AF6EE0">
        <w:rPr>
          <w:noProof/>
        </w:rPr>
        <w:drawing>
          <wp:inline distT="0" distB="0" distL="0" distR="0" wp14:anchorId="5F308C9F" wp14:editId="71F33F3D">
            <wp:extent cx="5524500" cy="2519078"/>
            <wp:effectExtent l="19050" t="19050" r="19050" b="14605"/>
            <wp:docPr id="12472642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64299" name="Picture 1" descr="A screenshot of a computer&#10;&#10;AI-generated content may be incorrect."/>
                    <pic:cNvPicPr/>
                  </pic:nvPicPr>
                  <pic:blipFill>
                    <a:blip r:embed="rId26"/>
                    <a:stretch>
                      <a:fillRect/>
                    </a:stretch>
                  </pic:blipFill>
                  <pic:spPr>
                    <a:xfrm>
                      <a:off x="0" y="0"/>
                      <a:ext cx="5536610" cy="2524600"/>
                    </a:xfrm>
                    <a:prstGeom prst="rect">
                      <a:avLst/>
                    </a:prstGeom>
                    <a:ln>
                      <a:solidFill>
                        <a:schemeClr val="accent1"/>
                      </a:solidFill>
                    </a:ln>
                  </pic:spPr>
                </pic:pic>
              </a:graphicData>
            </a:graphic>
          </wp:inline>
        </w:drawing>
      </w:r>
    </w:p>
    <w:p w14:paraId="37DB036D" w14:textId="77777777" w:rsidR="00A1425C" w:rsidRDefault="00A1425C" w:rsidP="00A1425C">
      <w:pPr>
        <w:pStyle w:val="Caption"/>
        <w:jc w:val="center"/>
      </w:pPr>
      <w:r>
        <w:t>Figure 5 – Invoice Details</w:t>
      </w:r>
    </w:p>
    <w:p w14:paraId="25DC6D6A" w14:textId="77777777" w:rsidR="00A1425C" w:rsidRPr="00AF6EE0" w:rsidRDefault="00A1425C" w:rsidP="00AB678E">
      <w:pPr>
        <w:jc w:val="center"/>
      </w:pPr>
    </w:p>
    <w:p w14:paraId="01381C12" w14:textId="77777777" w:rsidR="00E5136D" w:rsidRPr="00914669" w:rsidRDefault="00E5136D" w:rsidP="00F831A2">
      <w:pPr>
        <w:pStyle w:val="Heading4"/>
        <w:rPr>
          <w:color w:val="auto"/>
        </w:rPr>
      </w:pPr>
      <w:bookmarkStart w:id="23" w:name="_Toc190977697"/>
      <w:bookmarkEnd w:id="22"/>
      <w:r w:rsidRPr="00914669">
        <w:rPr>
          <w:rStyle w:val="Strong"/>
          <w:b/>
          <w:bCs w:val="0"/>
          <w:szCs w:val="22"/>
        </w:rPr>
        <w:t>User Actions</w:t>
      </w:r>
      <w:bookmarkEnd w:id="23"/>
    </w:p>
    <w:p w14:paraId="60998C18" w14:textId="18E39739" w:rsidR="00E5136D" w:rsidRPr="006F34E1" w:rsidRDefault="00D97054" w:rsidP="00311293">
      <w:pPr>
        <w:pStyle w:val="NormalWeb"/>
        <w:numPr>
          <w:ilvl w:val="0"/>
          <w:numId w:val="17"/>
        </w:numPr>
        <w:rPr>
          <w:rFonts w:asciiTheme="minorHAnsi" w:hAnsiTheme="minorHAnsi" w:cstheme="minorHAnsi"/>
          <w:sz w:val="22"/>
          <w:szCs w:val="22"/>
        </w:rPr>
      </w:pPr>
      <w:r>
        <w:rPr>
          <w:rStyle w:val="Strong"/>
          <w:rFonts w:asciiTheme="minorHAnsi" w:hAnsiTheme="minorHAnsi" w:cstheme="minorHAnsi"/>
          <w:sz w:val="22"/>
          <w:szCs w:val="22"/>
        </w:rPr>
        <w:t>Raise a Query</w:t>
      </w:r>
      <w:r w:rsidR="00E5136D" w:rsidRPr="00914669">
        <w:rPr>
          <w:rFonts w:asciiTheme="minorHAnsi" w:hAnsiTheme="minorHAnsi" w:cstheme="minorHAnsi"/>
          <w:sz w:val="22"/>
          <w:szCs w:val="22"/>
        </w:rPr>
        <w:t xml:space="preserve"> </w:t>
      </w:r>
      <w:r w:rsidR="00CF3C76" w:rsidRPr="0085710D">
        <w:rPr>
          <w:rFonts w:asciiTheme="minorHAnsi" w:hAnsiTheme="minorHAnsi" w:cstheme="minorHAnsi"/>
          <w:b/>
          <w:bCs/>
          <w:sz w:val="22"/>
          <w:szCs w:val="22"/>
        </w:rPr>
        <w:t xml:space="preserve">(point 1 – Figure </w:t>
      </w:r>
      <w:r w:rsidR="0085710D" w:rsidRPr="0085710D">
        <w:rPr>
          <w:rFonts w:asciiTheme="minorHAnsi" w:hAnsiTheme="minorHAnsi" w:cstheme="minorHAnsi"/>
          <w:b/>
          <w:bCs/>
          <w:sz w:val="22"/>
          <w:szCs w:val="22"/>
        </w:rPr>
        <w:t>5</w:t>
      </w:r>
      <w:r w:rsidR="00CF3C76" w:rsidRPr="0085710D">
        <w:rPr>
          <w:rFonts w:asciiTheme="minorHAnsi" w:hAnsiTheme="minorHAnsi" w:cstheme="minorHAnsi"/>
          <w:b/>
          <w:bCs/>
          <w:sz w:val="22"/>
          <w:szCs w:val="22"/>
        </w:rPr>
        <w:t xml:space="preserve">) </w:t>
      </w:r>
      <w:r w:rsidR="00E5136D" w:rsidRPr="0085710D">
        <w:rPr>
          <w:rFonts w:asciiTheme="minorHAnsi" w:hAnsiTheme="minorHAnsi" w:cstheme="minorHAnsi"/>
          <w:sz w:val="22"/>
          <w:szCs w:val="22"/>
        </w:rPr>
        <w:t xml:space="preserve">– Open a </w:t>
      </w:r>
      <w:r w:rsidR="003758AD">
        <w:rPr>
          <w:rFonts w:asciiTheme="minorHAnsi" w:hAnsiTheme="minorHAnsi" w:cstheme="minorHAnsi"/>
          <w:sz w:val="22"/>
          <w:szCs w:val="22"/>
        </w:rPr>
        <w:t>support</w:t>
      </w:r>
      <w:r w:rsidR="00E5136D" w:rsidRPr="0085710D">
        <w:rPr>
          <w:rFonts w:asciiTheme="minorHAnsi" w:hAnsiTheme="minorHAnsi" w:cstheme="minorHAnsi"/>
          <w:sz w:val="22"/>
          <w:szCs w:val="22"/>
        </w:rPr>
        <w:t xml:space="preserve"> ticket for inquiries</w:t>
      </w:r>
      <w:r w:rsidR="00DD6CD1">
        <w:rPr>
          <w:rFonts w:asciiTheme="minorHAnsi" w:hAnsiTheme="minorHAnsi" w:cstheme="minorHAnsi"/>
          <w:sz w:val="22"/>
          <w:szCs w:val="22"/>
        </w:rPr>
        <w:t xml:space="preserve"> </w:t>
      </w:r>
      <w:r w:rsidR="002D356D">
        <w:rPr>
          <w:rFonts w:asciiTheme="minorHAnsi" w:hAnsiTheme="minorHAnsi" w:cstheme="minorHAnsi"/>
          <w:sz w:val="22"/>
          <w:szCs w:val="22"/>
        </w:rPr>
        <w:t>for this specific invoice</w:t>
      </w:r>
      <w:r w:rsidR="00E5136D" w:rsidRPr="0085710D">
        <w:rPr>
          <w:rFonts w:asciiTheme="minorHAnsi" w:hAnsiTheme="minorHAnsi" w:cstheme="minorHAnsi"/>
          <w:sz w:val="22"/>
          <w:szCs w:val="22"/>
        </w:rPr>
        <w:t>.</w:t>
      </w:r>
      <w:r w:rsidR="006F34E1">
        <w:rPr>
          <w:rFonts w:asciiTheme="minorHAnsi" w:hAnsiTheme="minorHAnsi" w:cstheme="minorHAnsi"/>
          <w:sz w:val="22"/>
          <w:szCs w:val="22"/>
        </w:rPr>
        <w:t xml:space="preserve"> </w:t>
      </w:r>
      <w:r w:rsidR="006F34E1" w:rsidRPr="006F34E1">
        <w:rPr>
          <w:rFonts w:asciiTheme="minorHAnsi" w:hAnsiTheme="minorHAnsi" w:cstheme="minorHAnsi"/>
          <w:sz w:val="22"/>
          <w:szCs w:val="22"/>
        </w:rPr>
        <w:t xml:space="preserve">When the user clicks on this button another slider page will open with a text box and a Submit Query button (Figure </w:t>
      </w:r>
      <w:r w:rsidR="00991065">
        <w:rPr>
          <w:rFonts w:asciiTheme="minorHAnsi" w:hAnsiTheme="minorHAnsi" w:cstheme="minorHAnsi"/>
          <w:sz w:val="22"/>
          <w:szCs w:val="22"/>
        </w:rPr>
        <w:t>6</w:t>
      </w:r>
      <w:r w:rsidR="006F34E1" w:rsidRPr="006F34E1">
        <w:rPr>
          <w:rFonts w:asciiTheme="minorHAnsi" w:hAnsiTheme="minorHAnsi" w:cstheme="minorHAnsi"/>
          <w:sz w:val="22"/>
          <w:szCs w:val="22"/>
        </w:rPr>
        <w:t>)</w:t>
      </w:r>
    </w:p>
    <w:p w14:paraId="11BF81F2" w14:textId="205DB660" w:rsidR="00496BF2" w:rsidRDefault="00E5136D" w:rsidP="00311293">
      <w:pPr>
        <w:pStyle w:val="NormalWeb"/>
        <w:numPr>
          <w:ilvl w:val="0"/>
          <w:numId w:val="17"/>
        </w:numPr>
        <w:rPr>
          <w:rFonts w:asciiTheme="minorHAnsi" w:hAnsiTheme="minorHAnsi" w:cstheme="minorHAnsi"/>
          <w:sz w:val="22"/>
          <w:szCs w:val="22"/>
        </w:rPr>
      </w:pPr>
      <w:r w:rsidRPr="0085710D">
        <w:rPr>
          <w:rStyle w:val="Strong"/>
          <w:rFonts w:asciiTheme="minorHAnsi" w:hAnsiTheme="minorHAnsi" w:cstheme="minorHAnsi"/>
          <w:sz w:val="22"/>
          <w:szCs w:val="22"/>
        </w:rPr>
        <w:t>Download This Invoice</w:t>
      </w:r>
      <w:r w:rsidR="00CF3C76" w:rsidRPr="0085710D">
        <w:rPr>
          <w:rStyle w:val="Strong"/>
          <w:rFonts w:asciiTheme="minorHAnsi" w:hAnsiTheme="minorHAnsi" w:cstheme="minorHAnsi"/>
          <w:sz w:val="22"/>
          <w:szCs w:val="22"/>
        </w:rPr>
        <w:t xml:space="preserve"> </w:t>
      </w:r>
      <w:r w:rsidR="0085710D" w:rsidRPr="0085710D">
        <w:rPr>
          <w:rFonts w:asciiTheme="minorHAnsi" w:hAnsiTheme="minorHAnsi" w:cstheme="minorHAnsi"/>
          <w:b/>
          <w:bCs/>
          <w:sz w:val="22"/>
          <w:szCs w:val="22"/>
        </w:rPr>
        <w:t>(point 2 – Figure 5)</w:t>
      </w:r>
      <w:r w:rsidRPr="0085710D">
        <w:rPr>
          <w:rFonts w:asciiTheme="minorHAnsi" w:hAnsiTheme="minorHAnsi" w:cstheme="minorHAnsi"/>
          <w:sz w:val="22"/>
          <w:szCs w:val="22"/>
        </w:rPr>
        <w:t xml:space="preserve"> – Download </w:t>
      </w:r>
      <w:r w:rsidRPr="00914669">
        <w:rPr>
          <w:rFonts w:asciiTheme="minorHAnsi" w:hAnsiTheme="minorHAnsi" w:cstheme="minorHAnsi"/>
          <w:sz w:val="22"/>
          <w:szCs w:val="22"/>
        </w:rPr>
        <w:t>invoice files as a zip, including an Excel calculation sheet and a PDF invoice.</w:t>
      </w:r>
    </w:p>
    <w:p w14:paraId="17827793" w14:textId="14C7B67C" w:rsidR="00C4473E" w:rsidRPr="00393B9E" w:rsidRDefault="009365C5" w:rsidP="00393B9E">
      <w:pPr>
        <w:pStyle w:val="NormalWeb"/>
        <w:numPr>
          <w:ilvl w:val="0"/>
          <w:numId w:val="17"/>
        </w:numPr>
        <w:rPr>
          <w:rFonts w:asciiTheme="minorHAnsi" w:hAnsiTheme="minorHAnsi" w:cstheme="minorHAnsi"/>
          <w:sz w:val="22"/>
          <w:szCs w:val="22"/>
        </w:rPr>
      </w:pPr>
      <w:r>
        <w:rPr>
          <w:rStyle w:val="Strong"/>
          <w:rFonts w:asciiTheme="minorHAnsi" w:hAnsiTheme="minorHAnsi" w:cstheme="minorHAnsi"/>
          <w:sz w:val="22"/>
          <w:szCs w:val="22"/>
        </w:rPr>
        <w:t>Provide Remittance (</w:t>
      </w:r>
      <w:r w:rsidRPr="0085710D">
        <w:rPr>
          <w:rFonts w:asciiTheme="minorHAnsi" w:hAnsiTheme="minorHAnsi" w:cstheme="minorHAnsi"/>
          <w:b/>
          <w:bCs/>
          <w:sz w:val="22"/>
          <w:szCs w:val="22"/>
        </w:rPr>
        <w:t>point 2 – Figure 5)</w:t>
      </w:r>
      <w:r>
        <w:rPr>
          <w:rFonts w:asciiTheme="minorHAnsi" w:hAnsiTheme="minorHAnsi" w:cstheme="minorHAnsi"/>
          <w:b/>
          <w:bCs/>
          <w:sz w:val="22"/>
          <w:szCs w:val="22"/>
        </w:rPr>
        <w:t xml:space="preserve"> - </w:t>
      </w:r>
      <w:r w:rsidR="000042EB" w:rsidRPr="0085710D">
        <w:rPr>
          <w:rFonts w:asciiTheme="minorHAnsi" w:hAnsiTheme="minorHAnsi" w:cstheme="minorHAnsi"/>
          <w:sz w:val="22"/>
          <w:szCs w:val="22"/>
        </w:rPr>
        <w:t xml:space="preserve">Open a </w:t>
      </w:r>
      <w:r w:rsidR="003758AD">
        <w:rPr>
          <w:rFonts w:asciiTheme="minorHAnsi" w:hAnsiTheme="minorHAnsi" w:cstheme="minorHAnsi"/>
          <w:sz w:val="22"/>
          <w:szCs w:val="22"/>
        </w:rPr>
        <w:t>support</w:t>
      </w:r>
      <w:r w:rsidR="000042EB" w:rsidRPr="0085710D">
        <w:rPr>
          <w:rFonts w:asciiTheme="minorHAnsi" w:hAnsiTheme="minorHAnsi" w:cstheme="minorHAnsi"/>
          <w:sz w:val="22"/>
          <w:szCs w:val="22"/>
        </w:rPr>
        <w:t xml:space="preserve"> ticket </w:t>
      </w:r>
      <w:r w:rsidR="0061105D">
        <w:rPr>
          <w:rFonts w:asciiTheme="minorHAnsi" w:hAnsiTheme="minorHAnsi" w:cstheme="minorHAnsi"/>
          <w:sz w:val="22"/>
          <w:szCs w:val="22"/>
        </w:rPr>
        <w:t>to</w:t>
      </w:r>
      <w:r w:rsidR="000042EB" w:rsidRPr="0085710D">
        <w:rPr>
          <w:rFonts w:asciiTheme="minorHAnsi" w:hAnsiTheme="minorHAnsi" w:cstheme="minorHAnsi"/>
          <w:sz w:val="22"/>
          <w:szCs w:val="22"/>
        </w:rPr>
        <w:t xml:space="preserve"> </w:t>
      </w:r>
      <w:r w:rsidR="00D9088A">
        <w:rPr>
          <w:rFonts w:asciiTheme="minorHAnsi" w:hAnsiTheme="minorHAnsi" w:cstheme="minorHAnsi"/>
          <w:sz w:val="22"/>
          <w:szCs w:val="22"/>
        </w:rPr>
        <w:t>provi</w:t>
      </w:r>
      <w:r w:rsidR="0061105D">
        <w:rPr>
          <w:rFonts w:asciiTheme="minorHAnsi" w:hAnsiTheme="minorHAnsi" w:cstheme="minorHAnsi"/>
          <w:sz w:val="22"/>
          <w:szCs w:val="22"/>
        </w:rPr>
        <w:t>de</w:t>
      </w:r>
      <w:r w:rsidR="00D9088A">
        <w:rPr>
          <w:rFonts w:asciiTheme="minorHAnsi" w:hAnsiTheme="minorHAnsi" w:cstheme="minorHAnsi"/>
          <w:sz w:val="22"/>
          <w:szCs w:val="22"/>
        </w:rPr>
        <w:t xml:space="preserve"> </w:t>
      </w:r>
      <w:r w:rsidR="00D12BB3">
        <w:rPr>
          <w:rFonts w:asciiTheme="minorHAnsi" w:hAnsiTheme="minorHAnsi" w:cstheme="minorHAnsi"/>
          <w:sz w:val="22"/>
          <w:szCs w:val="22"/>
        </w:rPr>
        <w:t xml:space="preserve">a </w:t>
      </w:r>
      <w:r w:rsidR="00D9088A">
        <w:rPr>
          <w:rFonts w:asciiTheme="minorHAnsi" w:hAnsiTheme="minorHAnsi" w:cstheme="minorHAnsi"/>
          <w:sz w:val="22"/>
          <w:szCs w:val="22"/>
        </w:rPr>
        <w:t>remittance request</w:t>
      </w:r>
      <w:r w:rsidR="000042EB">
        <w:rPr>
          <w:rFonts w:asciiTheme="minorHAnsi" w:hAnsiTheme="minorHAnsi" w:cstheme="minorHAnsi"/>
          <w:sz w:val="22"/>
          <w:szCs w:val="22"/>
        </w:rPr>
        <w:t xml:space="preserve"> for this specific invoice</w:t>
      </w:r>
      <w:r w:rsidR="000042EB" w:rsidRPr="0085710D">
        <w:rPr>
          <w:rFonts w:asciiTheme="minorHAnsi" w:hAnsiTheme="minorHAnsi" w:cstheme="minorHAnsi"/>
          <w:sz w:val="22"/>
          <w:szCs w:val="22"/>
        </w:rPr>
        <w:t>.</w:t>
      </w:r>
      <w:r w:rsidR="000042EB">
        <w:rPr>
          <w:rFonts w:asciiTheme="minorHAnsi" w:hAnsiTheme="minorHAnsi" w:cstheme="minorHAnsi"/>
          <w:sz w:val="22"/>
          <w:szCs w:val="22"/>
        </w:rPr>
        <w:t xml:space="preserve"> </w:t>
      </w:r>
      <w:r w:rsidR="000042EB" w:rsidRPr="006F34E1">
        <w:rPr>
          <w:rFonts w:asciiTheme="minorHAnsi" w:hAnsiTheme="minorHAnsi" w:cstheme="minorHAnsi"/>
          <w:sz w:val="22"/>
          <w:szCs w:val="22"/>
        </w:rPr>
        <w:t>When the user clicks on this button another slider page will open</w:t>
      </w:r>
      <w:r w:rsidR="001F7F1A">
        <w:rPr>
          <w:rFonts w:asciiTheme="minorHAnsi" w:hAnsiTheme="minorHAnsi" w:cstheme="minorHAnsi"/>
          <w:sz w:val="22"/>
          <w:szCs w:val="22"/>
        </w:rPr>
        <w:t xml:space="preserve">. More details are covered in the later section </w:t>
      </w:r>
      <w:r w:rsidR="000042EB" w:rsidRPr="006F34E1">
        <w:rPr>
          <w:rFonts w:asciiTheme="minorHAnsi" w:hAnsiTheme="minorHAnsi" w:cstheme="minorHAnsi"/>
          <w:sz w:val="22"/>
          <w:szCs w:val="22"/>
        </w:rPr>
        <w:t xml:space="preserve">(Figure </w:t>
      </w:r>
      <w:r w:rsidR="00393B9E">
        <w:rPr>
          <w:rFonts w:asciiTheme="minorHAnsi" w:hAnsiTheme="minorHAnsi" w:cstheme="minorHAnsi"/>
          <w:sz w:val="22"/>
          <w:szCs w:val="22"/>
        </w:rPr>
        <w:t>12, 13</w:t>
      </w:r>
      <w:r w:rsidR="000042EB" w:rsidRPr="006F34E1">
        <w:rPr>
          <w:rFonts w:asciiTheme="minorHAnsi" w:hAnsiTheme="minorHAnsi" w:cstheme="minorHAnsi"/>
          <w:sz w:val="22"/>
          <w:szCs w:val="22"/>
        </w:rPr>
        <w:t>)</w:t>
      </w:r>
    </w:p>
    <w:p w14:paraId="391BD738" w14:textId="0FD2F5D9" w:rsidR="0009469B" w:rsidRDefault="0009469B" w:rsidP="000D11A5">
      <w:pPr>
        <w:ind w:left="360"/>
        <w:jc w:val="center"/>
      </w:pPr>
    </w:p>
    <w:p w14:paraId="73938605" w14:textId="1F0B7469" w:rsidR="00A651A2" w:rsidRDefault="00A651A2" w:rsidP="00A651A2">
      <w:pPr>
        <w:jc w:val="center"/>
      </w:pPr>
      <w:r w:rsidRPr="00A651A2">
        <w:rPr>
          <w:noProof/>
        </w:rPr>
        <w:drawing>
          <wp:inline distT="0" distB="0" distL="0" distR="0" wp14:anchorId="157D9E30" wp14:editId="35FE66A2">
            <wp:extent cx="5588000" cy="2586838"/>
            <wp:effectExtent l="19050" t="19050" r="12700" b="23495"/>
            <wp:docPr id="2674294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2941" name="Picture 1" descr="A screenshot of a computer&#10;&#10;AI-generated content may be incorrect."/>
                    <pic:cNvPicPr/>
                  </pic:nvPicPr>
                  <pic:blipFill>
                    <a:blip r:embed="rId27"/>
                    <a:stretch>
                      <a:fillRect/>
                    </a:stretch>
                  </pic:blipFill>
                  <pic:spPr>
                    <a:xfrm>
                      <a:off x="0" y="0"/>
                      <a:ext cx="5601983" cy="2593311"/>
                    </a:xfrm>
                    <a:prstGeom prst="rect">
                      <a:avLst/>
                    </a:prstGeom>
                    <a:ln>
                      <a:solidFill>
                        <a:schemeClr val="accent1"/>
                      </a:solidFill>
                    </a:ln>
                  </pic:spPr>
                </pic:pic>
              </a:graphicData>
            </a:graphic>
          </wp:inline>
        </w:drawing>
      </w:r>
    </w:p>
    <w:p w14:paraId="09B38474" w14:textId="77777777" w:rsidR="00A651A2" w:rsidRDefault="00A651A2" w:rsidP="00A651A2">
      <w:pPr>
        <w:pStyle w:val="Caption"/>
        <w:jc w:val="center"/>
      </w:pPr>
      <w:r>
        <w:t>Figure 6 – Submit Query</w:t>
      </w:r>
    </w:p>
    <w:p w14:paraId="34907308" w14:textId="77777777" w:rsidR="00A651A2" w:rsidRPr="00A651A2" w:rsidRDefault="00A651A2" w:rsidP="00A651A2">
      <w:pPr>
        <w:jc w:val="center"/>
      </w:pPr>
    </w:p>
    <w:bookmarkEnd w:id="11"/>
    <w:p w14:paraId="5D32A3FC" w14:textId="77777777" w:rsidR="00A651A2" w:rsidRDefault="00A651A2" w:rsidP="00F64790">
      <w:pPr>
        <w:ind w:left="360" w:hanging="360"/>
        <w:rPr>
          <w:rFonts w:asciiTheme="majorHAnsi" w:eastAsiaTheme="majorEastAsia" w:hAnsiTheme="majorHAnsi" w:cstheme="majorBidi"/>
          <w:b/>
          <w:bCs/>
        </w:rPr>
      </w:pPr>
    </w:p>
    <w:p w14:paraId="2F1606E9" w14:textId="77777777" w:rsidR="00A651A2" w:rsidRDefault="00A651A2" w:rsidP="00F64790">
      <w:pPr>
        <w:ind w:left="360" w:hanging="360"/>
        <w:rPr>
          <w:rFonts w:asciiTheme="majorHAnsi" w:eastAsiaTheme="majorEastAsia" w:hAnsiTheme="majorHAnsi" w:cstheme="majorBidi"/>
          <w:b/>
          <w:bCs/>
        </w:rPr>
      </w:pPr>
    </w:p>
    <w:p w14:paraId="445372DC" w14:textId="77777777" w:rsidR="00A651A2" w:rsidRDefault="00A651A2" w:rsidP="00F64790">
      <w:pPr>
        <w:ind w:left="360" w:hanging="360"/>
        <w:rPr>
          <w:rFonts w:asciiTheme="majorHAnsi" w:eastAsiaTheme="majorEastAsia" w:hAnsiTheme="majorHAnsi" w:cstheme="majorBidi"/>
          <w:b/>
          <w:bCs/>
        </w:rPr>
      </w:pPr>
    </w:p>
    <w:p w14:paraId="401CD3BD" w14:textId="7B13DEB3" w:rsidR="00991065" w:rsidRPr="00F64790" w:rsidRDefault="00991065" w:rsidP="00F64790">
      <w:pPr>
        <w:ind w:left="360" w:hanging="360"/>
        <w:rPr>
          <w:rFonts w:asciiTheme="majorHAnsi" w:eastAsiaTheme="majorEastAsia" w:hAnsiTheme="majorHAnsi" w:cstheme="majorBidi"/>
          <w:b/>
          <w:bCs/>
        </w:rPr>
      </w:pPr>
      <w:r w:rsidRPr="00F64790">
        <w:rPr>
          <w:rFonts w:asciiTheme="majorHAnsi" w:eastAsiaTheme="majorEastAsia" w:hAnsiTheme="majorHAnsi" w:cstheme="majorBidi"/>
          <w:b/>
          <w:bCs/>
        </w:rPr>
        <w:t>Search &amp; Filter Functions</w:t>
      </w:r>
    </w:p>
    <w:p w14:paraId="2CF3CE1B" w14:textId="03561916" w:rsidR="00991065" w:rsidRPr="00991065" w:rsidRDefault="00991065" w:rsidP="00311293">
      <w:pPr>
        <w:pStyle w:val="ListParagraph"/>
        <w:numPr>
          <w:ilvl w:val="0"/>
          <w:numId w:val="1"/>
        </w:numPr>
        <w:rPr>
          <w:rFonts w:asciiTheme="majorHAnsi" w:eastAsiaTheme="majorEastAsia" w:hAnsiTheme="majorHAnsi" w:cstheme="majorBidi"/>
          <w:b/>
          <w:bCs/>
        </w:rPr>
      </w:pPr>
      <w:r w:rsidRPr="00991065">
        <w:rPr>
          <w:rFonts w:asciiTheme="majorHAnsi" w:eastAsiaTheme="majorEastAsia" w:hAnsiTheme="majorHAnsi" w:cstheme="majorBidi"/>
          <w:b/>
          <w:bCs/>
        </w:rPr>
        <w:t>Search Function</w:t>
      </w:r>
      <w:r w:rsidR="008F759F">
        <w:rPr>
          <w:rFonts w:asciiTheme="majorHAnsi" w:eastAsiaTheme="majorEastAsia" w:hAnsiTheme="majorHAnsi" w:cstheme="majorBidi"/>
          <w:b/>
          <w:bCs/>
        </w:rPr>
        <w:t xml:space="preserve"> </w:t>
      </w:r>
      <w:r w:rsidR="008F759F">
        <w:t xml:space="preserve">(point </w:t>
      </w:r>
      <w:r w:rsidR="001F0E43">
        <w:t>1</w:t>
      </w:r>
      <w:r w:rsidR="008F759F">
        <w:t xml:space="preserve"> – figure </w:t>
      </w:r>
      <w:r w:rsidR="001F0E43">
        <w:t>7</w:t>
      </w:r>
      <w:r w:rsidR="008F759F">
        <w:t>)</w:t>
      </w:r>
    </w:p>
    <w:p w14:paraId="49B7B043" w14:textId="26F1D202" w:rsidR="00EB555D" w:rsidRDefault="00EB555D" w:rsidP="009F4651">
      <w:pPr>
        <w:pStyle w:val="ListParagraph"/>
        <w:numPr>
          <w:ilvl w:val="0"/>
          <w:numId w:val="0"/>
        </w:numPr>
        <w:ind w:left="720"/>
      </w:pPr>
      <w:r w:rsidRPr="007F6F99">
        <w:rPr>
          <w:b/>
          <w:bCs/>
        </w:rPr>
        <w:t>Note:</w:t>
      </w:r>
      <w:r>
        <w:t xml:space="preserve"> Searching </w:t>
      </w:r>
      <w:r w:rsidRPr="00C27FCF">
        <w:t>by numbers may bring in all matched results from multiple criteria – invoice number, amount, balance, and date if the following format does not match</w:t>
      </w:r>
      <w:r>
        <w:t>.</w:t>
      </w:r>
    </w:p>
    <w:p w14:paraId="70239FB2" w14:textId="21B26754" w:rsidR="00592EF2" w:rsidRPr="00991065" w:rsidRDefault="00592EF2" w:rsidP="009F4651">
      <w:pPr>
        <w:pStyle w:val="ListParagraph"/>
        <w:numPr>
          <w:ilvl w:val="0"/>
          <w:numId w:val="0"/>
        </w:numPr>
        <w:ind w:left="720"/>
        <w:rPr>
          <w:rFonts w:asciiTheme="majorHAnsi" w:eastAsiaTheme="majorEastAsia" w:hAnsiTheme="majorHAnsi" w:cstheme="majorBidi"/>
          <w:b/>
        </w:rPr>
      </w:pPr>
      <w:r w:rsidRPr="00991065">
        <w:rPr>
          <w:rFonts w:asciiTheme="majorHAnsi" w:eastAsiaTheme="majorEastAsia" w:hAnsiTheme="majorHAnsi" w:cstheme="majorBidi"/>
          <w:bCs/>
        </w:rPr>
        <w:t>Users can search using</w:t>
      </w:r>
      <w:r w:rsidRPr="00991065">
        <w:rPr>
          <w:rFonts w:asciiTheme="majorHAnsi" w:eastAsiaTheme="majorEastAsia" w:hAnsiTheme="majorHAnsi" w:cstheme="majorBidi"/>
          <w:b/>
        </w:rPr>
        <w:t>:</w:t>
      </w:r>
    </w:p>
    <w:p w14:paraId="6D1D543E" w14:textId="77777777" w:rsidR="00991065" w:rsidRPr="00991065" w:rsidRDefault="00991065" w:rsidP="00311293">
      <w:pPr>
        <w:pStyle w:val="ListParagraph"/>
        <w:numPr>
          <w:ilvl w:val="1"/>
          <w:numId w:val="1"/>
        </w:numPr>
        <w:rPr>
          <w:rFonts w:asciiTheme="majorHAnsi" w:eastAsiaTheme="majorEastAsia" w:hAnsiTheme="majorHAnsi" w:cstheme="majorBidi"/>
          <w:bCs/>
        </w:rPr>
      </w:pPr>
      <w:r w:rsidRPr="00991065">
        <w:rPr>
          <w:rFonts w:asciiTheme="majorHAnsi" w:eastAsiaTheme="majorEastAsia" w:hAnsiTheme="majorHAnsi" w:cstheme="majorBidi"/>
          <w:bCs/>
        </w:rPr>
        <w:t>Invoice number</w:t>
      </w:r>
    </w:p>
    <w:p w14:paraId="1935CE81" w14:textId="77777777" w:rsidR="00991065" w:rsidRPr="00991065" w:rsidRDefault="00991065" w:rsidP="00311293">
      <w:pPr>
        <w:pStyle w:val="ListParagraph"/>
        <w:numPr>
          <w:ilvl w:val="1"/>
          <w:numId w:val="1"/>
        </w:numPr>
        <w:rPr>
          <w:rFonts w:asciiTheme="majorHAnsi" w:eastAsiaTheme="majorEastAsia" w:hAnsiTheme="majorHAnsi" w:cstheme="majorBidi"/>
          <w:bCs/>
        </w:rPr>
      </w:pPr>
      <w:r w:rsidRPr="00991065">
        <w:rPr>
          <w:rFonts w:asciiTheme="majorHAnsi" w:eastAsiaTheme="majorEastAsia" w:hAnsiTheme="majorHAnsi" w:cstheme="majorBidi"/>
          <w:bCs/>
        </w:rPr>
        <w:t>Invoice type</w:t>
      </w:r>
    </w:p>
    <w:p w14:paraId="403FE7A1" w14:textId="77777777" w:rsidR="00991065" w:rsidRPr="00991065" w:rsidRDefault="00991065" w:rsidP="00311293">
      <w:pPr>
        <w:pStyle w:val="ListParagraph"/>
        <w:numPr>
          <w:ilvl w:val="1"/>
          <w:numId w:val="1"/>
        </w:numPr>
        <w:rPr>
          <w:rFonts w:asciiTheme="majorHAnsi" w:eastAsiaTheme="majorEastAsia" w:hAnsiTheme="majorHAnsi" w:cstheme="majorBidi"/>
          <w:bCs/>
        </w:rPr>
      </w:pPr>
      <w:r w:rsidRPr="00991065">
        <w:rPr>
          <w:rFonts w:asciiTheme="majorHAnsi" w:eastAsiaTheme="majorEastAsia" w:hAnsiTheme="majorHAnsi" w:cstheme="majorBidi"/>
          <w:bCs/>
        </w:rPr>
        <w:t>Invoice status</w:t>
      </w:r>
    </w:p>
    <w:p w14:paraId="6EA5F13D" w14:textId="77777777" w:rsidR="00991065" w:rsidRPr="00991065" w:rsidRDefault="00991065" w:rsidP="00311293">
      <w:pPr>
        <w:pStyle w:val="ListParagraph"/>
        <w:numPr>
          <w:ilvl w:val="1"/>
          <w:numId w:val="1"/>
        </w:numPr>
        <w:rPr>
          <w:rFonts w:asciiTheme="majorHAnsi" w:eastAsiaTheme="majorEastAsia" w:hAnsiTheme="majorHAnsi" w:cstheme="majorBidi"/>
          <w:bCs/>
        </w:rPr>
      </w:pPr>
      <w:r w:rsidRPr="00991065">
        <w:rPr>
          <w:rFonts w:asciiTheme="majorHAnsi" w:eastAsiaTheme="majorEastAsia" w:hAnsiTheme="majorHAnsi" w:cstheme="majorBidi"/>
          <w:bCs/>
        </w:rPr>
        <w:t>Invoice amount/balance</w:t>
      </w:r>
    </w:p>
    <w:p w14:paraId="6F24A49F" w14:textId="77777777" w:rsidR="00991065" w:rsidRPr="00991065" w:rsidRDefault="00991065" w:rsidP="00311293">
      <w:pPr>
        <w:pStyle w:val="ListParagraph"/>
        <w:numPr>
          <w:ilvl w:val="1"/>
          <w:numId w:val="1"/>
        </w:numPr>
        <w:rPr>
          <w:rFonts w:asciiTheme="majorHAnsi" w:eastAsiaTheme="majorEastAsia" w:hAnsiTheme="majorHAnsi" w:cstheme="majorBidi"/>
          <w:bCs/>
        </w:rPr>
      </w:pPr>
      <w:r w:rsidRPr="00991065">
        <w:rPr>
          <w:rFonts w:asciiTheme="majorHAnsi" w:eastAsiaTheme="majorEastAsia" w:hAnsiTheme="majorHAnsi" w:cstheme="majorBidi"/>
          <w:bCs/>
        </w:rPr>
        <w:t>Currency</w:t>
      </w:r>
    </w:p>
    <w:p w14:paraId="6BCC6484" w14:textId="77777777" w:rsidR="00991065" w:rsidRPr="00991065" w:rsidRDefault="00991065" w:rsidP="00311293">
      <w:pPr>
        <w:pStyle w:val="ListParagraph"/>
        <w:numPr>
          <w:ilvl w:val="1"/>
          <w:numId w:val="1"/>
        </w:numPr>
        <w:rPr>
          <w:rFonts w:asciiTheme="majorHAnsi" w:eastAsiaTheme="majorEastAsia" w:hAnsiTheme="majorHAnsi" w:cstheme="majorBidi"/>
          <w:bCs/>
        </w:rPr>
      </w:pPr>
      <w:r w:rsidRPr="00991065">
        <w:rPr>
          <w:rFonts w:asciiTheme="majorHAnsi" w:eastAsiaTheme="majorEastAsia" w:hAnsiTheme="majorHAnsi" w:cstheme="majorBidi"/>
          <w:bCs/>
        </w:rPr>
        <w:t>Invoice month/year</w:t>
      </w:r>
    </w:p>
    <w:p w14:paraId="1B39066E" w14:textId="77777777" w:rsidR="00991065" w:rsidRDefault="00991065" w:rsidP="00311293">
      <w:pPr>
        <w:pStyle w:val="ListParagraph"/>
        <w:numPr>
          <w:ilvl w:val="1"/>
          <w:numId w:val="1"/>
        </w:numPr>
        <w:rPr>
          <w:rFonts w:asciiTheme="majorHAnsi" w:eastAsiaTheme="majorEastAsia" w:hAnsiTheme="majorHAnsi" w:cstheme="majorBidi"/>
          <w:bCs/>
        </w:rPr>
      </w:pPr>
      <w:r w:rsidRPr="00991065">
        <w:rPr>
          <w:rFonts w:asciiTheme="majorHAnsi" w:eastAsiaTheme="majorEastAsia" w:hAnsiTheme="majorHAnsi" w:cstheme="majorBidi"/>
          <w:bCs/>
        </w:rPr>
        <w:t>Full invoice date</w:t>
      </w:r>
    </w:p>
    <w:p w14:paraId="57D1A5DA" w14:textId="77777777" w:rsidR="007C0897" w:rsidRDefault="007C0897" w:rsidP="007C0897">
      <w:pPr>
        <w:rPr>
          <w:rFonts w:asciiTheme="majorHAnsi" w:eastAsiaTheme="majorEastAsia" w:hAnsiTheme="majorHAnsi" w:cstheme="majorBidi"/>
          <w:bCs/>
        </w:rPr>
      </w:pPr>
    </w:p>
    <w:p w14:paraId="11F7FAB3" w14:textId="3F1BB4C6" w:rsidR="007C0897" w:rsidRPr="007C0897" w:rsidRDefault="007C0897" w:rsidP="00574B9F">
      <w:pPr>
        <w:jc w:val="center"/>
        <w:rPr>
          <w:rFonts w:asciiTheme="majorHAnsi" w:eastAsiaTheme="majorEastAsia" w:hAnsiTheme="majorHAnsi" w:cstheme="majorBidi"/>
          <w:bCs/>
        </w:rPr>
      </w:pPr>
    </w:p>
    <w:p w14:paraId="03810EC3" w14:textId="58518FD0" w:rsidR="007C0897" w:rsidRDefault="005A4AE0" w:rsidP="005A4AE0">
      <w:pPr>
        <w:pStyle w:val="ListParagraph"/>
        <w:numPr>
          <w:ilvl w:val="0"/>
          <w:numId w:val="0"/>
        </w:numPr>
        <w:ind w:left="720"/>
        <w:jc w:val="center"/>
        <w:rPr>
          <w:rFonts w:asciiTheme="majorHAnsi" w:eastAsiaTheme="majorEastAsia" w:hAnsiTheme="majorHAnsi" w:cstheme="majorBidi"/>
          <w:b/>
          <w:bCs/>
        </w:rPr>
      </w:pPr>
      <w:r w:rsidRPr="00C5753E">
        <w:rPr>
          <w:noProof/>
        </w:rPr>
        <mc:AlternateContent>
          <mc:Choice Requires="wps">
            <w:drawing>
              <wp:anchor distT="0" distB="0" distL="114300" distR="114300" simplePos="0" relativeHeight="251658266" behindDoc="0" locked="0" layoutInCell="1" allowOverlap="1" wp14:anchorId="324C5CBF" wp14:editId="77FD845A">
                <wp:simplePos x="0" y="0"/>
                <wp:positionH relativeFrom="column">
                  <wp:posOffset>4826000</wp:posOffset>
                </wp:positionH>
                <wp:positionV relativeFrom="paragraph">
                  <wp:posOffset>1136015</wp:posOffset>
                </wp:positionV>
                <wp:extent cx="130231" cy="130231"/>
                <wp:effectExtent l="0" t="0" r="3175" b="3175"/>
                <wp:wrapNone/>
                <wp:docPr id="1421522286" name="Graphic 19" descr="Badge with solid fill"/>
                <wp:cNvGraphicFramePr/>
                <a:graphic xmlns:a="http://schemas.openxmlformats.org/drawingml/2006/main">
                  <a:graphicData uri="http://schemas.microsoft.com/office/word/2010/wordprocessingShape">
                    <wps:wsp>
                      <wps:cNvSpPr/>
                      <wps:spPr>
                        <a:xfrm>
                          <a:off x="0" y="0"/>
                          <a:ext cx="130231" cy="130231"/>
                        </a:xfrm>
                        <a:custGeom>
                          <a:avLst/>
                          <a:gdLst>
                            <a:gd name="connsiteX0" fmla="*/ 361750 w 723499"/>
                            <a:gd name="connsiteY0" fmla="*/ 0 h 723499"/>
                            <a:gd name="connsiteX1" fmla="*/ 0 w 723499"/>
                            <a:gd name="connsiteY1" fmla="*/ 361750 h 723499"/>
                            <a:gd name="connsiteX2" fmla="*/ 361750 w 723499"/>
                            <a:gd name="connsiteY2" fmla="*/ 723500 h 723499"/>
                            <a:gd name="connsiteX3" fmla="*/ 723500 w 723499"/>
                            <a:gd name="connsiteY3" fmla="*/ 361750 h 723499"/>
                            <a:gd name="connsiteX4" fmla="*/ 723500 w 723499"/>
                            <a:gd name="connsiteY4" fmla="*/ 361721 h 723499"/>
                            <a:gd name="connsiteX5" fmla="*/ 362026 w 723499"/>
                            <a:gd name="connsiteY5" fmla="*/ 0 h 723499"/>
                            <a:gd name="connsiteX6" fmla="*/ 361750 w 723499"/>
                            <a:gd name="connsiteY6" fmla="*/ 0 h 723499"/>
                            <a:gd name="connsiteX7" fmla="*/ 465172 w 723499"/>
                            <a:gd name="connsiteY7" fmla="*/ 523961 h 723499"/>
                            <a:gd name="connsiteX8" fmla="*/ 258337 w 723499"/>
                            <a:gd name="connsiteY8" fmla="*/ 523961 h 723499"/>
                            <a:gd name="connsiteX9" fmla="*/ 258337 w 723499"/>
                            <a:gd name="connsiteY9" fmla="*/ 493605 h 723499"/>
                            <a:gd name="connsiteX10" fmla="*/ 265290 w 723499"/>
                            <a:gd name="connsiteY10" fmla="*/ 456457 h 723499"/>
                            <a:gd name="connsiteX11" fmla="*/ 284417 w 723499"/>
                            <a:gd name="connsiteY11" fmla="*/ 425977 h 723499"/>
                            <a:gd name="connsiteX12" fmla="*/ 312734 w 723499"/>
                            <a:gd name="connsiteY12" fmla="*/ 400050 h 723499"/>
                            <a:gd name="connsiteX13" fmla="*/ 347520 w 723499"/>
                            <a:gd name="connsiteY13" fmla="*/ 376647 h 723499"/>
                            <a:gd name="connsiteX14" fmla="*/ 377047 w 723499"/>
                            <a:gd name="connsiteY14" fmla="*/ 355454 h 723499"/>
                            <a:gd name="connsiteX15" fmla="*/ 395421 w 723499"/>
                            <a:gd name="connsiteY15" fmla="*/ 335280 h 723499"/>
                            <a:gd name="connsiteX16" fmla="*/ 404765 w 723499"/>
                            <a:gd name="connsiteY16" fmla="*/ 314877 h 723499"/>
                            <a:gd name="connsiteX17" fmla="*/ 407289 w 723499"/>
                            <a:gd name="connsiteY17" fmla="*/ 292103 h 723499"/>
                            <a:gd name="connsiteX18" fmla="*/ 404127 w 723499"/>
                            <a:gd name="connsiteY18" fmla="*/ 272501 h 723499"/>
                            <a:gd name="connsiteX19" fmla="*/ 394792 w 723499"/>
                            <a:gd name="connsiteY19" fmla="*/ 255899 h 723499"/>
                            <a:gd name="connsiteX20" fmla="*/ 378981 w 723499"/>
                            <a:gd name="connsiteY20" fmla="*/ 244469 h 723499"/>
                            <a:gd name="connsiteX21" fmla="*/ 356692 w 723499"/>
                            <a:gd name="connsiteY21" fmla="*/ 240201 h 723499"/>
                            <a:gd name="connsiteX22" fmla="*/ 313677 w 723499"/>
                            <a:gd name="connsiteY22" fmla="*/ 250327 h 723499"/>
                            <a:gd name="connsiteX23" fmla="*/ 275415 w 723499"/>
                            <a:gd name="connsiteY23" fmla="*/ 277520 h 723499"/>
                            <a:gd name="connsiteX24" fmla="*/ 275415 w 723499"/>
                            <a:gd name="connsiteY24" fmla="*/ 228181 h 723499"/>
                            <a:gd name="connsiteX25" fmla="*/ 313830 w 723499"/>
                            <a:gd name="connsiteY25" fmla="*/ 206045 h 723499"/>
                            <a:gd name="connsiteX26" fmla="*/ 361455 w 723499"/>
                            <a:gd name="connsiteY26" fmla="*/ 199377 h 723499"/>
                            <a:gd name="connsiteX27" fmla="*/ 399402 w 723499"/>
                            <a:gd name="connsiteY27" fmla="*/ 205092 h 723499"/>
                            <a:gd name="connsiteX28" fmla="*/ 430397 w 723499"/>
                            <a:gd name="connsiteY28" fmla="*/ 221694 h 723499"/>
                            <a:gd name="connsiteX29" fmla="*/ 451275 w 723499"/>
                            <a:gd name="connsiteY29" fmla="*/ 248888 h 723499"/>
                            <a:gd name="connsiteX30" fmla="*/ 458895 w 723499"/>
                            <a:gd name="connsiteY30" fmla="*/ 286036 h 723499"/>
                            <a:gd name="connsiteX31" fmla="*/ 454924 w 723499"/>
                            <a:gd name="connsiteY31" fmla="*/ 320183 h 723499"/>
                            <a:gd name="connsiteX32" fmla="*/ 441893 w 723499"/>
                            <a:gd name="connsiteY32" fmla="*/ 349701 h 723499"/>
                            <a:gd name="connsiteX33" fmla="*/ 418348 w 723499"/>
                            <a:gd name="connsiteY33" fmla="*/ 376590 h 723499"/>
                            <a:gd name="connsiteX34" fmla="*/ 382924 w 723499"/>
                            <a:gd name="connsiteY34" fmla="*/ 402831 h 723499"/>
                            <a:gd name="connsiteX35" fmla="*/ 352558 w 723499"/>
                            <a:gd name="connsiteY35" fmla="*/ 422758 h 723499"/>
                            <a:gd name="connsiteX36" fmla="*/ 329936 w 723499"/>
                            <a:gd name="connsiteY36" fmla="*/ 440941 h 723499"/>
                            <a:gd name="connsiteX37" fmla="*/ 315878 w 723499"/>
                            <a:gd name="connsiteY37" fmla="*/ 459600 h 723499"/>
                            <a:gd name="connsiteX38" fmla="*/ 311115 w 723499"/>
                            <a:gd name="connsiteY38" fmla="*/ 480955 h 723499"/>
                            <a:gd name="connsiteX39" fmla="*/ 465134 w 723499"/>
                            <a:gd name="connsiteY39" fmla="*/ 480955 h 723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723499" h="723499">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40"/>
                                <a:pt x="723500" y="361731"/>
                                <a:pt x="723500" y="361721"/>
                              </a:cubicBezTo>
                              <a:cubicBezTo>
                                <a:pt x="723569" y="162016"/>
                                <a:pt x="561731" y="69"/>
                                <a:pt x="362026" y="0"/>
                              </a:cubicBezTo>
                              <a:cubicBezTo>
                                <a:pt x="361934" y="0"/>
                                <a:pt x="361842" y="0"/>
                                <a:pt x="361750" y="0"/>
                              </a:cubicBezTo>
                              <a:close/>
                              <a:moveTo>
                                <a:pt x="465172" y="523961"/>
                              </a:moveTo>
                              <a:lnTo>
                                <a:pt x="258337" y="523961"/>
                              </a:lnTo>
                              <a:lnTo>
                                <a:pt x="258337" y="493605"/>
                              </a:lnTo>
                              <a:cubicBezTo>
                                <a:pt x="258148" y="480882"/>
                                <a:pt x="260513" y="468250"/>
                                <a:pt x="265290" y="456457"/>
                              </a:cubicBezTo>
                              <a:cubicBezTo>
                                <a:pt x="269973" y="445328"/>
                                <a:pt x="276432" y="435033"/>
                                <a:pt x="284417" y="425977"/>
                              </a:cubicBezTo>
                              <a:cubicBezTo>
                                <a:pt x="292914" y="416360"/>
                                <a:pt x="302406" y="407669"/>
                                <a:pt x="312734" y="400050"/>
                              </a:cubicBezTo>
                              <a:cubicBezTo>
                                <a:pt x="323491" y="392042"/>
                                <a:pt x="335087" y="384241"/>
                                <a:pt x="347520" y="376647"/>
                              </a:cubicBezTo>
                              <a:cubicBezTo>
                                <a:pt x="357931" y="370412"/>
                                <a:pt x="367808" y="363324"/>
                                <a:pt x="377047" y="355454"/>
                              </a:cubicBezTo>
                              <a:cubicBezTo>
                                <a:pt x="383994" y="349527"/>
                                <a:pt x="390167" y="342749"/>
                                <a:pt x="395421" y="335280"/>
                              </a:cubicBezTo>
                              <a:cubicBezTo>
                                <a:pt x="399745" y="329101"/>
                                <a:pt x="402911" y="322188"/>
                                <a:pt x="404765" y="314877"/>
                              </a:cubicBezTo>
                              <a:cubicBezTo>
                                <a:pt x="406502" y="307413"/>
                                <a:pt x="407350" y="299768"/>
                                <a:pt x="407289" y="292103"/>
                              </a:cubicBezTo>
                              <a:cubicBezTo>
                                <a:pt x="407300" y="285441"/>
                                <a:pt x="406233" y="278822"/>
                                <a:pt x="404127" y="272501"/>
                              </a:cubicBezTo>
                              <a:cubicBezTo>
                                <a:pt x="402144" y="266404"/>
                                <a:pt x="398971" y="260761"/>
                                <a:pt x="394792" y="255899"/>
                              </a:cubicBezTo>
                              <a:cubicBezTo>
                                <a:pt x="390438" y="250959"/>
                                <a:pt x="385037" y="247054"/>
                                <a:pt x="378981" y="244469"/>
                              </a:cubicBezTo>
                              <a:cubicBezTo>
                                <a:pt x="371932" y="241502"/>
                                <a:pt x="364339" y="240047"/>
                                <a:pt x="356692" y="240201"/>
                              </a:cubicBezTo>
                              <a:cubicBezTo>
                                <a:pt x="341757" y="240145"/>
                                <a:pt x="327019" y="243614"/>
                                <a:pt x="313677" y="250327"/>
                              </a:cubicBezTo>
                              <a:cubicBezTo>
                                <a:pt x="299647" y="257446"/>
                                <a:pt x="286752" y="266610"/>
                                <a:pt x="275415" y="277520"/>
                              </a:cubicBezTo>
                              <a:lnTo>
                                <a:pt x="275415" y="228181"/>
                              </a:lnTo>
                              <a:cubicBezTo>
                                <a:pt x="286370" y="217977"/>
                                <a:pt x="299508" y="210405"/>
                                <a:pt x="313830" y="206045"/>
                              </a:cubicBezTo>
                              <a:cubicBezTo>
                                <a:pt x="329284" y="201462"/>
                                <a:pt x="345336" y="199214"/>
                                <a:pt x="361455" y="199377"/>
                              </a:cubicBezTo>
                              <a:cubicBezTo>
                                <a:pt x="374325" y="199288"/>
                                <a:pt x="387129" y="201217"/>
                                <a:pt x="399402" y="205092"/>
                              </a:cubicBezTo>
                              <a:cubicBezTo>
                                <a:pt x="410695" y="208606"/>
                                <a:pt x="421215" y="214241"/>
                                <a:pt x="430397" y="221694"/>
                              </a:cubicBezTo>
                              <a:cubicBezTo>
                                <a:pt x="439324" y="229062"/>
                                <a:pt x="446463" y="238360"/>
                                <a:pt x="451275" y="248888"/>
                              </a:cubicBezTo>
                              <a:cubicBezTo>
                                <a:pt x="456514" y="260560"/>
                                <a:pt x="459115" y="273244"/>
                                <a:pt x="458895" y="286036"/>
                              </a:cubicBezTo>
                              <a:cubicBezTo>
                                <a:pt x="459007" y="297540"/>
                                <a:pt x="457672" y="309012"/>
                                <a:pt x="454924" y="320183"/>
                              </a:cubicBezTo>
                              <a:cubicBezTo>
                                <a:pt x="452230" y="330671"/>
                                <a:pt x="447828" y="340644"/>
                                <a:pt x="441893" y="349701"/>
                              </a:cubicBezTo>
                              <a:cubicBezTo>
                                <a:pt x="435278" y="359673"/>
                                <a:pt x="427359" y="368716"/>
                                <a:pt x="418348" y="376590"/>
                              </a:cubicBezTo>
                              <a:cubicBezTo>
                                <a:pt x="407255" y="386264"/>
                                <a:pt x="395409" y="395038"/>
                                <a:pt x="382924" y="402831"/>
                              </a:cubicBezTo>
                              <a:cubicBezTo>
                                <a:pt x="371532" y="410006"/>
                                <a:pt x="361410" y="416649"/>
                                <a:pt x="352558" y="422758"/>
                              </a:cubicBezTo>
                              <a:cubicBezTo>
                                <a:pt x="344540" y="428200"/>
                                <a:pt x="336975" y="434281"/>
                                <a:pt x="329936" y="440941"/>
                              </a:cubicBezTo>
                              <a:cubicBezTo>
                                <a:pt x="324212" y="446306"/>
                                <a:pt x="319456" y="452619"/>
                                <a:pt x="315878" y="459600"/>
                              </a:cubicBezTo>
                              <a:cubicBezTo>
                                <a:pt x="312659" y="466254"/>
                                <a:pt x="311029" y="473564"/>
                                <a:pt x="311115" y="480955"/>
                              </a:cubicBezTo>
                              <a:lnTo>
                                <a:pt x="465134" y="480955"/>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A0B04" id="Graphic 19" o:spid="_x0000_s1026" alt="Badge with solid fill" style="position:absolute;margin-left:380pt;margin-top:89.45pt;width:10.25pt;height:10.2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" path="m361750,c161961,,,161961,,361750,,561539,161961,723500,361750,723500v199789,,361750,-161961,361750,-361750c723500,361740,723500,361731,723500,361721,723569,162016,561731,69,362026,v-92,,-184,,-276,xm465172,523961r-206835,l258337,493605v-189,-12723,2176,-25355,6953,-37148c269973,445328,276432,435033,284417,425977v8497,-9617,17989,-18308,28317,-25927c323491,392042,335087,384241,347520,376647v10411,-6235,20288,-13323,29527,-21193c383994,349527,390167,342749,395421,335280v4324,-6179,7490,-13092,9344,-20403c406502,307413,407350,299768,407289,292103v11,-6662,-1056,-13281,-3162,-19602c402144,266404,398971,260761,394792,255899v-4354,-4940,-9755,-8845,-15811,-11430c371932,241502,364339,240047,356692,240201v-14935,-56,-29673,3413,-43015,10126c299647,257446,286752,266610,275415,277520r,-49339c286370,217977,299508,210405,313830,206045v15454,-4583,31506,-6831,47625,-6668c374325,199288,387129,201217,399402,205092v11293,3514,21813,9149,30995,16602c439324,229062,446463,238360,451275,248888v5239,11672,7840,24356,7620,37148c459007,297540,457672,309012,454924,320183v-2694,10488,-7096,20461,-13031,29518c435278,359673,427359,368716,418348,376590v-11093,9674,-22939,18448,-35424,26241c371532,410006,361410,416649,352558,422758v-8018,5442,-15583,11523,-22622,18183c324212,446306,319456,452619,315878,459600v-3219,6654,-4849,13964,-4763,21355l465134,480955r38,43006xe" fillcolor="red" stroked="f">
                <v:stroke joinstyle="miter"/>
                <v:path arrowok="t" o:connecttype="custom" o:connectlocs="65116,0;0,65116;65116,130231;130231,65116;130231,65110;65165,0;65116,0;83732,94314;46501,94314;46501,88850;47753,82163;51196,76677;56293,72010;62554,67797;67869,63982;71176,60351;72858,56678;73313,52579;72744,49051;71063,46062;68217,44005;64205,43237;56462,45059;49575,49954;49575,41073;56490,37088;65062,35888;71893,36917;77472,39905;81230,44800;82602,51487;81887,57633;79541,62947;75303,67787;68927,72510;63461,76097;59389,79370;56859,82729;56001,86573;83725,86573" o:connectangles="0,0,0,0,0,0,0,0,0,0,0,0,0,0,0,0,0,0,0,0,0,0,0,0,0,0,0,0,0,0,0,0,0,0,0,0,0,0,0,0"/>
              </v:shape>
            </w:pict>
          </mc:Fallback>
        </mc:AlternateContent>
      </w:r>
      <w:r w:rsidRPr="00C5753E">
        <w:rPr>
          <w:noProof/>
        </w:rPr>
        <mc:AlternateContent>
          <mc:Choice Requires="wps">
            <w:drawing>
              <wp:anchor distT="0" distB="0" distL="114300" distR="114300" simplePos="0" relativeHeight="251658265" behindDoc="0" locked="0" layoutInCell="1" allowOverlap="1" wp14:anchorId="31686011" wp14:editId="2AEAFB44">
                <wp:simplePos x="0" y="0"/>
                <wp:positionH relativeFrom="column">
                  <wp:posOffset>1460500</wp:posOffset>
                </wp:positionH>
                <wp:positionV relativeFrom="paragraph">
                  <wp:posOffset>1130300</wp:posOffset>
                </wp:positionV>
                <wp:extent cx="146050" cy="146050"/>
                <wp:effectExtent l="0" t="0" r="6350" b="6350"/>
                <wp:wrapNone/>
                <wp:docPr id="399024367" name="Graphic 20" descr="Badge 1 with solid fill"/>
                <wp:cNvGraphicFramePr/>
                <a:graphic xmlns:a="http://schemas.openxmlformats.org/drawingml/2006/main">
                  <a:graphicData uri="http://schemas.microsoft.com/office/word/2010/wordprocessingShape">
                    <wps:wsp>
                      <wps:cNvSpPr/>
                      <wps:spPr>
                        <a:xfrm>
                          <a:off x="0" y="0"/>
                          <a:ext cx="146050" cy="146050"/>
                        </a:xfrm>
                        <a:custGeom>
                          <a:avLst/>
                          <a:gdLst>
                            <a:gd name="connsiteX0" fmla="*/ 361750 w 723499"/>
                            <a:gd name="connsiteY0" fmla="*/ 0 h 723500"/>
                            <a:gd name="connsiteX1" fmla="*/ 0 w 723499"/>
                            <a:gd name="connsiteY1" fmla="*/ 361750 h 723500"/>
                            <a:gd name="connsiteX2" fmla="*/ 361750 w 723499"/>
                            <a:gd name="connsiteY2" fmla="*/ 723500 h 723500"/>
                            <a:gd name="connsiteX3" fmla="*/ 723500 w 723499"/>
                            <a:gd name="connsiteY3" fmla="*/ 361750 h 723500"/>
                            <a:gd name="connsiteX4" fmla="*/ 723500 w 723499"/>
                            <a:gd name="connsiteY4" fmla="*/ 361712 h 723500"/>
                            <a:gd name="connsiteX5" fmla="*/ 362036 w 723499"/>
                            <a:gd name="connsiteY5" fmla="*/ 0 h 723500"/>
                            <a:gd name="connsiteX6" fmla="*/ 361750 w 723499"/>
                            <a:gd name="connsiteY6" fmla="*/ 0 h 723500"/>
                            <a:gd name="connsiteX7" fmla="*/ 401431 w 723499"/>
                            <a:gd name="connsiteY7" fmla="*/ 515303 h 723500"/>
                            <a:gd name="connsiteX8" fmla="*/ 346405 w 723499"/>
                            <a:gd name="connsiteY8" fmla="*/ 515303 h 723500"/>
                            <a:gd name="connsiteX9" fmla="*/ 346405 w 723499"/>
                            <a:gd name="connsiteY9" fmla="*/ 252498 h 723500"/>
                            <a:gd name="connsiteX10" fmla="*/ 331689 w 723499"/>
                            <a:gd name="connsiteY10" fmla="*/ 261671 h 723500"/>
                            <a:gd name="connsiteX11" fmla="*/ 315725 w 723499"/>
                            <a:gd name="connsiteY11" fmla="*/ 269577 h 723500"/>
                            <a:gd name="connsiteX12" fmla="*/ 297066 w 723499"/>
                            <a:gd name="connsiteY12" fmla="*/ 276063 h 723500"/>
                            <a:gd name="connsiteX13" fmla="*/ 275558 w 723499"/>
                            <a:gd name="connsiteY13" fmla="*/ 281912 h 723500"/>
                            <a:gd name="connsiteX14" fmla="*/ 275558 w 723499"/>
                            <a:gd name="connsiteY14" fmla="*/ 237954 h 723500"/>
                            <a:gd name="connsiteX15" fmla="*/ 289941 w 723499"/>
                            <a:gd name="connsiteY15" fmla="*/ 233524 h 723500"/>
                            <a:gd name="connsiteX16" fmla="*/ 302762 w 723499"/>
                            <a:gd name="connsiteY16" fmla="*/ 229095 h 723500"/>
                            <a:gd name="connsiteX17" fmla="*/ 315411 w 723499"/>
                            <a:gd name="connsiteY17" fmla="*/ 223876 h 723500"/>
                            <a:gd name="connsiteX18" fmla="*/ 328060 w 723499"/>
                            <a:gd name="connsiteY18" fmla="*/ 218656 h 723500"/>
                            <a:gd name="connsiteX19" fmla="*/ 340224 w 723499"/>
                            <a:gd name="connsiteY19" fmla="*/ 212331 h 723500"/>
                            <a:gd name="connsiteX20" fmla="*/ 352415 w 723499"/>
                            <a:gd name="connsiteY20" fmla="*/ 205664 h 723500"/>
                            <a:gd name="connsiteX21" fmla="*/ 365531 w 723499"/>
                            <a:gd name="connsiteY21" fmla="*/ 198044 h 723500"/>
                            <a:gd name="connsiteX22" fmla="*/ 378666 w 723499"/>
                            <a:gd name="connsiteY22" fmla="*/ 190424 h 723500"/>
                            <a:gd name="connsiteX23" fmla="*/ 401431 w 723499"/>
                            <a:gd name="connsiteY23" fmla="*/ 190424 h 72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23499" h="723500">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38"/>
                                <a:pt x="723500" y="361724"/>
                                <a:pt x="723500" y="361712"/>
                              </a:cubicBezTo>
                              <a:cubicBezTo>
                                <a:pt x="723569" y="162013"/>
                                <a:pt x="561735" y="69"/>
                                <a:pt x="362036" y="0"/>
                              </a:cubicBezTo>
                              <a:cubicBezTo>
                                <a:pt x="361940" y="0"/>
                                <a:pt x="361845" y="0"/>
                                <a:pt x="361750" y="0"/>
                              </a:cubicBezTo>
                              <a:close/>
                              <a:moveTo>
                                <a:pt x="401431" y="515303"/>
                              </a:moveTo>
                              <a:lnTo>
                                <a:pt x="346405" y="515303"/>
                              </a:lnTo>
                              <a:lnTo>
                                <a:pt x="346405" y="252498"/>
                              </a:lnTo>
                              <a:cubicBezTo>
                                <a:pt x="341757" y="255673"/>
                                <a:pt x="336852" y="258731"/>
                                <a:pt x="331689" y="261671"/>
                              </a:cubicBezTo>
                              <a:cubicBezTo>
                                <a:pt x="326529" y="264621"/>
                                <a:pt x="321198" y="267260"/>
                                <a:pt x="315725" y="269577"/>
                              </a:cubicBezTo>
                              <a:cubicBezTo>
                                <a:pt x="309807" y="271901"/>
                                <a:pt x="303587" y="274063"/>
                                <a:pt x="297066" y="276063"/>
                              </a:cubicBezTo>
                              <a:cubicBezTo>
                                <a:pt x="290544" y="278063"/>
                                <a:pt x="283375" y="280013"/>
                                <a:pt x="275558" y="281912"/>
                              </a:cubicBezTo>
                              <a:lnTo>
                                <a:pt x="275558" y="237954"/>
                              </a:lnTo>
                              <a:cubicBezTo>
                                <a:pt x="280828" y="236474"/>
                                <a:pt x="285623" y="234998"/>
                                <a:pt x="289941" y="233524"/>
                              </a:cubicBezTo>
                              <a:cubicBezTo>
                                <a:pt x="294259" y="232051"/>
                                <a:pt x="298533" y="230575"/>
                                <a:pt x="302762" y="229095"/>
                              </a:cubicBezTo>
                              <a:cubicBezTo>
                                <a:pt x="306962" y="227409"/>
                                <a:pt x="311191" y="225676"/>
                                <a:pt x="315411" y="223876"/>
                              </a:cubicBezTo>
                              <a:cubicBezTo>
                                <a:pt x="319630" y="222075"/>
                                <a:pt x="323840" y="220351"/>
                                <a:pt x="328060" y="218656"/>
                              </a:cubicBezTo>
                              <a:cubicBezTo>
                                <a:pt x="332061" y="216548"/>
                                <a:pt x="336115" y="214439"/>
                                <a:pt x="340224" y="212331"/>
                              </a:cubicBezTo>
                              <a:cubicBezTo>
                                <a:pt x="344332" y="210224"/>
                                <a:pt x="348396" y="208000"/>
                                <a:pt x="352415" y="205664"/>
                              </a:cubicBezTo>
                              <a:cubicBezTo>
                                <a:pt x="356861" y="203352"/>
                                <a:pt x="361233" y="200813"/>
                                <a:pt x="365531" y="198044"/>
                              </a:cubicBezTo>
                              <a:cubicBezTo>
                                <a:pt x="369830" y="195275"/>
                                <a:pt x="374209" y="192736"/>
                                <a:pt x="378666" y="190424"/>
                              </a:cubicBezTo>
                              <a:lnTo>
                                <a:pt x="401431" y="190424"/>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B53B5" id="Graphic 20" o:spid="_x0000_s1026" alt="Badge 1 with solid fill" style="position:absolute;margin-left:115pt;margin-top:89pt;width:11.5pt;height:11.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" path="m361750,c161961,,,161961,,361750,,561539,161961,723500,361750,723500v199789,,361750,-161961,361750,-361750c723500,361738,723500,361724,723500,361712,723569,162013,561735,69,362036,v-96,,-191,,-286,xm401431,515303r-55026,l346405,252498v-4648,3175,-9553,6233,-14716,9173c326529,264621,321198,267260,315725,269577v-5918,2324,-12138,4486,-18659,6486c290544,278063,283375,280013,275558,281912r,-43958c280828,236474,285623,234998,289941,233524v4318,-1473,8592,-2949,12821,-4429c306962,227409,311191,225676,315411,223876v4219,-1801,8429,-3525,12649,-5220c332061,216548,336115,214439,340224,212331v4108,-2107,8172,-4331,12191,-6667c356861,203352,361233,200813,365531,198044v4299,-2769,8678,-5308,13135,-7620l401431,190424r,324879xe" fillcolor="red" stroked="f">
                <v:stroke joinstyle="miter"/>
                <v:path arrowok="t" o:connecttype="custom" o:connectlocs="73025,0;0,73025;73025,146050;146050,73025;146050,73017;73083,0;73025,0;81035,104022;69927,104022;69927,50971;66957,52822;63734,54418;59968,55728;55626,56908;55626,48035;58529,47141;61117,46246;63671,45193;66224,44139;68680,42862;71141,41517;73788,39978;76440,38440;81035,38440" o:connectangles="0,0,0,0,0,0,0,0,0,0,0,0,0,0,0,0,0,0,0,0,0,0,0,0"/>
              </v:shape>
            </w:pict>
          </mc:Fallback>
        </mc:AlternateContent>
      </w:r>
      <w:r w:rsidRPr="005A4AE0">
        <w:rPr>
          <w:rFonts w:asciiTheme="majorHAnsi" w:eastAsiaTheme="majorEastAsia" w:hAnsiTheme="majorHAnsi" w:cstheme="majorBidi"/>
          <w:b/>
          <w:bCs/>
          <w:noProof/>
        </w:rPr>
        <w:drawing>
          <wp:inline distT="0" distB="0" distL="0" distR="0" wp14:anchorId="5062E5E1" wp14:editId="3E682429">
            <wp:extent cx="5535573" cy="2584450"/>
            <wp:effectExtent l="19050" t="19050" r="27305" b="25400"/>
            <wp:docPr id="7024092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409266" name="Picture 1" descr="A screenshot of a computer&#10;&#10;AI-generated content may be incorrect."/>
                    <pic:cNvPicPr/>
                  </pic:nvPicPr>
                  <pic:blipFill>
                    <a:blip r:embed="rId28"/>
                    <a:stretch>
                      <a:fillRect/>
                    </a:stretch>
                  </pic:blipFill>
                  <pic:spPr>
                    <a:xfrm>
                      <a:off x="0" y="0"/>
                      <a:ext cx="5535573" cy="2584450"/>
                    </a:xfrm>
                    <a:prstGeom prst="rect">
                      <a:avLst/>
                    </a:prstGeom>
                    <a:ln>
                      <a:solidFill>
                        <a:schemeClr val="accent1"/>
                      </a:solidFill>
                    </a:ln>
                  </pic:spPr>
                </pic:pic>
              </a:graphicData>
            </a:graphic>
          </wp:inline>
        </w:drawing>
      </w:r>
    </w:p>
    <w:p w14:paraId="6C827BDF" w14:textId="77777777" w:rsidR="005A4AE0" w:rsidRPr="00C5753E" w:rsidRDefault="005A4AE0" w:rsidP="005A4AE0">
      <w:pPr>
        <w:pStyle w:val="Caption"/>
        <w:jc w:val="center"/>
        <w:rPr>
          <w:lang w:val="en-GB"/>
        </w:rPr>
      </w:pPr>
      <w:r>
        <w:t>Figure 7 – Search</w:t>
      </w:r>
    </w:p>
    <w:p w14:paraId="6BBB871F" w14:textId="77777777" w:rsidR="005A4AE0" w:rsidRDefault="005A4AE0" w:rsidP="005A4AE0">
      <w:pPr>
        <w:pStyle w:val="ListParagraph"/>
        <w:numPr>
          <w:ilvl w:val="0"/>
          <w:numId w:val="0"/>
        </w:numPr>
        <w:ind w:left="720"/>
        <w:jc w:val="center"/>
        <w:rPr>
          <w:rFonts w:asciiTheme="majorHAnsi" w:eastAsiaTheme="majorEastAsia" w:hAnsiTheme="majorHAnsi" w:cstheme="majorBidi"/>
          <w:b/>
          <w:bCs/>
        </w:rPr>
      </w:pPr>
    </w:p>
    <w:p w14:paraId="74DF37F4" w14:textId="43C4D9CC" w:rsidR="00E51CFD" w:rsidRDefault="00991065" w:rsidP="00311293">
      <w:pPr>
        <w:pStyle w:val="ListParagraph"/>
        <w:numPr>
          <w:ilvl w:val="0"/>
          <w:numId w:val="1"/>
        </w:numPr>
        <w:rPr>
          <w:rFonts w:asciiTheme="majorHAnsi" w:eastAsiaTheme="majorEastAsia" w:hAnsiTheme="majorHAnsi" w:cstheme="majorBidi"/>
          <w:b/>
          <w:bCs/>
        </w:rPr>
      </w:pPr>
      <w:r w:rsidRPr="00991065">
        <w:rPr>
          <w:rFonts w:asciiTheme="majorHAnsi" w:eastAsiaTheme="majorEastAsia" w:hAnsiTheme="majorHAnsi" w:cstheme="majorBidi"/>
          <w:b/>
          <w:bCs/>
        </w:rPr>
        <w:t>Filter Function</w:t>
      </w:r>
      <w:r w:rsidR="00DA7D26">
        <w:rPr>
          <w:rFonts w:asciiTheme="majorHAnsi" w:eastAsiaTheme="majorEastAsia" w:hAnsiTheme="majorHAnsi" w:cstheme="majorBidi"/>
          <w:b/>
          <w:bCs/>
        </w:rPr>
        <w:t xml:space="preserve"> </w:t>
      </w:r>
      <w:r w:rsidR="00DA7D26">
        <w:t xml:space="preserve">(point </w:t>
      </w:r>
      <w:r w:rsidR="006931A6">
        <w:t>2</w:t>
      </w:r>
      <w:r w:rsidR="00DA7D26">
        <w:t xml:space="preserve"> – figure </w:t>
      </w:r>
      <w:r w:rsidR="006931A6">
        <w:t>7</w:t>
      </w:r>
      <w:r w:rsidR="00DA7D26">
        <w:t>)</w:t>
      </w:r>
      <w:r w:rsidR="00CB0470">
        <w:t>: Clicking on the filter button</w:t>
      </w:r>
      <w:r w:rsidR="00DD23EC">
        <w:t xml:space="preserve">, </w:t>
      </w:r>
      <w:r w:rsidR="00C67B24">
        <w:t xml:space="preserve">the </w:t>
      </w:r>
      <w:r w:rsidR="00DD23EC">
        <w:t xml:space="preserve">slider </w:t>
      </w:r>
      <w:r w:rsidR="00CB0470">
        <w:t xml:space="preserve">will open (Figure </w:t>
      </w:r>
      <w:r w:rsidR="00721DB6">
        <w:t>8</w:t>
      </w:r>
      <w:r w:rsidR="00CB0470">
        <w:t>)</w:t>
      </w:r>
    </w:p>
    <w:p w14:paraId="3D8C1BDC" w14:textId="5408E8FE" w:rsidR="00991065" w:rsidRPr="00E51CFD" w:rsidRDefault="00991065" w:rsidP="00E51CFD">
      <w:pPr>
        <w:pStyle w:val="ListParagraph"/>
        <w:numPr>
          <w:ilvl w:val="0"/>
          <w:numId w:val="0"/>
        </w:numPr>
        <w:ind w:left="720"/>
        <w:rPr>
          <w:rFonts w:asciiTheme="majorHAnsi" w:eastAsiaTheme="majorEastAsia" w:hAnsiTheme="majorHAnsi" w:cstheme="majorBidi"/>
          <w:b/>
          <w:bCs/>
        </w:rPr>
      </w:pPr>
      <w:r w:rsidRPr="00E51CFD">
        <w:rPr>
          <w:rFonts w:asciiTheme="majorHAnsi" w:eastAsiaTheme="majorEastAsia" w:hAnsiTheme="majorHAnsi" w:cstheme="majorBidi"/>
          <w:bCs/>
        </w:rPr>
        <w:t>Users can filter invoices by:</w:t>
      </w:r>
    </w:p>
    <w:p w14:paraId="43159778" w14:textId="77777777" w:rsidR="00991065" w:rsidRPr="00991065" w:rsidRDefault="00991065" w:rsidP="00311293">
      <w:pPr>
        <w:pStyle w:val="ListParagraph"/>
        <w:numPr>
          <w:ilvl w:val="0"/>
          <w:numId w:val="1"/>
        </w:numPr>
        <w:ind w:left="1440"/>
        <w:rPr>
          <w:rFonts w:asciiTheme="majorHAnsi" w:eastAsiaTheme="majorEastAsia" w:hAnsiTheme="majorHAnsi" w:cstheme="majorBidi"/>
          <w:b/>
        </w:rPr>
      </w:pPr>
      <w:r w:rsidRPr="00991065">
        <w:rPr>
          <w:rFonts w:asciiTheme="majorHAnsi" w:eastAsiaTheme="majorEastAsia" w:hAnsiTheme="majorHAnsi" w:cstheme="majorBidi"/>
          <w:b/>
          <w:bCs/>
        </w:rPr>
        <w:t>Date Range</w:t>
      </w:r>
      <w:r w:rsidRPr="00991065">
        <w:rPr>
          <w:rFonts w:asciiTheme="majorHAnsi" w:eastAsiaTheme="majorEastAsia" w:hAnsiTheme="majorHAnsi" w:cstheme="majorBidi"/>
          <w:b/>
        </w:rPr>
        <w:t xml:space="preserve"> – </w:t>
      </w:r>
      <w:r w:rsidRPr="00991065">
        <w:rPr>
          <w:rFonts w:asciiTheme="majorHAnsi" w:eastAsiaTheme="majorEastAsia" w:hAnsiTheme="majorHAnsi" w:cstheme="majorBidi"/>
          <w:bCs/>
        </w:rPr>
        <w:t>Select a specific date range</w:t>
      </w:r>
      <w:r w:rsidRPr="00991065">
        <w:rPr>
          <w:rFonts w:asciiTheme="majorHAnsi" w:eastAsiaTheme="majorEastAsia" w:hAnsiTheme="majorHAnsi" w:cstheme="majorBidi"/>
          <w:b/>
        </w:rPr>
        <w:t>.</w:t>
      </w:r>
    </w:p>
    <w:p w14:paraId="2E60BA8D" w14:textId="77777777" w:rsidR="00991065" w:rsidRPr="00991065" w:rsidRDefault="00991065" w:rsidP="00311293">
      <w:pPr>
        <w:pStyle w:val="ListParagraph"/>
        <w:numPr>
          <w:ilvl w:val="0"/>
          <w:numId w:val="1"/>
        </w:numPr>
        <w:ind w:left="1440"/>
        <w:rPr>
          <w:rFonts w:asciiTheme="majorHAnsi" w:eastAsiaTheme="majorEastAsia" w:hAnsiTheme="majorHAnsi" w:cstheme="majorBidi"/>
          <w:b/>
        </w:rPr>
      </w:pPr>
      <w:r w:rsidRPr="00991065">
        <w:rPr>
          <w:rFonts w:asciiTheme="majorHAnsi" w:eastAsiaTheme="majorEastAsia" w:hAnsiTheme="majorHAnsi" w:cstheme="majorBidi"/>
          <w:b/>
          <w:bCs/>
        </w:rPr>
        <w:t>Invoice Type</w:t>
      </w:r>
      <w:r w:rsidRPr="00991065">
        <w:rPr>
          <w:rFonts w:asciiTheme="majorHAnsi" w:eastAsiaTheme="majorEastAsia" w:hAnsiTheme="majorHAnsi" w:cstheme="majorBidi"/>
          <w:b/>
        </w:rPr>
        <w:t xml:space="preserve"> – </w:t>
      </w:r>
      <w:r w:rsidRPr="00991065">
        <w:rPr>
          <w:rFonts w:asciiTheme="majorHAnsi" w:eastAsiaTheme="majorEastAsia" w:hAnsiTheme="majorHAnsi" w:cstheme="majorBidi"/>
          <w:bCs/>
        </w:rPr>
        <w:t>Filter by payroll, setup, deposit, ad-hoc invoices, and credit notes.</w:t>
      </w:r>
    </w:p>
    <w:p w14:paraId="4FE17289" w14:textId="77777777" w:rsidR="00991065" w:rsidRPr="00991065" w:rsidRDefault="00991065" w:rsidP="00311293">
      <w:pPr>
        <w:pStyle w:val="ListParagraph"/>
        <w:numPr>
          <w:ilvl w:val="0"/>
          <w:numId w:val="1"/>
        </w:numPr>
        <w:ind w:left="1440"/>
        <w:rPr>
          <w:rFonts w:asciiTheme="majorHAnsi" w:eastAsiaTheme="majorEastAsia" w:hAnsiTheme="majorHAnsi" w:cstheme="majorBidi"/>
          <w:b/>
        </w:rPr>
      </w:pPr>
      <w:r w:rsidRPr="00991065">
        <w:rPr>
          <w:rFonts w:asciiTheme="majorHAnsi" w:eastAsiaTheme="majorEastAsia" w:hAnsiTheme="majorHAnsi" w:cstheme="majorBidi"/>
          <w:b/>
          <w:bCs/>
        </w:rPr>
        <w:t>Invoice Status</w:t>
      </w:r>
      <w:r w:rsidRPr="00991065">
        <w:rPr>
          <w:rFonts w:asciiTheme="majorHAnsi" w:eastAsiaTheme="majorEastAsia" w:hAnsiTheme="majorHAnsi" w:cstheme="majorBidi"/>
          <w:b/>
        </w:rPr>
        <w:t xml:space="preserve"> – </w:t>
      </w:r>
      <w:r w:rsidRPr="00991065">
        <w:rPr>
          <w:rFonts w:asciiTheme="majorHAnsi" w:eastAsiaTheme="majorEastAsia" w:hAnsiTheme="majorHAnsi" w:cstheme="majorBidi"/>
          <w:bCs/>
        </w:rPr>
        <w:t>Open, overdue, outstanding, or paid</w:t>
      </w:r>
      <w:r w:rsidRPr="00991065">
        <w:rPr>
          <w:rFonts w:asciiTheme="majorHAnsi" w:eastAsiaTheme="majorEastAsia" w:hAnsiTheme="majorHAnsi" w:cstheme="majorBidi"/>
          <w:b/>
        </w:rPr>
        <w:t>.</w:t>
      </w:r>
    </w:p>
    <w:p w14:paraId="16F3DE45" w14:textId="77777777" w:rsidR="00991065" w:rsidRPr="00991065" w:rsidRDefault="00991065" w:rsidP="00311293">
      <w:pPr>
        <w:pStyle w:val="ListParagraph"/>
        <w:numPr>
          <w:ilvl w:val="0"/>
          <w:numId w:val="1"/>
        </w:numPr>
        <w:ind w:left="1440"/>
        <w:rPr>
          <w:rFonts w:asciiTheme="majorHAnsi" w:eastAsiaTheme="majorEastAsia" w:hAnsiTheme="majorHAnsi" w:cstheme="majorBidi"/>
          <w:b/>
        </w:rPr>
      </w:pPr>
      <w:r w:rsidRPr="00991065">
        <w:rPr>
          <w:rFonts w:asciiTheme="majorHAnsi" w:eastAsiaTheme="majorEastAsia" w:hAnsiTheme="majorHAnsi" w:cstheme="majorBidi"/>
          <w:b/>
          <w:bCs/>
        </w:rPr>
        <w:t>Project &amp; Country</w:t>
      </w:r>
      <w:r w:rsidRPr="00991065">
        <w:rPr>
          <w:rFonts w:asciiTheme="majorHAnsi" w:eastAsiaTheme="majorEastAsia" w:hAnsiTheme="majorHAnsi" w:cstheme="majorBidi"/>
          <w:b/>
        </w:rPr>
        <w:t xml:space="preserve"> – </w:t>
      </w:r>
      <w:r w:rsidRPr="00991065">
        <w:rPr>
          <w:rFonts w:asciiTheme="majorHAnsi" w:eastAsiaTheme="majorEastAsia" w:hAnsiTheme="majorHAnsi" w:cstheme="majorBidi"/>
          <w:bCs/>
        </w:rPr>
        <w:t>Filter by customer project or country</w:t>
      </w:r>
      <w:r w:rsidRPr="00991065">
        <w:rPr>
          <w:rFonts w:asciiTheme="majorHAnsi" w:eastAsiaTheme="majorEastAsia" w:hAnsiTheme="majorHAnsi" w:cstheme="majorBidi"/>
          <w:b/>
        </w:rPr>
        <w:t>.</w:t>
      </w:r>
    </w:p>
    <w:p w14:paraId="4B022909" w14:textId="77777777" w:rsidR="00687A3B" w:rsidRDefault="00991065" w:rsidP="00311293">
      <w:pPr>
        <w:pStyle w:val="ListParagraph"/>
        <w:numPr>
          <w:ilvl w:val="0"/>
          <w:numId w:val="1"/>
        </w:numPr>
        <w:ind w:left="1440"/>
        <w:rPr>
          <w:rFonts w:asciiTheme="majorHAnsi" w:eastAsiaTheme="majorEastAsia" w:hAnsiTheme="majorHAnsi" w:cstheme="majorBidi"/>
          <w:b/>
        </w:rPr>
      </w:pPr>
      <w:r w:rsidRPr="00991065">
        <w:rPr>
          <w:rFonts w:asciiTheme="majorHAnsi" w:eastAsiaTheme="majorEastAsia" w:hAnsiTheme="majorHAnsi" w:cstheme="majorBidi"/>
          <w:b/>
          <w:bCs/>
        </w:rPr>
        <w:t>Reset Filters</w:t>
      </w:r>
      <w:r w:rsidRPr="00991065">
        <w:rPr>
          <w:rFonts w:asciiTheme="majorHAnsi" w:eastAsiaTheme="majorEastAsia" w:hAnsiTheme="majorHAnsi" w:cstheme="majorBidi"/>
          <w:b/>
        </w:rPr>
        <w:t xml:space="preserve"> – </w:t>
      </w:r>
      <w:r w:rsidRPr="00991065">
        <w:rPr>
          <w:rFonts w:asciiTheme="majorHAnsi" w:eastAsiaTheme="majorEastAsia" w:hAnsiTheme="majorHAnsi" w:cstheme="majorBidi"/>
          <w:bCs/>
        </w:rPr>
        <w:t>Clear all applied filters</w:t>
      </w:r>
      <w:r w:rsidRPr="00991065">
        <w:rPr>
          <w:rFonts w:asciiTheme="majorHAnsi" w:eastAsiaTheme="majorEastAsia" w:hAnsiTheme="majorHAnsi" w:cstheme="majorBidi"/>
          <w:b/>
        </w:rPr>
        <w:t>.</w:t>
      </w:r>
    </w:p>
    <w:p w14:paraId="4CCC0BC8" w14:textId="344EB853" w:rsidR="001D5724" w:rsidRPr="00687A3B" w:rsidRDefault="001D5724" w:rsidP="00311293">
      <w:pPr>
        <w:pStyle w:val="ListParagraph"/>
        <w:numPr>
          <w:ilvl w:val="0"/>
          <w:numId w:val="1"/>
        </w:numPr>
        <w:ind w:left="1440"/>
        <w:rPr>
          <w:rFonts w:asciiTheme="majorHAnsi" w:eastAsiaTheme="majorEastAsia" w:hAnsiTheme="majorHAnsi" w:cstheme="majorBidi"/>
          <w:b/>
        </w:rPr>
      </w:pPr>
      <w:r w:rsidRPr="00687A3B">
        <w:rPr>
          <w:rFonts w:asciiTheme="majorHAnsi" w:eastAsiaTheme="majorEastAsia" w:hAnsiTheme="majorHAnsi" w:cstheme="majorBidi"/>
          <w:b/>
        </w:rPr>
        <w:t xml:space="preserve">Note: </w:t>
      </w:r>
    </w:p>
    <w:p w14:paraId="10729523" w14:textId="160A0B6F" w:rsidR="00991065" w:rsidRPr="00175FCC" w:rsidRDefault="00991065" w:rsidP="00311293">
      <w:pPr>
        <w:pStyle w:val="ListParagraph"/>
        <w:numPr>
          <w:ilvl w:val="2"/>
          <w:numId w:val="1"/>
        </w:numPr>
        <w:rPr>
          <w:rFonts w:asciiTheme="majorHAnsi" w:eastAsiaTheme="majorEastAsia" w:hAnsiTheme="majorHAnsi" w:cstheme="majorBidi"/>
          <w:bCs/>
        </w:rPr>
      </w:pPr>
      <w:r w:rsidRPr="00991065">
        <w:rPr>
          <w:rFonts w:asciiTheme="majorHAnsi" w:eastAsiaTheme="majorEastAsia" w:hAnsiTheme="majorHAnsi" w:cstheme="majorBidi"/>
          <w:bCs/>
        </w:rPr>
        <w:t>Filters adjust dynamically based on invoice data.</w:t>
      </w:r>
    </w:p>
    <w:p w14:paraId="28FDEB03" w14:textId="579E3911" w:rsidR="00B43805" w:rsidRPr="00991065" w:rsidRDefault="00175FCC" w:rsidP="00311293">
      <w:pPr>
        <w:pStyle w:val="ListParagraph"/>
        <w:numPr>
          <w:ilvl w:val="2"/>
          <w:numId w:val="1"/>
        </w:numPr>
        <w:rPr>
          <w:rFonts w:asciiTheme="majorHAnsi" w:eastAsiaTheme="majorEastAsia" w:hAnsiTheme="majorHAnsi" w:cstheme="majorBidi"/>
          <w:b/>
        </w:rPr>
      </w:pPr>
      <w:r>
        <w:t>Selections are gradual and options are presented based on previous selection.</w:t>
      </w:r>
    </w:p>
    <w:p w14:paraId="2044615D" w14:textId="0D3B89A9" w:rsidR="00607072" w:rsidRDefault="00607072" w:rsidP="00883435">
      <w:pPr>
        <w:ind w:left="360" w:hanging="360"/>
      </w:pPr>
    </w:p>
    <w:p w14:paraId="7D7F18EE" w14:textId="78DA627D" w:rsidR="00883435" w:rsidRPr="00F77980" w:rsidRDefault="00883435" w:rsidP="003737E4">
      <w:pPr>
        <w:ind w:left="360" w:hanging="360"/>
        <w:jc w:val="center"/>
      </w:pPr>
    </w:p>
    <w:p w14:paraId="0D28A7B0" w14:textId="21D83D66" w:rsidR="00E51134" w:rsidRDefault="00F036FC" w:rsidP="00F036FC">
      <w:pPr>
        <w:jc w:val="center"/>
        <w:rPr>
          <w:lang w:val="en-GB"/>
        </w:rPr>
      </w:pPr>
      <w:r w:rsidRPr="00F036FC">
        <w:rPr>
          <w:noProof/>
          <w:lang w:val="en-GB"/>
        </w:rPr>
        <w:lastRenderedPageBreak/>
        <w:drawing>
          <wp:inline distT="0" distB="0" distL="0" distR="0" wp14:anchorId="7FB8461F" wp14:editId="05AF5E31">
            <wp:extent cx="5590377" cy="2552700"/>
            <wp:effectExtent l="19050" t="19050" r="10795" b="19050"/>
            <wp:docPr id="17681796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79692" name="Picture 1" descr="A screenshot of a computer&#10;&#10;AI-generated content may be incorrect."/>
                    <pic:cNvPicPr/>
                  </pic:nvPicPr>
                  <pic:blipFill>
                    <a:blip r:embed="rId29"/>
                    <a:stretch>
                      <a:fillRect/>
                    </a:stretch>
                  </pic:blipFill>
                  <pic:spPr>
                    <a:xfrm>
                      <a:off x="0" y="0"/>
                      <a:ext cx="5597282" cy="2555853"/>
                    </a:xfrm>
                    <a:prstGeom prst="rect">
                      <a:avLst/>
                    </a:prstGeom>
                    <a:ln>
                      <a:solidFill>
                        <a:schemeClr val="accent1"/>
                      </a:solidFill>
                    </a:ln>
                  </pic:spPr>
                </pic:pic>
              </a:graphicData>
            </a:graphic>
          </wp:inline>
        </w:drawing>
      </w:r>
    </w:p>
    <w:p w14:paraId="727C57C9" w14:textId="77777777" w:rsidR="00F036FC" w:rsidRPr="0072485D" w:rsidRDefault="00F036FC" w:rsidP="00F036FC">
      <w:pPr>
        <w:pStyle w:val="Caption"/>
        <w:jc w:val="center"/>
        <w:rPr>
          <w:rFonts w:ascii="Segoe UI" w:hAnsi="Segoe UI" w:cs="Segoe UI"/>
          <w:sz w:val="24"/>
          <w:szCs w:val="24"/>
          <w:lang w:val="en-GB"/>
        </w:rPr>
      </w:pPr>
      <w:r w:rsidRPr="00C5753E">
        <w:rPr>
          <w:lang w:val="en-GB"/>
        </w:rPr>
        <w:t xml:space="preserve">Figure </w:t>
      </w:r>
      <w:r>
        <w:rPr>
          <w:lang w:val="en-GB"/>
        </w:rPr>
        <w:t>8</w:t>
      </w:r>
      <w:r w:rsidRPr="00C5753E">
        <w:rPr>
          <w:lang w:val="en-GB"/>
        </w:rPr>
        <w:t xml:space="preserve"> </w:t>
      </w:r>
      <w:r>
        <w:rPr>
          <w:lang w:val="en-GB"/>
        </w:rPr>
        <w:t>–</w:t>
      </w:r>
      <w:r w:rsidRPr="00C5753E">
        <w:rPr>
          <w:lang w:val="en-GB"/>
        </w:rPr>
        <w:t xml:space="preserve"> </w:t>
      </w:r>
      <w:r>
        <w:rPr>
          <w:lang w:val="en-GB"/>
        </w:rPr>
        <w:t>Filter</w:t>
      </w:r>
    </w:p>
    <w:p w14:paraId="23940B3E" w14:textId="77777777" w:rsidR="00F036FC" w:rsidRPr="00E51134" w:rsidRDefault="00F036FC" w:rsidP="00F036FC">
      <w:pPr>
        <w:jc w:val="center"/>
        <w:rPr>
          <w:lang w:val="en-GB"/>
        </w:rPr>
      </w:pPr>
    </w:p>
    <w:p w14:paraId="76E59527" w14:textId="77777777" w:rsidR="00D4299D" w:rsidRDefault="00D4299D" w:rsidP="004E45AA">
      <w:pPr>
        <w:rPr>
          <w:rStyle w:val="Heading4Char"/>
        </w:rPr>
      </w:pPr>
      <w:bookmarkStart w:id="24" w:name="_Toc190977698"/>
      <w:bookmarkStart w:id="25" w:name="_Hlk189829385"/>
      <w:r>
        <w:rPr>
          <w:rStyle w:val="Heading4Char"/>
        </w:rPr>
        <w:t>Refresh Button</w:t>
      </w:r>
      <w:bookmarkEnd w:id="24"/>
    </w:p>
    <w:bookmarkEnd w:id="25"/>
    <w:p w14:paraId="6965968A" w14:textId="2DE38EBB" w:rsidR="0036312B" w:rsidRPr="00594B8C" w:rsidRDefault="00C47EB4" w:rsidP="00594B8C">
      <w:pPr>
        <w:ind w:left="-446" w:firstLine="446"/>
        <w:rPr>
          <w:lang w:val="en-GB"/>
        </w:rPr>
      </w:pPr>
      <w:r w:rsidRPr="00C47EB4">
        <w:rPr>
          <w:lang w:val="en-GB"/>
        </w:rPr>
        <w:t xml:space="preserve">Clicking </w:t>
      </w:r>
      <w:r w:rsidRPr="00C47EB4">
        <w:rPr>
          <w:b/>
          <w:bCs/>
          <w:lang w:val="en-GB"/>
        </w:rPr>
        <w:t>Refresh</w:t>
      </w:r>
      <w:r w:rsidRPr="00C47EB4">
        <w:rPr>
          <w:lang w:val="en-GB"/>
        </w:rPr>
        <w:t xml:space="preserve"> clears applied searches/filters and retrieves newly generated invoices</w:t>
      </w:r>
      <w:r>
        <w:rPr>
          <w:lang w:val="en-GB"/>
        </w:rPr>
        <w:t xml:space="preserve"> </w:t>
      </w:r>
      <w:r w:rsidR="00F055C7">
        <w:t xml:space="preserve">(Figure </w:t>
      </w:r>
      <w:r>
        <w:t>9</w:t>
      </w:r>
      <w:r w:rsidR="00F055C7">
        <w:t>)</w:t>
      </w:r>
    </w:p>
    <w:p w14:paraId="30D76E50" w14:textId="04372275" w:rsidR="006821F0" w:rsidRDefault="00A21C8D" w:rsidP="006D41EC">
      <w:pPr>
        <w:jc w:val="center"/>
        <w:rPr>
          <w:noProof/>
        </w:rPr>
      </w:pPr>
      <w:r w:rsidRPr="00C5753E">
        <w:rPr>
          <w:noProof/>
          <w:lang w:val="en-GB"/>
        </w:rPr>
        <mc:AlternateContent>
          <mc:Choice Requires="wps">
            <w:drawing>
              <wp:anchor distT="0" distB="0" distL="114300" distR="114300" simplePos="0" relativeHeight="251658254" behindDoc="0" locked="0" layoutInCell="1" allowOverlap="1" wp14:anchorId="419FE983" wp14:editId="59BA16FD">
                <wp:simplePos x="0" y="0"/>
                <wp:positionH relativeFrom="column">
                  <wp:posOffset>3473450</wp:posOffset>
                </wp:positionH>
                <wp:positionV relativeFrom="paragraph">
                  <wp:posOffset>1427480</wp:posOffset>
                </wp:positionV>
                <wp:extent cx="146050" cy="146050"/>
                <wp:effectExtent l="0" t="0" r="6350" b="6350"/>
                <wp:wrapNone/>
                <wp:docPr id="1082742147" name="Graphic 20" descr="Badge 1 with solid fill"/>
                <wp:cNvGraphicFramePr/>
                <a:graphic xmlns:a="http://schemas.openxmlformats.org/drawingml/2006/main">
                  <a:graphicData uri="http://schemas.microsoft.com/office/word/2010/wordprocessingShape">
                    <wps:wsp>
                      <wps:cNvSpPr/>
                      <wps:spPr>
                        <a:xfrm>
                          <a:off x="0" y="0"/>
                          <a:ext cx="146050" cy="146050"/>
                        </a:xfrm>
                        <a:custGeom>
                          <a:avLst/>
                          <a:gdLst>
                            <a:gd name="connsiteX0" fmla="*/ 361750 w 723499"/>
                            <a:gd name="connsiteY0" fmla="*/ 0 h 723500"/>
                            <a:gd name="connsiteX1" fmla="*/ 0 w 723499"/>
                            <a:gd name="connsiteY1" fmla="*/ 361750 h 723500"/>
                            <a:gd name="connsiteX2" fmla="*/ 361750 w 723499"/>
                            <a:gd name="connsiteY2" fmla="*/ 723500 h 723500"/>
                            <a:gd name="connsiteX3" fmla="*/ 723500 w 723499"/>
                            <a:gd name="connsiteY3" fmla="*/ 361750 h 723500"/>
                            <a:gd name="connsiteX4" fmla="*/ 723500 w 723499"/>
                            <a:gd name="connsiteY4" fmla="*/ 361712 h 723500"/>
                            <a:gd name="connsiteX5" fmla="*/ 362036 w 723499"/>
                            <a:gd name="connsiteY5" fmla="*/ 0 h 723500"/>
                            <a:gd name="connsiteX6" fmla="*/ 361750 w 723499"/>
                            <a:gd name="connsiteY6" fmla="*/ 0 h 723500"/>
                            <a:gd name="connsiteX7" fmla="*/ 401431 w 723499"/>
                            <a:gd name="connsiteY7" fmla="*/ 515303 h 723500"/>
                            <a:gd name="connsiteX8" fmla="*/ 346405 w 723499"/>
                            <a:gd name="connsiteY8" fmla="*/ 515303 h 723500"/>
                            <a:gd name="connsiteX9" fmla="*/ 346405 w 723499"/>
                            <a:gd name="connsiteY9" fmla="*/ 252498 h 723500"/>
                            <a:gd name="connsiteX10" fmla="*/ 331689 w 723499"/>
                            <a:gd name="connsiteY10" fmla="*/ 261671 h 723500"/>
                            <a:gd name="connsiteX11" fmla="*/ 315725 w 723499"/>
                            <a:gd name="connsiteY11" fmla="*/ 269577 h 723500"/>
                            <a:gd name="connsiteX12" fmla="*/ 297066 w 723499"/>
                            <a:gd name="connsiteY12" fmla="*/ 276063 h 723500"/>
                            <a:gd name="connsiteX13" fmla="*/ 275558 w 723499"/>
                            <a:gd name="connsiteY13" fmla="*/ 281912 h 723500"/>
                            <a:gd name="connsiteX14" fmla="*/ 275558 w 723499"/>
                            <a:gd name="connsiteY14" fmla="*/ 237954 h 723500"/>
                            <a:gd name="connsiteX15" fmla="*/ 289941 w 723499"/>
                            <a:gd name="connsiteY15" fmla="*/ 233524 h 723500"/>
                            <a:gd name="connsiteX16" fmla="*/ 302762 w 723499"/>
                            <a:gd name="connsiteY16" fmla="*/ 229095 h 723500"/>
                            <a:gd name="connsiteX17" fmla="*/ 315411 w 723499"/>
                            <a:gd name="connsiteY17" fmla="*/ 223876 h 723500"/>
                            <a:gd name="connsiteX18" fmla="*/ 328060 w 723499"/>
                            <a:gd name="connsiteY18" fmla="*/ 218656 h 723500"/>
                            <a:gd name="connsiteX19" fmla="*/ 340224 w 723499"/>
                            <a:gd name="connsiteY19" fmla="*/ 212331 h 723500"/>
                            <a:gd name="connsiteX20" fmla="*/ 352415 w 723499"/>
                            <a:gd name="connsiteY20" fmla="*/ 205664 h 723500"/>
                            <a:gd name="connsiteX21" fmla="*/ 365531 w 723499"/>
                            <a:gd name="connsiteY21" fmla="*/ 198044 h 723500"/>
                            <a:gd name="connsiteX22" fmla="*/ 378666 w 723499"/>
                            <a:gd name="connsiteY22" fmla="*/ 190424 h 723500"/>
                            <a:gd name="connsiteX23" fmla="*/ 401431 w 723499"/>
                            <a:gd name="connsiteY23" fmla="*/ 190424 h 72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23499" h="723500">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38"/>
                                <a:pt x="723500" y="361724"/>
                                <a:pt x="723500" y="361712"/>
                              </a:cubicBezTo>
                              <a:cubicBezTo>
                                <a:pt x="723569" y="162013"/>
                                <a:pt x="561735" y="69"/>
                                <a:pt x="362036" y="0"/>
                              </a:cubicBezTo>
                              <a:cubicBezTo>
                                <a:pt x="361940" y="0"/>
                                <a:pt x="361845" y="0"/>
                                <a:pt x="361750" y="0"/>
                              </a:cubicBezTo>
                              <a:close/>
                              <a:moveTo>
                                <a:pt x="401431" y="515303"/>
                              </a:moveTo>
                              <a:lnTo>
                                <a:pt x="346405" y="515303"/>
                              </a:lnTo>
                              <a:lnTo>
                                <a:pt x="346405" y="252498"/>
                              </a:lnTo>
                              <a:cubicBezTo>
                                <a:pt x="341757" y="255673"/>
                                <a:pt x="336852" y="258731"/>
                                <a:pt x="331689" y="261671"/>
                              </a:cubicBezTo>
                              <a:cubicBezTo>
                                <a:pt x="326529" y="264621"/>
                                <a:pt x="321198" y="267260"/>
                                <a:pt x="315725" y="269577"/>
                              </a:cubicBezTo>
                              <a:cubicBezTo>
                                <a:pt x="309807" y="271901"/>
                                <a:pt x="303587" y="274063"/>
                                <a:pt x="297066" y="276063"/>
                              </a:cubicBezTo>
                              <a:cubicBezTo>
                                <a:pt x="290544" y="278063"/>
                                <a:pt x="283375" y="280013"/>
                                <a:pt x="275558" y="281912"/>
                              </a:cubicBezTo>
                              <a:lnTo>
                                <a:pt x="275558" y="237954"/>
                              </a:lnTo>
                              <a:cubicBezTo>
                                <a:pt x="280828" y="236474"/>
                                <a:pt x="285623" y="234998"/>
                                <a:pt x="289941" y="233524"/>
                              </a:cubicBezTo>
                              <a:cubicBezTo>
                                <a:pt x="294259" y="232051"/>
                                <a:pt x="298533" y="230575"/>
                                <a:pt x="302762" y="229095"/>
                              </a:cubicBezTo>
                              <a:cubicBezTo>
                                <a:pt x="306962" y="227409"/>
                                <a:pt x="311191" y="225676"/>
                                <a:pt x="315411" y="223876"/>
                              </a:cubicBezTo>
                              <a:cubicBezTo>
                                <a:pt x="319630" y="222075"/>
                                <a:pt x="323840" y="220351"/>
                                <a:pt x="328060" y="218656"/>
                              </a:cubicBezTo>
                              <a:cubicBezTo>
                                <a:pt x="332061" y="216548"/>
                                <a:pt x="336115" y="214439"/>
                                <a:pt x="340224" y="212331"/>
                              </a:cubicBezTo>
                              <a:cubicBezTo>
                                <a:pt x="344332" y="210224"/>
                                <a:pt x="348396" y="208000"/>
                                <a:pt x="352415" y="205664"/>
                              </a:cubicBezTo>
                              <a:cubicBezTo>
                                <a:pt x="356861" y="203352"/>
                                <a:pt x="361233" y="200813"/>
                                <a:pt x="365531" y="198044"/>
                              </a:cubicBezTo>
                              <a:cubicBezTo>
                                <a:pt x="369830" y="195275"/>
                                <a:pt x="374209" y="192736"/>
                                <a:pt x="378666" y="190424"/>
                              </a:cubicBezTo>
                              <a:lnTo>
                                <a:pt x="401431" y="190424"/>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D6DCD85" id="Graphic 20" o:spid="_x0000_s1026" alt="Badge 1 with solid fill" style="position:absolute;margin-left:273.5pt;margin-top:112.4pt;width:11.5pt;height:11.5pt;z-index:2517708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" path="m361750,c161961,,,161961,,361750,,561539,161961,723500,361750,723500v199789,,361750,-161961,361750,-361750c723500,361738,723500,361724,723500,361712,723569,162013,561735,69,362036,v-96,,-191,,-286,xm401431,515303r-55026,l346405,252498v-4648,3175,-9553,6233,-14716,9173c326529,264621,321198,267260,315725,269577v-5918,2324,-12138,4486,-18659,6486c290544,278063,283375,280013,275558,281912r,-43958c280828,236474,285623,234998,289941,233524v4318,-1473,8592,-2949,12821,-4429c306962,227409,311191,225676,315411,223876v4219,-1801,8429,-3525,12649,-5220c332061,216548,336115,214439,340224,212331v4108,-2107,8172,-4331,12191,-6667c356861,203352,361233,200813,365531,198044v4299,-2769,8678,-5308,13135,-7620l401431,190424r,324879xe" fillcolor="red" stroked="f">
                <v:stroke joinstyle="miter"/>
                <v:path arrowok="t" o:connecttype="custom" o:connectlocs="73025,0;0,73025;73025,146050;146050,73025;146050,73017;73083,0;73025,0;81035,104022;69927,104022;69927,50971;66957,52822;63734,54418;59968,55728;55626,56908;55626,48035;58529,47141;61117,46246;63671,45193;66224,44139;68680,42862;71141,41517;73788,39978;76440,38440;81035,38440" o:connectangles="0,0,0,0,0,0,0,0,0,0,0,0,0,0,0,0,0,0,0,0,0,0,0,0"/>
              </v:shape>
            </w:pict>
          </mc:Fallback>
        </mc:AlternateContent>
      </w:r>
      <w:r w:rsidR="00692585" w:rsidRPr="00C5753E">
        <w:rPr>
          <w:noProof/>
          <w:lang w:val="en-GB"/>
        </w:rPr>
        <mc:AlternateContent>
          <mc:Choice Requires="wps">
            <w:drawing>
              <wp:anchor distT="0" distB="0" distL="114300" distR="114300" simplePos="0" relativeHeight="251658243" behindDoc="0" locked="0" layoutInCell="1" allowOverlap="1" wp14:anchorId="298E4E02" wp14:editId="1330E814">
                <wp:simplePos x="0" y="0"/>
                <wp:positionH relativeFrom="column">
                  <wp:posOffset>8655050</wp:posOffset>
                </wp:positionH>
                <wp:positionV relativeFrom="paragraph">
                  <wp:posOffset>368300</wp:posOffset>
                </wp:positionV>
                <wp:extent cx="130175" cy="130175"/>
                <wp:effectExtent l="0" t="0" r="3175" b="3175"/>
                <wp:wrapNone/>
                <wp:docPr id="133" name="Graphic 19" descr="Badge with solid fill"/>
                <wp:cNvGraphicFramePr/>
                <a:graphic xmlns:a="http://schemas.openxmlformats.org/drawingml/2006/main">
                  <a:graphicData uri="http://schemas.microsoft.com/office/word/2010/wordprocessingShape">
                    <wps:wsp>
                      <wps:cNvSpPr/>
                      <wps:spPr>
                        <a:xfrm>
                          <a:off x="0" y="0"/>
                          <a:ext cx="130175" cy="130175"/>
                        </a:xfrm>
                        <a:custGeom>
                          <a:avLst/>
                          <a:gdLst>
                            <a:gd name="connsiteX0" fmla="*/ 361750 w 723499"/>
                            <a:gd name="connsiteY0" fmla="*/ 0 h 723499"/>
                            <a:gd name="connsiteX1" fmla="*/ 0 w 723499"/>
                            <a:gd name="connsiteY1" fmla="*/ 361750 h 723499"/>
                            <a:gd name="connsiteX2" fmla="*/ 361750 w 723499"/>
                            <a:gd name="connsiteY2" fmla="*/ 723500 h 723499"/>
                            <a:gd name="connsiteX3" fmla="*/ 723500 w 723499"/>
                            <a:gd name="connsiteY3" fmla="*/ 361750 h 723499"/>
                            <a:gd name="connsiteX4" fmla="*/ 723500 w 723499"/>
                            <a:gd name="connsiteY4" fmla="*/ 361721 h 723499"/>
                            <a:gd name="connsiteX5" fmla="*/ 362026 w 723499"/>
                            <a:gd name="connsiteY5" fmla="*/ 0 h 723499"/>
                            <a:gd name="connsiteX6" fmla="*/ 361750 w 723499"/>
                            <a:gd name="connsiteY6" fmla="*/ 0 h 723499"/>
                            <a:gd name="connsiteX7" fmla="*/ 465172 w 723499"/>
                            <a:gd name="connsiteY7" fmla="*/ 523961 h 723499"/>
                            <a:gd name="connsiteX8" fmla="*/ 258337 w 723499"/>
                            <a:gd name="connsiteY8" fmla="*/ 523961 h 723499"/>
                            <a:gd name="connsiteX9" fmla="*/ 258337 w 723499"/>
                            <a:gd name="connsiteY9" fmla="*/ 493605 h 723499"/>
                            <a:gd name="connsiteX10" fmla="*/ 265290 w 723499"/>
                            <a:gd name="connsiteY10" fmla="*/ 456457 h 723499"/>
                            <a:gd name="connsiteX11" fmla="*/ 284417 w 723499"/>
                            <a:gd name="connsiteY11" fmla="*/ 425977 h 723499"/>
                            <a:gd name="connsiteX12" fmla="*/ 312734 w 723499"/>
                            <a:gd name="connsiteY12" fmla="*/ 400050 h 723499"/>
                            <a:gd name="connsiteX13" fmla="*/ 347520 w 723499"/>
                            <a:gd name="connsiteY13" fmla="*/ 376647 h 723499"/>
                            <a:gd name="connsiteX14" fmla="*/ 377047 w 723499"/>
                            <a:gd name="connsiteY14" fmla="*/ 355454 h 723499"/>
                            <a:gd name="connsiteX15" fmla="*/ 395421 w 723499"/>
                            <a:gd name="connsiteY15" fmla="*/ 335280 h 723499"/>
                            <a:gd name="connsiteX16" fmla="*/ 404765 w 723499"/>
                            <a:gd name="connsiteY16" fmla="*/ 314877 h 723499"/>
                            <a:gd name="connsiteX17" fmla="*/ 407289 w 723499"/>
                            <a:gd name="connsiteY17" fmla="*/ 292103 h 723499"/>
                            <a:gd name="connsiteX18" fmla="*/ 404127 w 723499"/>
                            <a:gd name="connsiteY18" fmla="*/ 272501 h 723499"/>
                            <a:gd name="connsiteX19" fmla="*/ 394792 w 723499"/>
                            <a:gd name="connsiteY19" fmla="*/ 255899 h 723499"/>
                            <a:gd name="connsiteX20" fmla="*/ 378981 w 723499"/>
                            <a:gd name="connsiteY20" fmla="*/ 244469 h 723499"/>
                            <a:gd name="connsiteX21" fmla="*/ 356692 w 723499"/>
                            <a:gd name="connsiteY21" fmla="*/ 240201 h 723499"/>
                            <a:gd name="connsiteX22" fmla="*/ 313677 w 723499"/>
                            <a:gd name="connsiteY22" fmla="*/ 250327 h 723499"/>
                            <a:gd name="connsiteX23" fmla="*/ 275415 w 723499"/>
                            <a:gd name="connsiteY23" fmla="*/ 277520 h 723499"/>
                            <a:gd name="connsiteX24" fmla="*/ 275415 w 723499"/>
                            <a:gd name="connsiteY24" fmla="*/ 228181 h 723499"/>
                            <a:gd name="connsiteX25" fmla="*/ 313830 w 723499"/>
                            <a:gd name="connsiteY25" fmla="*/ 206045 h 723499"/>
                            <a:gd name="connsiteX26" fmla="*/ 361455 w 723499"/>
                            <a:gd name="connsiteY26" fmla="*/ 199377 h 723499"/>
                            <a:gd name="connsiteX27" fmla="*/ 399402 w 723499"/>
                            <a:gd name="connsiteY27" fmla="*/ 205092 h 723499"/>
                            <a:gd name="connsiteX28" fmla="*/ 430397 w 723499"/>
                            <a:gd name="connsiteY28" fmla="*/ 221694 h 723499"/>
                            <a:gd name="connsiteX29" fmla="*/ 451275 w 723499"/>
                            <a:gd name="connsiteY29" fmla="*/ 248888 h 723499"/>
                            <a:gd name="connsiteX30" fmla="*/ 458895 w 723499"/>
                            <a:gd name="connsiteY30" fmla="*/ 286036 h 723499"/>
                            <a:gd name="connsiteX31" fmla="*/ 454924 w 723499"/>
                            <a:gd name="connsiteY31" fmla="*/ 320183 h 723499"/>
                            <a:gd name="connsiteX32" fmla="*/ 441893 w 723499"/>
                            <a:gd name="connsiteY32" fmla="*/ 349701 h 723499"/>
                            <a:gd name="connsiteX33" fmla="*/ 418348 w 723499"/>
                            <a:gd name="connsiteY33" fmla="*/ 376590 h 723499"/>
                            <a:gd name="connsiteX34" fmla="*/ 382924 w 723499"/>
                            <a:gd name="connsiteY34" fmla="*/ 402831 h 723499"/>
                            <a:gd name="connsiteX35" fmla="*/ 352558 w 723499"/>
                            <a:gd name="connsiteY35" fmla="*/ 422758 h 723499"/>
                            <a:gd name="connsiteX36" fmla="*/ 329936 w 723499"/>
                            <a:gd name="connsiteY36" fmla="*/ 440941 h 723499"/>
                            <a:gd name="connsiteX37" fmla="*/ 315878 w 723499"/>
                            <a:gd name="connsiteY37" fmla="*/ 459600 h 723499"/>
                            <a:gd name="connsiteX38" fmla="*/ 311115 w 723499"/>
                            <a:gd name="connsiteY38" fmla="*/ 480955 h 723499"/>
                            <a:gd name="connsiteX39" fmla="*/ 465134 w 723499"/>
                            <a:gd name="connsiteY39" fmla="*/ 480955 h 7234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723499" h="723499">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40"/>
                                <a:pt x="723500" y="361731"/>
                                <a:pt x="723500" y="361721"/>
                              </a:cubicBezTo>
                              <a:cubicBezTo>
                                <a:pt x="723569" y="162016"/>
                                <a:pt x="561731" y="69"/>
                                <a:pt x="362026" y="0"/>
                              </a:cubicBezTo>
                              <a:cubicBezTo>
                                <a:pt x="361934" y="0"/>
                                <a:pt x="361842" y="0"/>
                                <a:pt x="361750" y="0"/>
                              </a:cubicBezTo>
                              <a:close/>
                              <a:moveTo>
                                <a:pt x="465172" y="523961"/>
                              </a:moveTo>
                              <a:lnTo>
                                <a:pt x="258337" y="523961"/>
                              </a:lnTo>
                              <a:lnTo>
                                <a:pt x="258337" y="493605"/>
                              </a:lnTo>
                              <a:cubicBezTo>
                                <a:pt x="258148" y="480882"/>
                                <a:pt x="260513" y="468250"/>
                                <a:pt x="265290" y="456457"/>
                              </a:cubicBezTo>
                              <a:cubicBezTo>
                                <a:pt x="269973" y="445328"/>
                                <a:pt x="276432" y="435033"/>
                                <a:pt x="284417" y="425977"/>
                              </a:cubicBezTo>
                              <a:cubicBezTo>
                                <a:pt x="292914" y="416360"/>
                                <a:pt x="302406" y="407669"/>
                                <a:pt x="312734" y="400050"/>
                              </a:cubicBezTo>
                              <a:cubicBezTo>
                                <a:pt x="323491" y="392042"/>
                                <a:pt x="335087" y="384241"/>
                                <a:pt x="347520" y="376647"/>
                              </a:cubicBezTo>
                              <a:cubicBezTo>
                                <a:pt x="357931" y="370412"/>
                                <a:pt x="367808" y="363324"/>
                                <a:pt x="377047" y="355454"/>
                              </a:cubicBezTo>
                              <a:cubicBezTo>
                                <a:pt x="383994" y="349527"/>
                                <a:pt x="390167" y="342749"/>
                                <a:pt x="395421" y="335280"/>
                              </a:cubicBezTo>
                              <a:cubicBezTo>
                                <a:pt x="399745" y="329101"/>
                                <a:pt x="402911" y="322188"/>
                                <a:pt x="404765" y="314877"/>
                              </a:cubicBezTo>
                              <a:cubicBezTo>
                                <a:pt x="406502" y="307413"/>
                                <a:pt x="407350" y="299768"/>
                                <a:pt x="407289" y="292103"/>
                              </a:cubicBezTo>
                              <a:cubicBezTo>
                                <a:pt x="407300" y="285441"/>
                                <a:pt x="406233" y="278822"/>
                                <a:pt x="404127" y="272501"/>
                              </a:cubicBezTo>
                              <a:cubicBezTo>
                                <a:pt x="402144" y="266404"/>
                                <a:pt x="398971" y="260761"/>
                                <a:pt x="394792" y="255899"/>
                              </a:cubicBezTo>
                              <a:cubicBezTo>
                                <a:pt x="390438" y="250959"/>
                                <a:pt x="385037" y="247054"/>
                                <a:pt x="378981" y="244469"/>
                              </a:cubicBezTo>
                              <a:cubicBezTo>
                                <a:pt x="371932" y="241502"/>
                                <a:pt x="364339" y="240047"/>
                                <a:pt x="356692" y="240201"/>
                              </a:cubicBezTo>
                              <a:cubicBezTo>
                                <a:pt x="341757" y="240145"/>
                                <a:pt x="327019" y="243614"/>
                                <a:pt x="313677" y="250327"/>
                              </a:cubicBezTo>
                              <a:cubicBezTo>
                                <a:pt x="299647" y="257446"/>
                                <a:pt x="286752" y="266610"/>
                                <a:pt x="275415" y="277520"/>
                              </a:cubicBezTo>
                              <a:lnTo>
                                <a:pt x="275415" y="228181"/>
                              </a:lnTo>
                              <a:cubicBezTo>
                                <a:pt x="286370" y="217977"/>
                                <a:pt x="299508" y="210405"/>
                                <a:pt x="313830" y="206045"/>
                              </a:cubicBezTo>
                              <a:cubicBezTo>
                                <a:pt x="329284" y="201462"/>
                                <a:pt x="345336" y="199214"/>
                                <a:pt x="361455" y="199377"/>
                              </a:cubicBezTo>
                              <a:cubicBezTo>
                                <a:pt x="374325" y="199288"/>
                                <a:pt x="387129" y="201217"/>
                                <a:pt x="399402" y="205092"/>
                              </a:cubicBezTo>
                              <a:cubicBezTo>
                                <a:pt x="410695" y="208606"/>
                                <a:pt x="421215" y="214241"/>
                                <a:pt x="430397" y="221694"/>
                              </a:cubicBezTo>
                              <a:cubicBezTo>
                                <a:pt x="439324" y="229062"/>
                                <a:pt x="446463" y="238360"/>
                                <a:pt x="451275" y="248888"/>
                              </a:cubicBezTo>
                              <a:cubicBezTo>
                                <a:pt x="456514" y="260560"/>
                                <a:pt x="459115" y="273244"/>
                                <a:pt x="458895" y="286036"/>
                              </a:cubicBezTo>
                              <a:cubicBezTo>
                                <a:pt x="459007" y="297540"/>
                                <a:pt x="457672" y="309012"/>
                                <a:pt x="454924" y="320183"/>
                              </a:cubicBezTo>
                              <a:cubicBezTo>
                                <a:pt x="452230" y="330671"/>
                                <a:pt x="447828" y="340644"/>
                                <a:pt x="441893" y="349701"/>
                              </a:cubicBezTo>
                              <a:cubicBezTo>
                                <a:pt x="435278" y="359673"/>
                                <a:pt x="427359" y="368716"/>
                                <a:pt x="418348" y="376590"/>
                              </a:cubicBezTo>
                              <a:cubicBezTo>
                                <a:pt x="407255" y="386264"/>
                                <a:pt x="395409" y="395038"/>
                                <a:pt x="382924" y="402831"/>
                              </a:cubicBezTo>
                              <a:cubicBezTo>
                                <a:pt x="371532" y="410006"/>
                                <a:pt x="361410" y="416649"/>
                                <a:pt x="352558" y="422758"/>
                              </a:cubicBezTo>
                              <a:cubicBezTo>
                                <a:pt x="344540" y="428200"/>
                                <a:pt x="336975" y="434281"/>
                                <a:pt x="329936" y="440941"/>
                              </a:cubicBezTo>
                              <a:cubicBezTo>
                                <a:pt x="324212" y="446306"/>
                                <a:pt x="319456" y="452619"/>
                                <a:pt x="315878" y="459600"/>
                              </a:cubicBezTo>
                              <a:cubicBezTo>
                                <a:pt x="312659" y="466254"/>
                                <a:pt x="311029" y="473564"/>
                                <a:pt x="311115" y="480955"/>
                              </a:cubicBezTo>
                              <a:lnTo>
                                <a:pt x="465134" y="480955"/>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3A417644" id="Graphic 19" o:spid="_x0000_s1026" alt="Badge with solid fill" style="position:absolute;margin-left:681.5pt;margin-top:29pt;width:10.25pt;height:10.25pt;z-index:2517115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" path="m361750,c161961,,,161961,,361750,,561539,161961,723500,361750,723500v199789,,361750,-161961,361750,-361750c723500,361740,723500,361731,723500,361721,723569,162016,561731,69,362026,v-92,,-184,,-276,xm465172,523961r-206835,l258337,493605v-189,-12723,2176,-25355,6953,-37148c269973,445328,276432,435033,284417,425977v8497,-9617,17989,-18308,28317,-25927c323491,392042,335087,384241,347520,376647v10411,-6235,20288,-13323,29527,-21193c383994,349527,390167,342749,395421,335280v4324,-6179,7490,-13092,9344,-20403c406502,307413,407350,299768,407289,292103v11,-6662,-1056,-13281,-3162,-19602c402144,266404,398971,260761,394792,255899v-4354,-4940,-9755,-8845,-15811,-11430c371932,241502,364339,240047,356692,240201v-14935,-56,-29673,3413,-43015,10126c299647,257446,286752,266610,275415,277520r,-49339c286370,217977,299508,210405,313830,206045v15454,-4583,31506,-6831,47625,-6668c374325,199288,387129,201217,399402,205092v11293,3514,21813,9149,30995,16602c439324,229062,446463,238360,451275,248888v5239,11672,7840,24356,7620,37148c459007,297540,457672,309012,454924,320183v-2694,10488,-7096,20461,-13031,29518c435278,359673,427359,368716,418348,376590v-11093,9674,-22939,18448,-35424,26241c371532,410006,361410,416649,352558,422758v-8018,5442,-15583,11523,-22622,18183c324212,446306,319456,452619,315878,459600v-3219,6654,-4849,13964,-4763,21355l465134,480955r38,43006xe" fillcolor="red" stroked="f">
                <v:stroke joinstyle="miter"/>
                <v:path arrowok="t" o:connecttype="custom" o:connectlocs="65088,0;0,65088;65088,130175;130175,65088;130175,65082;65137,0;65088,0;83696,94273;46481,94273;46481,88811;47732,82128;51174,76644;56268,71979;62527,67768;67840,63955;71146,60325;72827,56654;73281,52556;72712,49030;71033,46042;68188,43986;64178,43218;56438,45040;49554,49933;49554,41055;56466,37072;65035,35873;71862,36901;77439,39888;81195,44781;82566,51465;81852,57609;79507,62920;75271,67758;68897,72479;63434,76064;59363,79336;56834,82693;55977,86535;83689,86535" o:connectangles="0,0,0,0,0,0,0,0,0,0,0,0,0,0,0,0,0,0,0,0,0,0,0,0,0,0,0,0,0,0,0,0,0,0,0,0,0,0,0,0"/>
              </v:shape>
            </w:pict>
          </mc:Fallback>
        </mc:AlternateContent>
      </w:r>
      <w:r w:rsidR="00D81298" w:rsidRPr="00D81298">
        <w:rPr>
          <w:noProof/>
        </w:rPr>
        <w:t xml:space="preserve"> </w:t>
      </w:r>
    </w:p>
    <w:p w14:paraId="13B14260" w14:textId="00A555DB" w:rsidR="00F50FA4" w:rsidRDefault="00F50FA4" w:rsidP="00F50FA4">
      <w:pPr>
        <w:jc w:val="center"/>
      </w:pPr>
      <w:r w:rsidRPr="00C5753E">
        <w:rPr>
          <w:noProof/>
          <w:lang w:val="en-GB"/>
        </w:rPr>
        <mc:AlternateContent>
          <mc:Choice Requires="wps">
            <w:drawing>
              <wp:anchor distT="0" distB="0" distL="114300" distR="114300" simplePos="0" relativeHeight="251658267" behindDoc="0" locked="0" layoutInCell="1" allowOverlap="1" wp14:anchorId="61DB6AD4" wp14:editId="6FB9D97D">
                <wp:simplePos x="0" y="0"/>
                <wp:positionH relativeFrom="column">
                  <wp:posOffset>3860800</wp:posOffset>
                </wp:positionH>
                <wp:positionV relativeFrom="paragraph">
                  <wp:posOffset>1155700</wp:posOffset>
                </wp:positionV>
                <wp:extent cx="146050" cy="146050"/>
                <wp:effectExtent l="0" t="0" r="6350" b="6350"/>
                <wp:wrapNone/>
                <wp:docPr id="1996035144" name="Graphic 20" descr="Badge 1 with solid fill"/>
                <wp:cNvGraphicFramePr/>
                <a:graphic xmlns:a="http://schemas.openxmlformats.org/drawingml/2006/main">
                  <a:graphicData uri="http://schemas.microsoft.com/office/word/2010/wordprocessingShape">
                    <wps:wsp>
                      <wps:cNvSpPr/>
                      <wps:spPr>
                        <a:xfrm>
                          <a:off x="0" y="0"/>
                          <a:ext cx="146050" cy="146050"/>
                        </a:xfrm>
                        <a:custGeom>
                          <a:avLst/>
                          <a:gdLst>
                            <a:gd name="connsiteX0" fmla="*/ 361750 w 723499"/>
                            <a:gd name="connsiteY0" fmla="*/ 0 h 723500"/>
                            <a:gd name="connsiteX1" fmla="*/ 0 w 723499"/>
                            <a:gd name="connsiteY1" fmla="*/ 361750 h 723500"/>
                            <a:gd name="connsiteX2" fmla="*/ 361750 w 723499"/>
                            <a:gd name="connsiteY2" fmla="*/ 723500 h 723500"/>
                            <a:gd name="connsiteX3" fmla="*/ 723500 w 723499"/>
                            <a:gd name="connsiteY3" fmla="*/ 361750 h 723500"/>
                            <a:gd name="connsiteX4" fmla="*/ 723500 w 723499"/>
                            <a:gd name="connsiteY4" fmla="*/ 361712 h 723500"/>
                            <a:gd name="connsiteX5" fmla="*/ 362036 w 723499"/>
                            <a:gd name="connsiteY5" fmla="*/ 0 h 723500"/>
                            <a:gd name="connsiteX6" fmla="*/ 361750 w 723499"/>
                            <a:gd name="connsiteY6" fmla="*/ 0 h 723500"/>
                            <a:gd name="connsiteX7" fmla="*/ 401431 w 723499"/>
                            <a:gd name="connsiteY7" fmla="*/ 515303 h 723500"/>
                            <a:gd name="connsiteX8" fmla="*/ 346405 w 723499"/>
                            <a:gd name="connsiteY8" fmla="*/ 515303 h 723500"/>
                            <a:gd name="connsiteX9" fmla="*/ 346405 w 723499"/>
                            <a:gd name="connsiteY9" fmla="*/ 252498 h 723500"/>
                            <a:gd name="connsiteX10" fmla="*/ 331689 w 723499"/>
                            <a:gd name="connsiteY10" fmla="*/ 261671 h 723500"/>
                            <a:gd name="connsiteX11" fmla="*/ 315725 w 723499"/>
                            <a:gd name="connsiteY11" fmla="*/ 269577 h 723500"/>
                            <a:gd name="connsiteX12" fmla="*/ 297066 w 723499"/>
                            <a:gd name="connsiteY12" fmla="*/ 276063 h 723500"/>
                            <a:gd name="connsiteX13" fmla="*/ 275558 w 723499"/>
                            <a:gd name="connsiteY13" fmla="*/ 281912 h 723500"/>
                            <a:gd name="connsiteX14" fmla="*/ 275558 w 723499"/>
                            <a:gd name="connsiteY14" fmla="*/ 237954 h 723500"/>
                            <a:gd name="connsiteX15" fmla="*/ 289941 w 723499"/>
                            <a:gd name="connsiteY15" fmla="*/ 233524 h 723500"/>
                            <a:gd name="connsiteX16" fmla="*/ 302762 w 723499"/>
                            <a:gd name="connsiteY16" fmla="*/ 229095 h 723500"/>
                            <a:gd name="connsiteX17" fmla="*/ 315411 w 723499"/>
                            <a:gd name="connsiteY17" fmla="*/ 223876 h 723500"/>
                            <a:gd name="connsiteX18" fmla="*/ 328060 w 723499"/>
                            <a:gd name="connsiteY18" fmla="*/ 218656 h 723500"/>
                            <a:gd name="connsiteX19" fmla="*/ 340224 w 723499"/>
                            <a:gd name="connsiteY19" fmla="*/ 212331 h 723500"/>
                            <a:gd name="connsiteX20" fmla="*/ 352415 w 723499"/>
                            <a:gd name="connsiteY20" fmla="*/ 205664 h 723500"/>
                            <a:gd name="connsiteX21" fmla="*/ 365531 w 723499"/>
                            <a:gd name="connsiteY21" fmla="*/ 198044 h 723500"/>
                            <a:gd name="connsiteX22" fmla="*/ 378666 w 723499"/>
                            <a:gd name="connsiteY22" fmla="*/ 190424 h 723500"/>
                            <a:gd name="connsiteX23" fmla="*/ 401431 w 723499"/>
                            <a:gd name="connsiteY23" fmla="*/ 190424 h 72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23499" h="723500">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38"/>
                                <a:pt x="723500" y="361724"/>
                                <a:pt x="723500" y="361712"/>
                              </a:cubicBezTo>
                              <a:cubicBezTo>
                                <a:pt x="723569" y="162013"/>
                                <a:pt x="561735" y="69"/>
                                <a:pt x="362036" y="0"/>
                              </a:cubicBezTo>
                              <a:cubicBezTo>
                                <a:pt x="361940" y="0"/>
                                <a:pt x="361845" y="0"/>
                                <a:pt x="361750" y="0"/>
                              </a:cubicBezTo>
                              <a:close/>
                              <a:moveTo>
                                <a:pt x="401431" y="515303"/>
                              </a:moveTo>
                              <a:lnTo>
                                <a:pt x="346405" y="515303"/>
                              </a:lnTo>
                              <a:lnTo>
                                <a:pt x="346405" y="252498"/>
                              </a:lnTo>
                              <a:cubicBezTo>
                                <a:pt x="341757" y="255673"/>
                                <a:pt x="336852" y="258731"/>
                                <a:pt x="331689" y="261671"/>
                              </a:cubicBezTo>
                              <a:cubicBezTo>
                                <a:pt x="326529" y="264621"/>
                                <a:pt x="321198" y="267260"/>
                                <a:pt x="315725" y="269577"/>
                              </a:cubicBezTo>
                              <a:cubicBezTo>
                                <a:pt x="309807" y="271901"/>
                                <a:pt x="303587" y="274063"/>
                                <a:pt x="297066" y="276063"/>
                              </a:cubicBezTo>
                              <a:cubicBezTo>
                                <a:pt x="290544" y="278063"/>
                                <a:pt x="283375" y="280013"/>
                                <a:pt x="275558" y="281912"/>
                              </a:cubicBezTo>
                              <a:lnTo>
                                <a:pt x="275558" y="237954"/>
                              </a:lnTo>
                              <a:cubicBezTo>
                                <a:pt x="280828" y="236474"/>
                                <a:pt x="285623" y="234998"/>
                                <a:pt x="289941" y="233524"/>
                              </a:cubicBezTo>
                              <a:cubicBezTo>
                                <a:pt x="294259" y="232051"/>
                                <a:pt x="298533" y="230575"/>
                                <a:pt x="302762" y="229095"/>
                              </a:cubicBezTo>
                              <a:cubicBezTo>
                                <a:pt x="306962" y="227409"/>
                                <a:pt x="311191" y="225676"/>
                                <a:pt x="315411" y="223876"/>
                              </a:cubicBezTo>
                              <a:cubicBezTo>
                                <a:pt x="319630" y="222075"/>
                                <a:pt x="323840" y="220351"/>
                                <a:pt x="328060" y="218656"/>
                              </a:cubicBezTo>
                              <a:cubicBezTo>
                                <a:pt x="332061" y="216548"/>
                                <a:pt x="336115" y="214439"/>
                                <a:pt x="340224" y="212331"/>
                              </a:cubicBezTo>
                              <a:cubicBezTo>
                                <a:pt x="344332" y="210224"/>
                                <a:pt x="348396" y="208000"/>
                                <a:pt x="352415" y="205664"/>
                              </a:cubicBezTo>
                              <a:cubicBezTo>
                                <a:pt x="356861" y="203352"/>
                                <a:pt x="361233" y="200813"/>
                                <a:pt x="365531" y="198044"/>
                              </a:cubicBezTo>
                              <a:cubicBezTo>
                                <a:pt x="369830" y="195275"/>
                                <a:pt x="374209" y="192736"/>
                                <a:pt x="378666" y="190424"/>
                              </a:cubicBezTo>
                              <a:lnTo>
                                <a:pt x="401431" y="190424"/>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43330" id="Graphic 20" o:spid="_x0000_s1026" alt="Badge 1 with solid fill" style="position:absolute;margin-left:304pt;margin-top:91pt;width:11.5pt;height:11.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" path="m361750,c161961,,,161961,,361750,,561539,161961,723500,361750,723500v199789,,361750,-161961,361750,-361750c723500,361738,723500,361724,723500,361712,723569,162013,561735,69,362036,v-96,,-191,,-286,xm401431,515303r-55026,l346405,252498v-4648,3175,-9553,6233,-14716,9173c326529,264621,321198,267260,315725,269577v-5918,2324,-12138,4486,-18659,6486c290544,278063,283375,280013,275558,281912r,-43958c280828,236474,285623,234998,289941,233524v4318,-1473,8592,-2949,12821,-4429c306962,227409,311191,225676,315411,223876v4219,-1801,8429,-3525,12649,-5220c332061,216548,336115,214439,340224,212331v4108,-2107,8172,-4331,12191,-6667c356861,203352,361233,200813,365531,198044v4299,-2769,8678,-5308,13135,-7620l401431,190424r,324879xe" fillcolor="red" stroked="f">
                <v:stroke joinstyle="miter"/>
                <v:path arrowok="t" o:connecttype="custom" o:connectlocs="73025,0;0,73025;73025,146050;146050,73025;146050,73017;73083,0;73025,0;81035,104022;69927,104022;69927,50971;66957,52822;63734,54418;59968,55728;55626,56908;55626,48035;58529,47141;61117,46246;63671,45193;66224,44139;68680,42862;71141,41517;73788,39978;76440,38440;81035,38440" o:connectangles="0,0,0,0,0,0,0,0,0,0,0,0,0,0,0,0,0,0,0,0,0,0,0,0"/>
              </v:shape>
            </w:pict>
          </mc:Fallback>
        </mc:AlternateContent>
      </w:r>
      <w:r w:rsidRPr="00F50FA4">
        <w:rPr>
          <w:noProof/>
        </w:rPr>
        <w:drawing>
          <wp:inline distT="0" distB="0" distL="0" distR="0" wp14:anchorId="41DE68D1" wp14:editId="6E13AD18">
            <wp:extent cx="5673560" cy="2641600"/>
            <wp:effectExtent l="19050" t="19050" r="22860" b="25400"/>
            <wp:docPr id="62428303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83036" name="Picture 1" descr="A screenshot of a computer&#10;&#10;AI-generated content may be incorrect."/>
                    <pic:cNvPicPr/>
                  </pic:nvPicPr>
                  <pic:blipFill>
                    <a:blip r:embed="rId30"/>
                    <a:stretch>
                      <a:fillRect/>
                    </a:stretch>
                  </pic:blipFill>
                  <pic:spPr>
                    <a:xfrm>
                      <a:off x="0" y="0"/>
                      <a:ext cx="5679512" cy="2644371"/>
                    </a:xfrm>
                    <a:prstGeom prst="rect">
                      <a:avLst/>
                    </a:prstGeom>
                    <a:ln>
                      <a:solidFill>
                        <a:schemeClr val="accent1"/>
                      </a:solidFill>
                    </a:ln>
                  </pic:spPr>
                </pic:pic>
              </a:graphicData>
            </a:graphic>
          </wp:inline>
        </w:drawing>
      </w:r>
    </w:p>
    <w:p w14:paraId="122D52FD" w14:textId="77777777" w:rsidR="00F50FA4" w:rsidRDefault="00F50FA4" w:rsidP="00F50FA4">
      <w:pPr>
        <w:pStyle w:val="Caption"/>
        <w:jc w:val="center"/>
      </w:pPr>
      <w:r>
        <w:t>Figure 9 – Refresh</w:t>
      </w:r>
    </w:p>
    <w:p w14:paraId="7240903F" w14:textId="77777777" w:rsidR="00F50FA4" w:rsidRPr="00F50FA4" w:rsidRDefault="00F50FA4" w:rsidP="00F50FA4">
      <w:pPr>
        <w:jc w:val="center"/>
      </w:pPr>
    </w:p>
    <w:p w14:paraId="1904F567" w14:textId="7F932D28" w:rsidR="00EB2530" w:rsidRDefault="00EB2530" w:rsidP="00F831A2">
      <w:pPr>
        <w:pStyle w:val="Heading4"/>
      </w:pPr>
      <w:bookmarkStart w:id="26" w:name="_Toc190977699"/>
      <w:r>
        <w:t xml:space="preserve">Total </w:t>
      </w:r>
      <w:r w:rsidR="00594B8C">
        <w:t>O</w:t>
      </w:r>
      <w:r>
        <w:t>verdue Balances</w:t>
      </w:r>
      <w:bookmarkEnd w:id="26"/>
    </w:p>
    <w:p w14:paraId="25954457" w14:textId="715BEBA3" w:rsidR="00AA7BC0" w:rsidRPr="00AA7BC0" w:rsidRDefault="003D249B" w:rsidP="00AA7BC0">
      <w:pPr>
        <w:rPr>
          <w:lang w:val="en-GB"/>
        </w:rPr>
      </w:pPr>
      <w:r>
        <w:rPr>
          <w:lang w:val="en-GB"/>
        </w:rPr>
        <w:t xml:space="preserve">Clicking </w:t>
      </w:r>
      <w:r w:rsidR="00594B8C">
        <w:rPr>
          <w:lang w:val="en-GB"/>
        </w:rPr>
        <w:t>‘</w:t>
      </w:r>
      <w:r>
        <w:rPr>
          <w:lang w:val="en-GB"/>
        </w:rPr>
        <w:t>Total Overdue Balance</w:t>
      </w:r>
      <w:r w:rsidR="00594B8C">
        <w:rPr>
          <w:lang w:val="en-GB"/>
        </w:rPr>
        <w:t>s’</w:t>
      </w:r>
      <w:r>
        <w:rPr>
          <w:lang w:val="en-GB"/>
        </w:rPr>
        <w:t xml:space="preserve"> (point 1 – Figure10) </w:t>
      </w:r>
      <w:r w:rsidR="00A400B1">
        <w:rPr>
          <w:lang w:val="en-GB"/>
        </w:rPr>
        <w:t>d</w:t>
      </w:r>
      <w:r w:rsidR="00AA7BC0" w:rsidRPr="00AA7BC0">
        <w:rPr>
          <w:lang w:val="en-GB"/>
        </w:rPr>
        <w:t>isplays total overdue amounts</w:t>
      </w:r>
      <w:r w:rsidR="00A400B1">
        <w:rPr>
          <w:lang w:val="en-GB"/>
        </w:rPr>
        <w:t xml:space="preserve"> in the slider</w:t>
      </w:r>
      <w:r w:rsidR="00AA7BC0" w:rsidRPr="00AA7BC0">
        <w:rPr>
          <w:lang w:val="en-GB"/>
        </w:rPr>
        <w:t>, color-coded for clarity:</w:t>
      </w:r>
    </w:p>
    <w:p w14:paraId="6A6B7C3E" w14:textId="77777777" w:rsidR="00AA7BC0" w:rsidRPr="00AA7BC0" w:rsidRDefault="00AA7BC0" w:rsidP="00311293">
      <w:pPr>
        <w:numPr>
          <w:ilvl w:val="0"/>
          <w:numId w:val="18"/>
        </w:numPr>
        <w:rPr>
          <w:lang w:val="en-GB"/>
        </w:rPr>
      </w:pPr>
      <w:r w:rsidRPr="00AA7BC0">
        <w:rPr>
          <w:b/>
          <w:bCs/>
          <w:lang w:val="en-GB"/>
        </w:rPr>
        <w:t>Red</w:t>
      </w:r>
      <w:r w:rsidRPr="00AA7BC0">
        <w:rPr>
          <w:lang w:val="en-GB"/>
        </w:rPr>
        <w:t xml:space="preserve"> – Due balance (positive value).</w:t>
      </w:r>
    </w:p>
    <w:p w14:paraId="388A5108" w14:textId="77777777" w:rsidR="00AA7BC0" w:rsidRPr="00AA7BC0" w:rsidRDefault="00AA7BC0" w:rsidP="00311293">
      <w:pPr>
        <w:numPr>
          <w:ilvl w:val="0"/>
          <w:numId w:val="18"/>
        </w:numPr>
        <w:rPr>
          <w:lang w:val="en-GB"/>
        </w:rPr>
      </w:pPr>
      <w:r w:rsidRPr="00AA7BC0">
        <w:rPr>
          <w:b/>
          <w:bCs/>
          <w:lang w:val="en-GB"/>
        </w:rPr>
        <w:t>Green</w:t>
      </w:r>
      <w:r w:rsidRPr="00AA7BC0">
        <w:rPr>
          <w:lang w:val="en-GB"/>
        </w:rPr>
        <w:t xml:space="preserve"> – No due balance (negative value)</w:t>
      </w:r>
    </w:p>
    <w:p w14:paraId="1B294206" w14:textId="035A7476" w:rsidR="006821F0" w:rsidRPr="00054F0F" w:rsidRDefault="006821F0" w:rsidP="00920C44">
      <w:pPr>
        <w:rPr>
          <w:lang w:val="en-GB"/>
        </w:rPr>
      </w:pPr>
    </w:p>
    <w:p w14:paraId="7B24E31D" w14:textId="1B721F61" w:rsidR="006821F0" w:rsidRDefault="006821F0" w:rsidP="00920C44">
      <w:pPr>
        <w:rPr>
          <w:noProof/>
        </w:rPr>
      </w:pPr>
    </w:p>
    <w:p w14:paraId="7E8155A9" w14:textId="39E83803" w:rsidR="00BD473D" w:rsidRDefault="00BD473D" w:rsidP="0019545C">
      <w:pPr>
        <w:jc w:val="center"/>
        <w:rPr>
          <w:lang w:val="en-GB"/>
        </w:rPr>
      </w:pPr>
    </w:p>
    <w:p w14:paraId="7E3D8834" w14:textId="23577ABA" w:rsidR="00EB2530" w:rsidRDefault="002F5D3C" w:rsidP="002F5D3C">
      <w:pPr>
        <w:jc w:val="center"/>
      </w:pPr>
      <w:r w:rsidRPr="00C5753E">
        <w:rPr>
          <w:noProof/>
          <w:lang w:val="en-GB"/>
        </w:rPr>
        <w:lastRenderedPageBreak/>
        <mc:AlternateContent>
          <mc:Choice Requires="wps">
            <w:drawing>
              <wp:anchor distT="0" distB="0" distL="114300" distR="114300" simplePos="0" relativeHeight="251658268" behindDoc="0" locked="0" layoutInCell="1" allowOverlap="1" wp14:anchorId="6E0BF3A8" wp14:editId="788F2AB5">
                <wp:simplePos x="0" y="0"/>
                <wp:positionH relativeFrom="column">
                  <wp:posOffset>622300</wp:posOffset>
                </wp:positionH>
                <wp:positionV relativeFrom="paragraph">
                  <wp:posOffset>755650</wp:posOffset>
                </wp:positionV>
                <wp:extent cx="146050" cy="146050"/>
                <wp:effectExtent l="0" t="0" r="6350" b="6350"/>
                <wp:wrapNone/>
                <wp:docPr id="827547806" name="Graphic 20" descr="Badge 1 with solid fill"/>
                <wp:cNvGraphicFramePr/>
                <a:graphic xmlns:a="http://schemas.openxmlformats.org/drawingml/2006/main">
                  <a:graphicData uri="http://schemas.microsoft.com/office/word/2010/wordprocessingShape">
                    <wps:wsp>
                      <wps:cNvSpPr/>
                      <wps:spPr>
                        <a:xfrm>
                          <a:off x="0" y="0"/>
                          <a:ext cx="146050" cy="146050"/>
                        </a:xfrm>
                        <a:custGeom>
                          <a:avLst/>
                          <a:gdLst>
                            <a:gd name="connsiteX0" fmla="*/ 361750 w 723499"/>
                            <a:gd name="connsiteY0" fmla="*/ 0 h 723500"/>
                            <a:gd name="connsiteX1" fmla="*/ 0 w 723499"/>
                            <a:gd name="connsiteY1" fmla="*/ 361750 h 723500"/>
                            <a:gd name="connsiteX2" fmla="*/ 361750 w 723499"/>
                            <a:gd name="connsiteY2" fmla="*/ 723500 h 723500"/>
                            <a:gd name="connsiteX3" fmla="*/ 723500 w 723499"/>
                            <a:gd name="connsiteY3" fmla="*/ 361750 h 723500"/>
                            <a:gd name="connsiteX4" fmla="*/ 723500 w 723499"/>
                            <a:gd name="connsiteY4" fmla="*/ 361712 h 723500"/>
                            <a:gd name="connsiteX5" fmla="*/ 362036 w 723499"/>
                            <a:gd name="connsiteY5" fmla="*/ 0 h 723500"/>
                            <a:gd name="connsiteX6" fmla="*/ 361750 w 723499"/>
                            <a:gd name="connsiteY6" fmla="*/ 0 h 723500"/>
                            <a:gd name="connsiteX7" fmla="*/ 401431 w 723499"/>
                            <a:gd name="connsiteY7" fmla="*/ 515303 h 723500"/>
                            <a:gd name="connsiteX8" fmla="*/ 346405 w 723499"/>
                            <a:gd name="connsiteY8" fmla="*/ 515303 h 723500"/>
                            <a:gd name="connsiteX9" fmla="*/ 346405 w 723499"/>
                            <a:gd name="connsiteY9" fmla="*/ 252498 h 723500"/>
                            <a:gd name="connsiteX10" fmla="*/ 331689 w 723499"/>
                            <a:gd name="connsiteY10" fmla="*/ 261671 h 723500"/>
                            <a:gd name="connsiteX11" fmla="*/ 315725 w 723499"/>
                            <a:gd name="connsiteY11" fmla="*/ 269577 h 723500"/>
                            <a:gd name="connsiteX12" fmla="*/ 297066 w 723499"/>
                            <a:gd name="connsiteY12" fmla="*/ 276063 h 723500"/>
                            <a:gd name="connsiteX13" fmla="*/ 275558 w 723499"/>
                            <a:gd name="connsiteY13" fmla="*/ 281912 h 723500"/>
                            <a:gd name="connsiteX14" fmla="*/ 275558 w 723499"/>
                            <a:gd name="connsiteY14" fmla="*/ 237954 h 723500"/>
                            <a:gd name="connsiteX15" fmla="*/ 289941 w 723499"/>
                            <a:gd name="connsiteY15" fmla="*/ 233524 h 723500"/>
                            <a:gd name="connsiteX16" fmla="*/ 302762 w 723499"/>
                            <a:gd name="connsiteY16" fmla="*/ 229095 h 723500"/>
                            <a:gd name="connsiteX17" fmla="*/ 315411 w 723499"/>
                            <a:gd name="connsiteY17" fmla="*/ 223876 h 723500"/>
                            <a:gd name="connsiteX18" fmla="*/ 328060 w 723499"/>
                            <a:gd name="connsiteY18" fmla="*/ 218656 h 723500"/>
                            <a:gd name="connsiteX19" fmla="*/ 340224 w 723499"/>
                            <a:gd name="connsiteY19" fmla="*/ 212331 h 723500"/>
                            <a:gd name="connsiteX20" fmla="*/ 352415 w 723499"/>
                            <a:gd name="connsiteY20" fmla="*/ 205664 h 723500"/>
                            <a:gd name="connsiteX21" fmla="*/ 365531 w 723499"/>
                            <a:gd name="connsiteY21" fmla="*/ 198044 h 723500"/>
                            <a:gd name="connsiteX22" fmla="*/ 378666 w 723499"/>
                            <a:gd name="connsiteY22" fmla="*/ 190424 h 723500"/>
                            <a:gd name="connsiteX23" fmla="*/ 401431 w 723499"/>
                            <a:gd name="connsiteY23" fmla="*/ 190424 h 72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23499" h="723500">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38"/>
                                <a:pt x="723500" y="361724"/>
                                <a:pt x="723500" y="361712"/>
                              </a:cubicBezTo>
                              <a:cubicBezTo>
                                <a:pt x="723569" y="162013"/>
                                <a:pt x="561735" y="69"/>
                                <a:pt x="362036" y="0"/>
                              </a:cubicBezTo>
                              <a:cubicBezTo>
                                <a:pt x="361940" y="0"/>
                                <a:pt x="361845" y="0"/>
                                <a:pt x="361750" y="0"/>
                              </a:cubicBezTo>
                              <a:close/>
                              <a:moveTo>
                                <a:pt x="401431" y="515303"/>
                              </a:moveTo>
                              <a:lnTo>
                                <a:pt x="346405" y="515303"/>
                              </a:lnTo>
                              <a:lnTo>
                                <a:pt x="346405" y="252498"/>
                              </a:lnTo>
                              <a:cubicBezTo>
                                <a:pt x="341757" y="255673"/>
                                <a:pt x="336852" y="258731"/>
                                <a:pt x="331689" y="261671"/>
                              </a:cubicBezTo>
                              <a:cubicBezTo>
                                <a:pt x="326529" y="264621"/>
                                <a:pt x="321198" y="267260"/>
                                <a:pt x="315725" y="269577"/>
                              </a:cubicBezTo>
                              <a:cubicBezTo>
                                <a:pt x="309807" y="271901"/>
                                <a:pt x="303587" y="274063"/>
                                <a:pt x="297066" y="276063"/>
                              </a:cubicBezTo>
                              <a:cubicBezTo>
                                <a:pt x="290544" y="278063"/>
                                <a:pt x="283375" y="280013"/>
                                <a:pt x="275558" y="281912"/>
                              </a:cubicBezTo>
                              <a:lnTo>
                                <a:pt x="275558" y="237954"/>
                              </a:lnTo>
                              <a:cubicBezTo>
                                <a:pt x="280828" y="236474"/>
                                <a:pt x="285623" y="234998"/>
                                <a:pt x="289941" y="233524"/>
                              </a:cubicBezTo>
                              <a:cubicBezTo>
                                <a:pt x="294259" y="232051"/>
                                <a:pt x="298533" y="230575"/>
                                <a:pt x="302762" y="229095"/>
                              </a:cubicBezTo>
                              <a:cubicBezTo>
                                <a:pt x="306962" y="227409"/>
                                <a:pt x="311191" y="225676"/>
                                <a:pt x="315411" y="223876"/>
                              </a:cubicBezTo>
                              <a:cubicBezTo>
                                <a:pt x="319630" y="222075"/>
                                <a:pt x="323840" y="220351"/>
                                <a:pt x="328060" y="218656"/>
                              </a:cubicBezTo>
                              <a:cubicBezTo>
                                <a:pt x="332061" y="216548"/>
                                <a:pt x="336115" y="214439"/>
                                <a:pt x="340224" y="212331"/>
                              </a:cubicBezTo>
                              <a:cubicBezTo>
                                <a:pt x="344332" y="210224"/>
                                <a:pt x="348396" y="208000"/>
                                <a:pt x="352415" y="205664"/>
                              </a:cubicBezTo>
                              <a:cubicBezTo>
                                <a:pt x="356861" y="203352"/>
                                <a:pt x="361233" y="200813"/>
                                <a:pt x="365531" y="198044"/>
                              </a:cubicBezTo>
                              <a:cubicBezTo>
                                <a:pt x="369830" y="195275"/>
                                <a:pt x="374209" y="192736"/>
                                <a:pt x="378666" y="190424"/>
                              </a:cubicBezTo>
                              <a:lnTo>
                                <a:pt x="401431" y="190424"/>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AD0C0" id="Graphic 20" o:spid="_x0000_s1026" alt="Badge 1 with solid fill" style="position:absolute;margin-left:49pt;margin-top:59.5pt;width:11.5pt;height:11.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" path="m361750,c161961,,,161961,,361750,,561539,161961,723500,361750,723500v199789,,361750,-161961,361750,-361750c723500,361738,723500,361724,723500,361712,723569,162013,561735,69,362036,v-96,,-191,,-286,xm401431,515303r-55026,l346405,252498v-4648,3175,-9553,6233,-14716,9173c326529,264621,321198,267260,315725,269577v-5918,2324,-12138,4486,-18659,6486c290544,278063,283375,280013,275558,281912r,-43958c280828,236474,285623,234998,289941,233524v4318,-1473,8592,-2949,12821,-4429c306962,227409,311191,225676,315411,223876v4219,-1801,8429,-3525,12649,-5220c332061,216548,336115,214439,340224,212331v4108,-2107,8172,-4331,12191,-6667c356861,203352,361233,200813,365531,198044v4299,-2769,8678,-5308,13135,-7620l401431,190424r,324879xe" fillcolor="red" stroked="f">
                <v:stroke joinstyle="miter"/>
                <v:path arrowok="t" o:connecttype="custom" o:connectlocs="73025,0;0,73025;73025,146050;146050,73025;146050,73017;73083,0;73025,0;81035,104022;69927,104022;69927,50971;66957,52822;63734,54418;59968,55728;55626,56908;55626,48035;58529,47141;61117,46246;63671,45193;66224,44139;68680,42862;71141,41517;73788,39978;76440,38440;81035,38440" o:connectangles="0,0,0,0,0,0,0,0,0,0,0,0,0,0,0,0,0,0,0,0,0,0,0,0"/>
              </v:shape>
            </w:pict>
          </mc:Fallback>
        </mc:AlternateContent>
      </w:r>
      <w:r w:rsidRPr="002F5D3C">
        <w:rPr>
          <w:noProof/>
        </w:rPr>
        <w:drawing>
          <wp:inline distT="0" distB="0" distL="0" distR="0" wp14:anchorId="7D1CC6AE" wp14:editId="609957A7">
            <wp:extent cx="5528610" cy="2546350"/>
            <wp:effectExtent l="19050" t="19050" r="15240" b="25400"/>
            <wp:docPr id="19929627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62729" name="Picture 1" descr="A screenshot of a computer&#10;&#10;AI-generated content may be incorrect."/>
                    <pic:cNvPicPr/>
                  </pic:nvPicPr>
                  <pic:blipFill>
                    <a:blip r:embed="rId31"/>
                    <a:stretch>
                      <a:fillRect/>
                    </a:stretch>
                  </pic:blipFill>
                  <pic:spPr>
                    <a:xfrm>
                      <a:off x="0" y="0"/>
                      <a:ext cx="5540129" cy="2551655"/>
                    </a:xfrm>
                    <a:prstGeom prst="rect">
                      <a:avLst/>
                    </a:prstGeom>
                    <a:ln>
                      <a:solidFill>
                        <a:schemeClr val="accent1"/>
                      </a:solidFill>
                    </a:ln>
                  </pic:spPr>
                </pic:pic>
              </a:graphicData>
            </a:graphic>
          </wp:inline>
        </w:drawing>
      </w:r>
    </w:p>
    <w:p w14:paraId="2D8267FC" w14:textId="77777777" w:rsidR="002F5D3C" w:rsidRDefault="002F5D3C" w:rsidP="002F5D3C">
      <w:pPr>
        <w:pStyle w:val="Caption"/>
        <w:jc w:val="center"/>
      </w:pPr>
      <w:r>
        <w:t>Figure 10 – Total Overdue Balances</w:t>
      </w:r>
    </w:p>
    <w:p w14:paraId="29328D93" w14:textId="3884AFB5" w:rsidR="00CF2FBE" w:rsidRDefault="00EB2530" w:rsidP="00EB2530">
      <w:bookmarkStart w:id="27" w:name="_Hlk189830347"/>
      <w:r>
        <w:t xml:space="preserve">Total Overdue Balances displays balances based on </w:t>
      </w:r>
      <w:r w:rsidR="000D173E">
        <w:t xml:space="preserve">the </w:t>
      </w:r>
      <w:r>
        <w:t xml:space="preserve">current selection. By </w:t>
      </w:r>
      <w:r w:rsidR="00AC10DB">
        <w:t>default,</w:t>
      </w:r>
      <w:r>
        <w:t xml:space="preserve"> it will display </w:t>
      </w:r>
      <w:r w:rsidR="000D173E">
        <w:t xml:space="preserve">the </w:t>
      </w:r>
      <w:r w:rsidR="00E94BC9">
        <w:t>total overdue</w:t>
      </w:r>
      <w:r>
        <w:t xml:space="preserve"> balance but when </w:t>
      </w:r>
      <w:r w:rsidR="000D173E">
        <w:t xml:space="preserve">the </w:t>
      </w:r>
      <w:r>
        <w:t xml:space="preserve">search or filter function </w:t>
      </w:r>
      <w:r w:rsidR="000D173E">
        <w:t xml:space="preserve">is </w:t>
      </w:r>
      <w:r w:rsidR="00AC10DB">
        <w:t>used,</w:t>
      </w:r>
      <w:r>
        <w:t xml:space="preserve"> </w:t>
      </w:r>
      <w:r w:rsidR="000D173E">
        <w:t xml:space="preserve">the </w:t>
      </w:r>
      <w:r>
        <w:t xml:space="preserve">results </w:t>
      </w:r>
      <w:r w:rsidR="000D173E">
        <w:t>narrow</w:t>
      </w:r>
      <w:r>
        <w:t xml:space="preserve"> down </w:t>
      </w:r>
      <w:r w:rsidR="00E94BC9">
        <w:t xml:space="preserve">the invoices, and </w:t>
      </w:r>
      <w:r>
        <w:t xml:space="preserve">the total amount will change based on </w:t>
      </w:r>
      <w:r w:rsidR="000D173E">
        <w:t xml:space="preserve">the </w:t>
      </w:r>
      <w:r>
        <w:t>current selection.</w:t>
      </w:r>
    </w:p>
    <w:p w14:paraId="6132A65C" w14:textId="3B6F0554" w:rsidR="00CF2FBE" w:rsidRDefault="00CF2FBE" w:rsidP="00EB2530">
      <w:r>
        <w:t xml:space="preserve"> </w:t>
      </w:r>
    </w:p>
    <w:p w14:paraId="64A7A5DE" w14:textId="4BAF83A0" w:rsidR="006B35EB" w:rsidRDefault="006B35EB" w:rsidP="00EB2530">
      <w:bookmarkStart w:id="28" w:name="_Hlk189838505"/>
      <w:r>
        <w:t xml:space="preserve">If there is no overdue balance, no data will be displayed on the slider. </w:t>
      </w:r>
    </w:p>
    <w:bookmarkEnd w:id="28"/>
    <w:p w14:paraId="00D42073" w14:textId="77777777" w:rsidR="00CF2FBE" w:rsidRDefault="00CF2FBE" w:rsidP="00EB2530"/>
    <w:p w14:paraId="04A65662" w14:textId="35E3C7DB" w:rsidR="00EB2530" w:rsidRDefault="00EB2530" w:rsidP="00F831A2">
      <w:pPr>
        <w:pStyle w:val="Heading4"/>
      </w:pPr>
      <w:bookmarkStart w:id="29" w:name="_Toc190977700"/>
      <w:bookmarkEnd w:id="27"/>
      <w:r>
        <w:t>T</w:t>
      </w:r>
      <w:r w:rsidR="00AC10DB">
        <w:t>otal Outstanding Balances</w:t>
      </w:r>
      <w:bookmarkEnd w:id="29"/>
    </w:p>
    <w:p w14:paraId="2A3FCCA9" w14:textId="3F5C82C3" w:rsidR="008744B1" w:rsidRPr="008744B1" w:rsidRDefault="00A4404A" w:rsidP="008744B1">
      <w:pPr>
        <w:rPr>
          <w:lang w:val="en-GB"/>
        </w:rPr>
      </w:pPr>
      <w:r>
        <w:rPr>
          <w:lang w:val="en-GB"/>
        </w:rPr>
        <w:t xml:space="preserve">Clicking Total </w:t>
      </w:r>
      <w:r w:rsidR="00FC3983">
        <w:rPr>
          <w:lang w:val="en-GB"/>
        </w:rPr>
        <w:t>Outstanding</w:t>
      </w:r>
      <w:r>
        <w:rPr>
          <w:lang w:val="en-GB"/>
        </w:rPr>
        <w:t xml:space="preserve"> Balance</w:t>
      </w:r>
      <w:r w:rsidR="00FC3983">
        <w:rPr>
          <w:lang w:val="en-GB"/>
        </w:rPr>
        <w:t>s</w:t>
      </w:r>
      <w:r>
        <w:rPr>
          <w:lang w:val="en-GB"/>
        </w:rPr>
        <w:t xml:space="preserve"> (point 1 </w:t>
      </w:r>
      <w:r w:rsidR="003D249B">
        <w:rPr>
          <w:lang w:val="en-GB"/>
        </w:rPr>
        <w:t>–</w:t>
      </w:r>
      <w:r>
        <w:rPr>
          <w:lang w:val="en-GB"/>
        </w:rPr>
        <w:t xml:space="preserve"> Figure</w:t>
      </w:r>
      <w:r w:rsidR="003D249B">
        <w:rPr>
          <w:lang w:val="en-GB"/>
        </w:rPr>
        <w:t>11), d</w:t>
      </w:r>
      <w:r w:rsidR="008744B1" w:rsidRPr="008744B1">
        <w:rPr>
          <w:lang w:val="en-GB"/>
        </w:rPr>
        <w:t xml:space="preserve">isplays total outstanding amounts </w:t>
      </w:r>
      <w:r w:rsidR="00A400B1">
        <w:rPr>
          <w:lang w:val="en-GB"/>
        </w:rPr>
        <w:t xml:space="preserve">in the Total </w:t>
      </w:r>
      <w:r w:rsidR="0053785F">
        <w:rPr>
          <w:lang w:val="en-GB"/>
        </w:rPr>
        <w:t>Outstanding</w:t>
      </w:r>
      <w:r w:rsidR="00A400B1">
        <w:rPr>
          <w:lang w:val="en-GB"/>
        </w:rPr>
        <w:t xml:space="preserve"> Balance slider</w:t>
      </w:r>
      <w:r w:rsidR="00A400B1" w:rsidRPr="008744B1">
        <w:rPr>
          <w:lang w:val="en-GB"/>
        </w:rPr>
        <w:t xml:space="preserve"> </w:t>
      </w:r>
      <w:r w:rsidR="008744B1" w:rsidRPr="008744B1">
        <w:rPr>
          <w:lang w:val="en-GB"/>
        </w:rPr>
        <w:t>based on selected criteria</w:t>
      </w:r>
      <w:r w:rsidR="003D249B">
        <w:rPr>
          <w:lang w:val="en-GB"/>
        </w:rPr>
        <w:t>.</w:t>
      </w:r>
    </w:p>
    <w:p w14:paraId="6C9B2976" w14:textId="77777777" w:rsidR="008744B1" w:rsidRPr="008744B1" w:rsidRDefault="008744B1" w:rsidP="00311293">
      <w:pPr>
        <w:numPr>
          <w:ilvl w:val="0"/>
          <w:numId w:val="19"/>
        </w:numPr>
        <w:rPr>
          <w:lang w:val="en-GB"/>
        </w:rPr>
      </w:pPr>
      <w:r w:rsidRPr="008744B1">
        <w:rPr>
          <w:b/>
          <w:bCs/>
          <w:lang w:val="en-GB"/>
        </w:rPr>
        <w:t>Red</w:t>
      </w:r>
      <w:r w:rsidRPr="008744B1">
        <w:rPr>
          <w:lang w:val="en-GB"/>
        </w:rPr>
        <w:t xml:space="preserve"> – Due balance.</w:t>
      </w:r>
    </w:p>
    <w:p w14:paraId="17928B4E" w14:textId="77777777" w:rsidR="008744B1" w:rsidRPr="008744B1" w:rsidRDefault="008744B1" w:rsidP="00311293">
      <w:pPr>
        <w:numPr>
          <w:ilvl w:val="0"/>
          <w:numId w:val="19"/>
        </w:numPr>
        <w:rPr>
          <w:lang w:val="en-GB"/>
        </w:rPr>
      </w:pPr>
      <w:r w:rsidRPr="008744B1">
        <w:rPr>
          <w:b/>
          <w:bCs/>
          <w:lang w:val="en-GB"/>
        </w:rPr>
        <w:t>Green</w:t>
      </w:r>
      <w:r w:rsidRPr="008744B1">
        <w:rPr>
          <w:lang w:val="en-GB"/>
        </w:rPr>
        <w:t xml:space="preserve"> – No due balance.</w:t>
      </w:r>
    </w:p>
    <w:p w14:paraId="49CE8464" w14:textId="43B3364D" w:rsidR="00AC10DB" w:rsidRPr="00EB2530" w:rsidRDefault="00AC10DB" w:rsidP="00EB2530"/>
    <w:p w14:paraId="2F10ADC0" w14:textId="1BF72FCA" w:rsidR="00BE144E" w:rsidRDefault="00BE144E" w:rsidP="003C0BE2">
      <w:pPr>
        <w:jc w:val="center"/>
        <w:rPr>
          <w:lang w:val="en-GB"/>
        </w:rPr>
      </w:pPr>
    </w:p>
    <w:p w14:paraId="5CA4E9C7" w14:textId="210CFBE7" w:rsidR="0055318C" w:rsidRDefault="003815EA" w:rsidP="003815EA">
      <w:pPr>
        <w:jc w:val="center"/>
        <w:rPr>
          <w:lang w:val="en-GB"/>
        </w:rPr>
      </w:pPr>
      <w:r w:rsidRPr="00C5753E">
        <w:rPr>
          <w:noProof/>
          <w:lang w:val="en-GB"/>
        </w:rPr>
        <mc:AlternateContent>
          <mc:Choice Requires="wps">
            <w:drawing>
              <wp:anchor distT="0" distB="0" distL="114300" distR="114300" simplePos="0" relativeHeight="251658269" behindDoc="0" locked="0" layoutInCell="1" allowOverlap="1" wp14:anchorId="20EB7DA8" wp14:editId="62CCDF24">
                <wp:simplePos x="0" y="0"/>
                <wp:positionH relativeFrom="column">
                  <wp:posOffset>1212850</wp:posOffset>
                </wp:positionH>
                <wp:positionV relativeFrom="paragraph">
                  <wp:posOffset>717550</wp:posOffset>
                </wp:positionV>
                <wp:extent cx="146050" cy="146050"/>
                <wp:effectExtent l="0" t="0" r="6350" b="6350"/>
                <wp:wrapNone/>
                <wp:docPr id="367761198" name="Graphic 20" descr="Badge 1 with solid fill"/>
                <wp:cNvGraphicFramePr/>
                <a:graphic xmlns:a="http://schemas.openxmlformats.org/drawingml/2006/main">
                  <a:graphicData uri="http://schemas.microsoft.com/office/word/2010/wordprocessingShape">
                    <wps:wsp>
                      <wps:cNvSpPr/>
                      <wps:spPr>
                        <a:xfrm>
                          <a:off x="0" y="0"/>
                          <a:ext cx="146050" cy="146050"/>
                        </a:xfrm>
                        <a:custGeom>
                          <a:avLst/>
                          <a:gdLst>
                            <a:gd name="connsiteX0" fmla="*/ 361750 w 723499"/>
                            <a:gd name="connsiteY0" fmla="*/ 0 h 723500"/>
                            <a:gd name="connsiteX1" fmla="*/ 0 w 723499"/>
                            <a:gd name="connsiteY1" fmla="*/ 361750 h 723500"/>
                            <a:gd name="connsiteX2" fmla="*/ 361750 w 723499"/>
                            <a:gd name="connsiteY2" fmla="*/ 723500 h 723500"/>
                            <a:gd name="connsiteX3" fmla="*/ 723500 w 723499"/>
                            <a:gd name="connsiteY3" fmla="*/ 361750 h 723500"/>
                            <a:gd name="connsiteX4" fmla="*/ 723500 w 723499"/>
                            <a:gd name="connsiteY4" fmla="*/ 361712 h 723500"/>
                            <a:gd name="connsiteX5" fmla="*/ 362036 w 723499"/>
                            <a:gd name="connsiteY5" fmla="*/ 0 h 723500"/>
                            <a:gd name="connsiteX6" fmla="*/ 361750 w 723499"/>
                            <a:gd name="connsiteY6" fmla="*/ 0 h 723500"/>
                            <a:gd name="connsiteX7" fmla="*/ 401431 w 723499"/>
                            <a:gd name="connsiteY7" fmla="*/ 515303 h 723500"/>
                            <a:gd name="connsiteX8" fmla="*/ 346405 w 723499"/>
                            <a:gd name="connsiteY8" fmla="*/ 515303 h 723500"/>
                            <a:gd name="connsiteX9" fmla="*/ 346405 w 723499"/>
                            <a:gd name="connsiteY9" fmla="*/ 252498 h 723500"/>
                            <a:gd name="connsiteX10" fmla="*/ 331689 w 723499"/>
                            <a:gd name="connsiteY10" fmla="*/ 261671 h 723500"/>
                            <a:gd name="connsiteX11" fmla="*/ 315725 w 723499"/>
                            <a:gd name="connsiteY11" fmla="*/ 269577 h 723500"/>
                            <a:gd name="connsiteX12" fmla="*/ 297066 w 723499"/>
                            <a:gd name="connsiteY12" fmla="*/ 276063 h 723500"/>
                            <a:gd name="connsiteX13" fmla="*/ 275558 w 723499"/>
                            <a:gd name="connsiteY13" fmla="*/ 281912 h 723500"/>
                            <a:gd name="connsiteX14" fmla="*/ 275558 w 723499"/>
                            <a:gd name="connsiteY14" fmla="*/ 237954 h 723500"/>
                            <a:gd name="connsiteX15" fmla="*/ 289941 w 723499"/>
                            <a:gd name="connsiteY15" fmla="*/ 233524 h 723500"/>
                            <a:gd name="connsiteX16" fmla="*/ 302762 w 723499"/>
                            <a:gd name="connsiteY16" fmla="*/ 229095 h 723500"/>
                            <a:gd name="connsiteX17" fmla="*/ 315411 w 723499"/>
                            <a:gd name="connsiteY17" fmla="*/ 223876 h 723500"/>
                            <a:gd name="connsiteX18" fmla="*/ 328060 w 723499"/>
                            <a:gd name="connsiteY18" fmla="*/ 218656 h 723500"/>
                            <a:gd name="connsiteX19" fmla="*/ 340224 w 723499"/>
                            <a:gd name="connsiteY19" fmla="*/ 212331 h 723500"/>
                            <a:gd name="connsiteX20" fmla="*/ 352415 w 723499"/>
                            <a:gd name="connsiteY20" fmla="*/ 205664 h 723500"/>
                            <a:gd name="connsiteX21" fmla="*/ 365531 w 723499"/>
                            <a:gd name="connsiteY21" fmla="*/ 198044 h 723500"/>
                            <a:gd name="connsiteX22" fmla="*/ 378666 w 723499"/>
                            <a:gd name="connsiteY22" fmla="*/ 190424 h 723500"/>
                            <a:gd name="connsiteX23" fmla="*/ 401431 w 723499"/>
                            <a:gd name="connsiteY23" fmla="*/ 190424 h 72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23499" h="723500">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38"/>
                                <a:pt x="723500" y="361724"/>
                                <a:pt x="723500" y="361712"/>
                              </a:cubicBezTo>
                              <a:cubicBezTo>
                                <a:pt x="723569" y="162013"/>
                                <a:pt x="561735" y="69"/>
                                <a:pt x="362036" y="0"/>
                              </a:cubicBezTo>
                              <a:cubicBezTo>
                                <a:pt x="361940" y="0"/>
                                <a:pt x="361845" y="0"/>
                                <a:pt x="361750" y="0"/>
                              </a:cubicBezTo>
                              <a:close/>
                              <a:moveTo>
                                <a:pt x="401431" y="515303"/>
                              </a:moveTo>
                              <a:lnTo>
                                <a:pt x="346405" y="515303"/>
                              </a:lnTo>
                              <a:lnTo>
                                <a:pt x="346405" y="252498"/>
                              </a:lnTo>
                              <a:cubicBezTo>
                                <a:pt x="341757" y="255673"/>
                                <a:pt x="336852" y="258731"/>
                                <a:pt x="331689" y="261671"/>
                              </a:cubicBezTo>
                              <a:cubicBezTo>
                                <a:pt x="326529" y="264621"/>
                                <a:pt x="321198" y="267260"/>
                                <a:pt x="315725" y="269577"/>
                              </a:cubicBezTo>
                              <a:cubicBezTo>
                                <a:pt x="309807" y="271901"/>
                                <a:pt x="303587" y="274063"/>
                                <a:pt x="297066" y="276063"/>
                              </a:cubicBezTo>
                              <a:cubicBezTo>
                                <a:pt x="290544" y="278063"/>
                                <a:pt x="283375" y="280013"/>
                                <a:pt x="275558" y="281912"/>
                              </a:cubicBezTo>
                              <a:lnTo>
                                <a:pt x="275558" y="237954"/>
                              </a:lnTo>
                              <a:cubicBezTo>
                                <a:pt x="280828" y="236474"/>
                                <a:pt x="285623" y="234998"/>
                                <a:pt x="289941" y="233524"/>
                              </a:cubicBezTo>
                              <a:cubicBezTo>
                                <a:pt x="294259" y="232051"/>
                                <a:pt x="298533" y="230575"/>
                                <a:pt x="302762" y="229095"/>
                              </a:cubicBezTo>
                              <a:cubicBezTo>
                                <a:pt x="306962" y="227409"/>
                                <a:pt x="311191" y="225676"/>
                                <a:pt x="315411" y="223876"/>
                              </a:cubicBezTo>
                              <a:cubicBezTo>
                                <a:pt x="319630" y="222075"/>
                                <a:pt x="323840" y="220351"/>
                                <a:pt x="328060" y="218656"/>
                              </a:cubicBezTo>
                              <a:cubicBezTo>
                                <a:pt x="332061" y="216548"/>
                                <a:pt x="336115" y="214439"/>
                                <a:pt x="340224" y="212331"/>
                              </a:cubicBezTo>
                              <a:cubicBezTo>
                                <a:pt x="344332" y="210224"/>
                                <a:pt x="348396" y="208000"/>
                                <a:pt x="352415" y="205664"/>
                              </a:cubicBezTo>
                              <a:cubicBezTo>
                                <a:pt x="356861" y="203352"/>
                                <a:pt x="361233" y="200813"/>
                                <a:pt x="365531" y="198044"/>
                              </a:cubicBezTo>
                              <a:cubicBezTo>
                                <a:pt x="369830" y="195275"/>
                                <a:pt x="374209" y="192736"/>
                                <a:pt x="378666" y="190424"/>
                              </a:cubicBezTo>
                              <a:lnTo>
                                <a:pt x="401431" y="190424"/>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9E477" id="Graphic 20" o:spid="_x0000_s1026" alt="Badge 1 with solid fill" style="position:absolute;margin-left:95.5pt;margin-top:56.5pt;width:11.5pt;height:11.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" path="m361750,c161961,,,161961,,361750,,561539,161961,723500,361750,723500v199789,,361750,-161961,361750,-361750c723500,361738,723500,361724,723500,361712,723569,162013,561735,69,362036,v-96,,-191,,-286,xm401431,515303r-55026,l346405,252498v-4648,3175,-9553,6233,-14716,9173c326529,264621,321198,267260,315725,269577v-5918,2324,-12138,4486,-18659,6486c290544,278063,283375,280013,275558,281912r,-43958c280828,236474,285623,234998,289941,233524v4318,-1473,8592,-2949,12821,-4429c306962,227409,311191,225676,315411,223876v4219,-1801,8429,-3525,12649,-5220c332061,216548,336115,214439,340224,212331v4108,-2107,8172,-4331,12191,-6667c356861,203352,361233,200813,365531,198044v4299,-2769,8678,-5308,13135,-7620l401431,190424r,324879xe" fillcolor="red" stroked="f">
                <v:stroke joinstyle="miter"/>
                <v:path arrowok="t" o:connecttype="custom" o:connectlocs="73025,0;0,73025;73025,146050;146050,73025;146050,73017;73083,0;73025,0;81035,104022;69927,104022;69927,50971;66957,52822;63734,54418;59968,55728;55626,56908;55626,48035;58529,47141;61117,46246;63671,45193;66224,44139;68680,42862;71141,41517;73788,39978;76440,38440;81035,38440" o:connectangles="0,0,0,0,0,0,0,0,0,0,0,0,0,0,0,0,0,0,0,0,0,0,0,0"/>
              </v:shape>
            </w:pict>
          </mc:Fallback>
        </mc:AlternateContent>
      </w:r>
      <w:r w:rsidRPr="003815EA">
        <w:rPr>
          <w:noProof/>
          <w:lang w:val="en-GB"/>
        </w:rPr>
        <w:drawing>
          <wp:inline distT="0" distB="0" distL="0" distR="0" wp14:anchorId="39FD8EAC" wp14:editId="3BFD6E48">
            <wp:extent cx="5397500" cy="2484811"/>
            <wp:effectExtent l="19050" t="19050" r="12700" b="10795"/>
            <wp:docPr id="1386259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5964" name="Picture 1" descr="A screenshot of a computer&#10;&#10;AI-generated content may be incorrect."/>
                    <pic:cNvPicPr/>
                  </pic:nvPicPr>
                  <pic:blipFill>
                    <a:blip r:embed="rId32"/>
                    <a:stretch>
                      <a:fillRect/>
                    </a:stretch>
                  </pic:blipFill>
                  <pic:spPr>
                    <a:xfrm>
                      <a:off x="0" y="0"/>
                      <a:ext cx="5402099" cy="2486928"/>
                    </a:xfrm>
                    <a:prstGeom prst="rect">
                      <a:avLst/>
                    </a:prstGeom>
                    <a:ln>
                      <a:solidFill>
                        <a:schemeClr val="accent1"/>
                      </a:solidFill>
                    </a:ln>
                  </pic:spPr>
                </pic:pic>
              </a:graphicData>
            </a:graphic>
          </wp:inline>
        </w:drawing>
      </w:r>
    </w:p>
    <w:p w14:paraId="069D239D" w14:textId="77777777" w:rsidR="003815EA" w:rsidRDefault="003815EA" w:rsidP="003815EA">
      <w:pPr>
        <w:pStyle w:val="Caption"/>
        <w:jc w:val="center"/>
        <w:rPr>
          <w:lang w:val="en-GB"/>
        </w:rPr>
      </w:pPr>
      <w:r>
        <w:t>Figure 11 – Total Outstanding balances</w:t>
      </w:r>
    </w:p>
    <w:p w14:paraId="39D96C92" w14:textId="6AC84BB3" w:rsidR="003815EA" w:rsidRDefault="003815EA" w:rsidP="003815EA">
      <w:pPr>
        <w:jc w:val="center"/>
        <w:rPr>
          <w:lang w:val="en-GB"/>
        </w:rPr>
      </w:pPr>
    </w:p>
    <w:p w14:paraId="7510BB11" w14:textId="33962F98" w:rsidR="006B35EB" w:rsidRDefault="006B35EB" w:rsidP="006B35EB">
      <w:r>
        <w:lastRenderedPageBreak/>
        <w:t>Total Outstanding Balances displays balances based on the current selection. By default, it will display the total outstanding balance but when the search or filter function is used, the results narrow down the invoices, and the total amount will change based on the current selection.</w:t>
      </w:r>
    </w:p>
    <w:p w14:paraId="1DE56D4B" w14:textId="77777777" w:rsidR="006B35EB" w:rsidRDefault="006B35EB" w:rsidP="006B35EB">
      <w:r>
        <w:t xml:space="preserve"> </w:t>
      </w:r>
    </w:p>
    <w:p w14:paraId="467AD5E2" w14:textId="77777777" w:rsidR="006D41EC" w:rsidRPr="006D41EC" w:rsidRDefault="006D41EC" w:rsidP="006D41EC">
      <w:pPr>
        <w:rPr>
          <w:lang w:val="en-GB"/>
        </w:rPr>
      </w:pPr>
      <w:r w:rsidRPr="006D41EC">
        <w:rPr>
          <w:lang w:val="en-GB"/>
        </w:rPr>
        <w:t>If no overdue or outstanding balance exists, the section remains empty.</w:t>
      </w:r>
    </w:p>
    <w:p w14:paraId="57B967EF" w14:textId="77777777" w:rsidR="006B35EB" w:rsidRPr="006D41EC" w:rsidRDefault="006B35EB" w:rsidP="006B35EB">
      <w:pPr>
        <w:rPr>
          <w:lang w:val="en-GB"/>
        </w:rPr>
      </w:pPr>
    </w:p>
    <w:p w14:paraId="73DA7513" w14:textId="4FB9620F" w:rsidR="00A84AB4" w:rsidRDefault="00550407" w:rsidP="00F831A2">
      <w:pPr>
        <w:pStyle w:val="Heading4"/>
      </w:pPr>
      <w:bookmarkStart w:id="30" w:name="_Toc190977701"/>
      <w:r>
        <w:t>Provide Rem</w:t>
      </w:r>
      <w:r w:rsidR="00E646DD">
        <w:t>ittance</w:t>
      </w:r>
      <w:bookmarkEnd w:id="30"/>
    </w:p>
    <w:p w14:paraId="4510E5B4" w14:textId="0F4742B8" w:rsidR="00A84AB4" w:rsidRDefault="002E57C2" w:rsidP="003E534F">
      <w:r>
        <w:t>Users</w:t>
      </w:r>
      <w:r w:rsidR="00BF68D1">
        <w:t xml:space="preserve"> can</w:t>
      </w:r>
      <w:r w:rsidR="00A84AB4">
        <w:t xml:space="preserve"> </w:t>
      </w:r>
      <w:r>
        <w:t xml:space="preserve">use the </w:t>
      </w:r>
      <w:r w:rsidR="005A4DFC">
        <w:t xml:space="preserve">‘Provide Remittance’ </w:t>
      </w:r>
      <w:r w:rsidR="00BF68D1">
        <w:t xml:space="preserve">button to submit a remittance request. </w:t>
      </w:r>
      <w:r w:rsidR="00563A8A">
        <w:t xml:space="preserve">Once </w:t>
      </w:r>
      <w:r w:rsidR="003A08D3">
        <w:t xml:space="preserve">the </w:t>
      </w:r>
      <w:r w:rsidR="00563A8A">
        <w:t xml:space="preserve">user presses </w:t>
      </w:r>
      <w:r w:rsidR="004276AF">
        <w:t xml:space="preserve">this </w:t>
      </w:r>
      <w:r w:rsidR="00563A8A">
        <w:t xml:space="preserve">button, a </w:t>
      </w:r>
      <w:r w:rsidR="00572576">
        <w:t>slide-out</w:t>
      </w:r>
      <w:r w:rsidR="00563A8A">
        <w:t xml:space="preserve"> will </w:t>
      </w:r>
      <w:r w:rsidR="006D64CE">
        <w:t xml:space="preserve">open </w:t>
      </w:r>
      <w:r w:rsidR="00BA747F">
        <w:t xml:space="preserve">the </w:t>
      </w:r>
      <w:r w:rsidR="006D64CE">
        <w:t xml:space="preserve">user to fill </w:t>
      </w:r>
      <w:r w:rsidR="00572576">
        <w:t xml:space="preserve">in </w:t>
      </w:r>
      <w:r w:rsidR="006D64CE">
        <w:t>details and submit the</w:t>
      </w:r>
      <w:r w:rsidR="003A08D3">
        <w:t xml:space="preserve"> r</w:t>
      </w:r>
      <w:r w:rsidR="006D64CE">
        <w:t xml:space="preserve">equest. </w:t>
      </w:r>
      <w:r w:rsidR="00BA747F">
        <w:t xml:space="preserve">A </w:t>
      </w:r>
      <w:r w:rsidR="00DF4125">
        <w:t>Zend</w:t>
      </w:r>
      <w:r>
        <w:t>esk ticket will be created</w:t>
      </w:r>
      <w:r w:rsidR="00DF4125">
        <w:t>.</w:t>
      </w:r>
    </w:p>
    <w:p w14:paraId="09C06431" w14:textId="0AFDE1DD" w:rsidR="00A84AB4" w:rsidRDefault="00A84AB4" w:rsidP="00AC10DB"/>
    <w:bookmarkStart w:id="31" w:name="_Hlk189832511"/>
    <w:p w14:paraId="1BFC7223" w14:textId="0C61476D" w:rsidR="00633F11" w:rsidRDefault="00FE1767" w:rsidP="00633F11">
      <w:pPr>
        <w:jc w:val="center"/>
      </w:pPr>
      <w:r w:rsidRPr="00C5753E">
        <w:rPr>
          <w:noProof/>
          <w:lang w:val="en-GB"/>
        </w:rPr>
        <mc:AlternateContent>
          <mc:Choice Requires="wps">
            <w:drawing>
              <wp:anchor distT="0" distB="0" distL="114300" distR="114300" simplePos="0" relativeHeight="251658255" behindDoc="0" locked="0" layoutInCell="1" allowOverlap="1" wp14:anchorId="0DC6F3D7" wp14:editId="7170F485">
                <wp:simplePos x="0" y="0"/>
                <wp:positionH relativeFrom="column">
                  <wp:posOffset>4711700</wp:posOffset>
                </wp:positionH>
                <wp:positionV relativeFrom="paragraph">
                  <wp:posOffset>203200</wp:posOffset>
                </wp:positionV>
                <wp:extent cx="146050" cy="146050"/>
                <wp:effectExtent l="0" t="0" r="6350" b="6350"/>
                <wp:wrapNone/>
                <wp:docPr id="438312366" name="Graphic 20" descr="Badge 1 with solid fill"/>
                <wp:cNvGraphicFramePr/>
                <a:graphic xmlns:a="http://schemas.openxmlformats.org/drawingml/2006/main">
                  <a:graphicData uri="http://schemas.microsoft.com/office/word/2010/wordprocessingShape">
                    <wps:wsp>
                      <wps:cNvSpPr/>
                      <wps:spPr>
                        <a:xfrm>
                          <a:off x="0" y="0"/>
                          <a:ext cx="146050" cy="146050"/>
                        </a:xfrm>
                        <a:custGeom>
                          <a:avLst/>
                          <a:gdLst>
                            <a:gd name="connsiteX0" fmla="*/ 361750 w 723499"/>
                            <a:gd name="connsiteY0" fmla="*/ 0 h 723500"/>
                            <a:gd name="connsiteX1" fmla="*/ 0 w 723499"/>
                            <a:gd name="connsiteY1" fmla="*/ 361750 h 723500"/>
                            <a:gd name="connsiteX2" fmla="*/ 361750 w 723499"/>
                            <a:gd name="connsiteY2" fmla="*/ 723500 h 723500"/>
                            <a:gd name="connsiteX3" fmla="*/ 723500 w 723499"/>
                            <a:gd name="connsiteY3" fmla="*/ 361750 h 723500"/>
                            <a:gd name="connsiteX4" fmla="*/ 723500 w 723499"/>
                            <a:gd name="connsiteY4" fmla="*/ 361712 h 723500"/>
                            <a:gd name="connsiteX5" fmla="*/ 362036 w 723499"/>
                            <a:gd name="connsiteY5" fmla="*/ 0 h 723500"/>
                            <a:gd name="connsiteX6" fmla="*/ 361750 w 723499"/>
                            <a:gd name="connsiteY6" fmla="*/ 0 h 723500"/>
                            <a:gd name="connsiteX7" fmla="*/ 401431 w 723499"/>
                            <a:gd name="connsiteY7" fmla="*/ 515303 h 723500"/>
                            <a:gd name="connsiteX8" fmla="*/ 346405 w 723499"/>
                            <a:gd name="connsiteY8" fmla="*/ 515303 h 723500"/>
                            <a:gd name="connsiteX9" fmla="*/ 346405 w 723499"/>
                            <a:gd name="connsiteY9" fmla="*/ 252498 h 723500"/>
                            <a:gd name="connsiteX10" fmla="*/ 331689 w 723499"/>
                            <a:gd name="connsiteY10" fmla="*/ 261671 h 723500"/>
                            <a:gd name="connsiteX11" fmla="*/ 315725 w 723499"/>
                            <a:gd name="connsiteY11" fmla="*/ 269577 h 723500"/>
                            <a:gd name="connsiteX12" fmla="*/ 297066 w 723499"/>
                            <a:gd name="connsiteY12" fmla="*/ 276063 h 723500"/>
                            <a:gd name="connsiteX13" fmla="*/ 275558 w 723499"/>
                            <a:gd name="connsiteY13" fmla="*/ 281912 h 723500"/>
                            <a:gd name="connsiteX14" fmla="*/ 275558 w 723499"/>
                            <a:gd name="connsiteY14" fmla="*/ 237954 h 723500"/>
                            <a:gd name="connsiteX15" fmla="*/ 289941 w 723499"/>
                            <a:gd name="connsiteY15" fmla="*/ 233524 h 723500"/>
                            <a:gd name="connsiteX16" fmla="*/ 302762 w 723499"/>
                            <a:gd name="connsiteY16" fmla="*/ 229095 h 723500"/>
                            <a:gd name="connsiteX17" fmla="*/ 315411 w 723499"/>
                            <a:gd name="connsiteY17" fmla="*/ 223876 h 723500"/>
                            <a:gd name="connsiteX18" fmla="*/ 328060 w 723499"/>
                            <a:gd name="connsiteY18" fmla="*/ 218656 h 723500"/>
                            <a:gd name="connsiteX19" fmla="*/ 340224 w 723499"/>
                            <a:gd name="connsiteY19" fmla="*/ 212331 h 723500"/>
                            <a:gd name="connsiteX20" fmla="*/ 352415 w 723499"/>
                            <a:gd name="connsiteY20" fmla="*/ 205664 h 723500"/>
                            <a:gd name="connsiteX21" fmla="*/ 365531 w 723499"/>
                            <a:gd name="connsiteY21" fmla="*/ 198044 h 723500"/>
                            <a:gd name="connsiteX22" fmla="*/ 378666 w 723499"/>
                            <a:gd name="connsiteY22" fmla="*/ 190424 h 723500"/>
                            <a:gd name="connsiteX23" fmla="*/ 401431 w 723499"/>
                            <a:gd name="connsiteY23" fmla="*/ 190424 h 7235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723499" h="723500">
                              <a:moveTo>
                                <a:pt x="361750" y="0"/>
                              </a:moveTo>
                              <a:cubicBezTo>
                                <a:pt x="161961" y="0"/>
                                <a:pt x="0" y="161961"/>
                                <a:pt x="0" y="361750"/>
                              </a:cubicBezTo>
                              <a:cubicBezTo>
                                <a:pt x="0" y="561539"/>
                                <a:pt x="161961" y="723500"/>
                                <a:pt x="361750" y="723500"/>
                              </a:cubicBezTo>
                              <a:cubicBezTo>
                                <a:pt x="561539" y="723500"/>
                                <a:pt x="723500" y="561539"/>
                                <a:pt x="723500" y="361750"/>
                              </a:cubicBezTo>
                              <a:cubicBezTo>
                                <a:pt x="723500" y="361738"/>
                                <a:pt x="723500" y="361724"/>
                                <a:pt x="723500" y="361712"/>
                              </a:cubicBezTo>
                              <a:cubicBezTo>
                                <a:pt x="723569" y="162013"/>
                                <a:pt x="561735" y="69"/>
                                <a:pt x="362036" y="0"/>
                              </a:cubicBezTo>
                              <a:cubicBezTo>
                                <a:pt x="361940" y="0"/>
                                <a:pt x="361845" y="0"/>
                                <a:pt x="361750" y="0"/>
                              </a:cubicBezTo>
                              <a:close/>
                              <a:moveTo>
                                <a:pt x="401431" y="515303"/>
                              </a:moveTo>
                              <a:lnTo>
                                <a:pt x="346405" y="515303"/>
                              </a:lnTo>
                              <a:lnTo>
                                <a:pt x="346405" y="252498"/>
                              </a:lnTo>
                              <a:cubicBezTo>
                                <a:pt x="341757" y="255673"/>
                                <a:pt x="336852" y="258731"/>
                                <a:pt x="331689" y="261671"/>
                              </a:cubicBezTo>
                              <a:cubicBezTo>
                                <a:pt x="326529" y="264621"/>
                                <a:pt x="321198" y="267260"/>
                                <a:pt x="315725" y="269577"/>
                              </a:cubicBezTo>
                              <a:cubicBezTo>
                                <a:pt x="309807" y="271901"/>
                                <a:pt x="303587" y="274063"/>
                                <a:pt x="297066" y="276063"/>
                              </a:cubicBezTo>
                              <a:cubicBezTo>
                                <a:pt x="290544" y="278063"/>
                                <a:pt x="283375" y="280013"/>
                                <a:pt x="275558" y="281912"/>
                              </a:cubicBezTo>
                              <a:lnTo>
                                <a:pt x="275558" y="237954"/>
                              </a:lnTo>
                              <a:cubicBezTo>
                                <a:pt x="280828" y="236474"/>
                                <a:pt x="285623" y="234998"/>
                                <a:pt x="289941" y="233524"/>
                              </a:cubicBezTo>
                              <a:cubicBezTo>
                                <a:pt x="294259" y="232051"/>
                                <a:pt x="298533" y="230575"/>
                                <a:pt x="302762" y="229095"/>
                              </a:cubicBezTo>
                              <a:cubicBezTo>
                                <a:pt x="306962" y="227409"/>
                                <a:pt x="311191" y="225676"/>
                                <a:pt x="315411" y="223876"/>
                              </a:cubicBezTo>
                              <a:cubicBezTo>
                                <a:pt x="319630" y="222075"/>
                                <a:pt x="323840" y="220351"/>
                                <a:pt x="328060" y="218656"/>
                              </a:cubicBezTo>
                              <a:cubicBezTo>
                                <a:pt x="332061" y="216548"/>
                                <a:pt x="336115" y="214439"/>
                                <a:pt x="340224" y="212331"/>
                              </a:cubicBezTo>
                              <a:cubicBezTo>
                                <a:pt x="344332" y="210224"/>
                                <a:pt x="348396" y="208000"/>
                                <a:pt x="352415" y="205664"/>
                              </a:cubicBezTo>
                              <a:cubicBezTo>
                                <a:pt x="356861" y="203352"/>
                                <a:pt x="361233" y="200813"/>
                                <a:pt x="365531" y="198044"/>
                              </a:cubicBezTo>
                              <a:cubicBezTo>
                                <a:pt x="369830" y="195275"/>
                                <a:pt x="374209" y="192736"/>
                                <a:pt x="378666" y="190424"/>
                              </a:cubicBezTo>
                              <a:lnTo>
                                <a:pt x="401431" y="190424"/>
                              </a:lnTo>
                              <a:close/>
                            </a:path>
                          </a:pathLst>
                        </a:custGeom>
                        <a:solidFill>
                          <a:srgbClr val="FF00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72A7E" id="Graphic 20" o:spid="_x0000_s1026" alt="Badge 1 with solid fill" style="position:absolute;margin-left:371pt;margin-top:16pt;width:11.5pt;height:1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499,7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" path="m361750,c161961,,,161961,,361750,,561539,161961,723500,361750,723500v199789,,361750,-161961,361750,-361750c723500,361738,723500,361724,723500,361712,723569,162013,561735,69,362036,v-96,,-191,,-286,xm401431,515303r-55026,l346405,252498v-4648,3175,-9553,6233,-14716,9173c326529,264621,321198,267260,315725,269577v-5918,2324,-12138,4486,-18659,6486c290544,278063,283375,280013,275558,281912r,-43958c280828,236474,285623,234998,289941,233524v4318,-1473,8592,-2949,12821,-4429c306962,227409,311191,225676,315411,223876v4219,-1801,8429,-3525,12649,-5220c332061,216548,336115,214439,340224,212331v4108,-2107,8172,-4331,12191,-6667c356861,203352,361233,200813,365531,198044v4299,-2769,8678,-5308,13135,-7620l401431,190424r,324879xe" fillcolor="red" stroked="f">
                <v:stroke joinstyle="miter"/>
                <v:path arrowok="t" o:connecttype="custom" o:connectlocs="73025,0;0,73025;73025,146050;146050,73025;146050,73017;73083,0;73025,0;81035,104022;69927,104022;69927,50971;66957,52822;63734,54418;59968,55728;55626,56908;55626,48035;58529,47141;61117,46246;63671,45193;66224,44139;68680,42862;71141,41517;73788,39978;76440,38440;81035,38440" o:connectangles="0,0,0,0,0,0,0,0,0,0,0,0,0,0,0,0,0,0,0,0,0,0,0,0"/>
              </v:shape>
            </w:pict>
          </mc:Fallback>
        </mc:AlternateContent>
      </w:r>
      <w:r w:rsidR="00633F11" w:rsidRPr="00633F11">
        <w:rPr>
          <w:noProof/>
        </w:rPr>
        <w:drawing>
          <wp:inline distT="0" distB="0" distL="0" distR="0" wp14:anchorId="3BE5FB8D" wp14:editId="336974AA">
            <wp:extent cx="5657850" cy="2605875"/>
            <wp:effectExtent l="19050" t="19050" r="19050" b="23495"/>
            <wp:docPr id="20356525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652584" name="Picture 1" descr="A screenshot of a computer&#10;&#10;AI-generated content may be incorrect."/>
                    <pic:cNvPicPr/>
                  </pic:nvPicPr>
                  <pic:blipFill>
                    <a:blip r:embed="rId33"/>
                    <a:stretch>
                      <a:fillRect/>
                    </a:stretch>
                  </pic:blipFill>
                  <pic:spPr>
                    <a:xfrm>
                      <a:off x="0" y="0"/>
                      <a:ext cx="5670215" cy="2611570"/>
                    </a:xfrm>
                    <a:prstGeom prst="rect">
                      <a:avLst/>
                    </a:prstGeom>
                    <a:ln>
                      <a:solidFill>
                        <a:schemeClr val="accent1"/>
                      </a:solidFill>
                    </a:ln>
                  </pic:spPr>
                </pic:pic>
              </a:graphicData>
            </a:graphic>
          </wp:inline>
        </w:drawing>
      </w:r>
    </w:p>
    <w:p w14:paraId="6ED1143E" w14:textId="7DF63E5F" w:rsidR="00633F11" w:rsidRPr="00633F11" w:rsidRDefault="00633F11" w:rsidP="00B429CB">
      <w:pPr>
        <w:pStyle w:val="Caption"/>
        <w:jc w:val="center"/>
      </w:pPr>
      <w:r>
        <w:t>Figure 12 – Provide Remittance</w:t>
      </w:r>
    </w:p>
    <w:p w14:paraId="5C6EBE73" w14:textId="355B5112" w:rsidR="002E57C2" w:rsidRDefault="009A7F22" w:rsidP="009C503F">
      <w:r>
        <w:t xml:space="preserve">By clicking </w:t>
      </w:r>
      <w:r w:rsidR="00A14DC1">
        <w:t xml:space="preserve">the </w:t>
      </w:r>
      <w:r>
        <w:t xml:space="preserve">‘What is This’ </w:t>
      </w:r>
      <w:r w:rsidR="00B03DC7">
        <w:t>link</w:t>
      </w:r>
      <w:r w:rsidR="00E33454">
        <w:t xml:space="preserve"> (point 1-Figure 1</w:t>
      </w:r>
      <w:r w:rsidR="007C6521">
        <w:t>2</w:t>
      </w:r>
      <w:r w:rsidR="00E33454">
        <w:t>)</w:t>
      </w:r>
      <w:r w:rsidR="00B03DC7">
        <w:t xml:space="preserve">, </w:t>
      </w:r>
      <w:r w:rsidR="00E33454">
        <w:t xml:space="preserve">a </w:t>
      </w:r>
      <w:r w:rsidR="0031742B">
        <w:t xml:space="preserve">new </w:t>
      </w:r>
      <w:r w:rsidR="00B2305F">
        <w:t>slide-out</w:t>
      </w:r>
      <w:r w:rsidR="0031742B">
        <w:t xml:space="preserve"> will open </w:t>
      </w:r>
      <w:r w:rsidR="00E33454">
        <w:t>that</w:t>
      </w:r>
      <w:r w:rsidR="0031742B">
        <w:t xml:space="preserve"> describes </w:t>
      </w:r>
      <w:r w:rsidR="00D54848">
        <w:t>remittance</w:t>
      </w:r>
      <w:r w:rsidR="00A14DC1">
        <w:t>.</w:t>
      </w:r>
      <w:bookmarkEnd w:id="31"/>
    </w:p>
    <w:p w14:paraId="72FAB942" w14:textId="77777777" w:rsidR="00B429CB" w:rsidRPr="002E57C2" w:rsidRDefault="00B429CB" w:rsidP="009C503F"/>
    <w:p w14:paraId="5D96D596" w14:textId="45BBA617" w:rsidR="008B0B9E" w:rsidRDefault="008B0B9E" w:rsidP="008B0B9E">
      <w:pPr>
        <w:jc w:val="center"/>
      </w:pPr>
      <w:r w:rsidRPr="008B0B9E">
        <w:rPr>
          <w:noProof/>
        </w:rPr>
        <w:drawing>
          <wp:inline distT="0" distB="0" distL="0" distR="0" wp14:anchorId="4ADF9998" wp14:editId="5C5F3859">
            <wp:extent cx="5594350" cy="2570652"/>
            <wp:effectExtent l="19050" t="19050" r="25400" b="20320"/>
            <wp:docPr id="14028765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76557" name="Picture 1" descr="A screenshot of a computer&#10;&#10;AI-generated content may be incorrect."/>
                    <pic:cNvPicPr/>
                  </pic:nvPicPr>
                  <pic:blipFill>
                    <a:blip r:embed="rId34"/>
                    <a:stretch>
                      <a:fillRect/>
                    </a:stretch>
                  </pic:blipFill>
                  <pic:spPr>
                    <a:xfrm>
                      <a:off x="0" y="0"/>
                      <a:ext cx="5603103" cy="2574674"/>
                    </a:xfrm>
                    <a:prstGeom prst="rect">
                      <a:avLst/>
                    </a:prstGeom>
                    <a:ln>
                      <a:solidFill>
                        <a:schemeClr val="accent1"/>
                      </a:solidFill>
                    </a:ln>
                  </pic:spPr>
                </pic:pic>
              </a:graphicData>
            </a:graphic>
          </wp:inline>
        </w:drawing>
      </w:r>
    </w:p>
    <w:p w14:paraId="5F6EA6EC" w14:textId="77777777" w:rsidR="00B429CB" w:rsidRDefault="00B429CB" w:rsidP="00B429CB">
      <w:pPr>
        <w:pStyle w:val="Caption"/>
        <w:jc w:val="center"/>
      </w:pPr>
      <w:r>
        <w:t>Figure 13 – What is Remittance</w:t>
      </w:r>
    </w:p>
    <w:p w14:paraId="66AFB34D" w14:textId="695B1970" w:rsidR="00BE476F" w:rsidRDefault="0009004E" w:rsidP="000C04FB">
      <w:pPr>
        <w:pStyle w:val="Heading2"/>
        <w:rPr>
          <w:lang w:val="en-GB"/>
        </w:rPr>
      </w:pPr>
      <w:bookmarkStart w:id="32" w:name="_Editing_and_deleting"/>
      <w:bookmarkStart w:id="33" w:name="_Toc190977702"/>
      <w:bookmarkEnd w:id="32"/>
      <w:r>
        <w:rPr>
          <w:lang w:val="en-GB"/>
        </w:rPr>
        <w:lastRenderedPageBreak/>
        <w:t>G</w:t>
      </w:r>
      <w:r w:rsidR="00AC10DB">
        <w:rPr>
          <w:lang w:val="en-GB"/>
        </w:rPr>
        <w:t>lossary</w:t>
      </w:r>
      <w:r w:rsidR="00BF1AA4">
        <w:rPr>
          <w:lang w:val="en-GB"/>
        </w:rPr>
        <w:t xml:space="preserve"> Page</w:t>
      </w:r>
      <w:bookmarkEnd w:id="33"/>
    </w:p>
    <w:p w14:paraId="6C45941E" w14:textId="77777777" w:rsidR="0009004E" w:rsidRPr="0009004E" w:rsidRDefault="0009004E" w:rsidP="0009004E">
      <w:pPr>
        <w:rPr>
          <w:lang w:val="en-GB"/>
        </w:rPr>
      </w:pPr>
    </w:p>
    <w:p w14:paraId="7668134C" w14:textId="02B37727" w:rsidR="00FA6E62" w:rsidRDefault="00986876" w:rsidP="003703D1">
      <w:pPr>
        <w:jc w:val="both"/>
        <w:rPr>
          <w:rFonts w:asciiTheme="majorHAnsi" w:hAnsiTheme="majorHAnsi" w:cstheme="majorHAnsi"/>
          <w:szCs w:val="22"/>
          <w:lang w:val="en-GB"/>
        </w:rPr>
      </w:pPr>
      <w:r w:rsidRPr="00986876">
        <w:rPr>
          <w:rFonts w:asciiTheme="majorHAnsi" w:hAnsiTheme="majorHAnsi" w:cstheme="majorHAnsi"/>
          <w:szCs w:val="22"/>
          <w:lang w:val="en-GB"/>
        </w:rPr>
        <w:t xml:space="preserve">The </w:t>
      </w:r>
      <w:r w:rsidRPr="00986876">
        <w:rPr>
          <w:rFonts w:asciiTheme="majorHAnsi" w:hAnsiTheme="majorHAnsi" w:cstheme="majorHAnsi"/>
          <w:b/>
          <w:bCs/>
          <w:szCs w:val="22"/>
          <w:lang w:val="en-GB"/>
        </w:rPr>
        <w:t>Glossary</w:t>
      </w:r>
      <w:r w:rsidRPr="00986876">
        <w:rPr>
          <w:rFonts w:asciiTheme="majorHAnsi" w:hAnsiTheme="majorHAnsi" w:cstheme="majorHAnsi"/>
          <w:szCs w:val="22"/>
          <w:lang w:val="en-GB"/>
        </w:rPr>
        <w:t xml:space="preserve"> provides key invoice-related definitions.</w:t>
      </w:r>
    </w:p>
    <w:p w14:paraId="6DC41C9F" w14:textId="77777777" w:rsidR="00FC1490" w:rsidRDefault="00FC1490" w:rsidP="00F831A2">
      <w:pPr>
        <w:pStyle w:val="Heading4"/>
      </w:pPr>
      <w:bookmarkStart w:id="34" w:name="_Toc190977703"/>
    </w:p>
    <w:p w14:paraId="0DB13124" w14:textId="64BE25FC" w:rsidR="00FA6E62" w:rsidRDefault="00FA6E62" w:rsidP="00F831A2">
      <w:pPr>
        <w:pStyle w:val="Heading4"/>
      </w:pPr>
      <w:r>
        <w:t>Invoice Statu</w:t>
      </w:r>
      <w:r w:rsidR="00FC1490">
        <w:t>s</w:t>
      </w:r>
      <w:r>
        <w:t>es Tab</w:t>
      </w:r>
      <w:bookmarkEnd w:id="34"/>
    </w:p>
    <w:p w14:paraId="7C267DF3" w14:textId="7B82F5C3" w:rsidR="00FA6E62" w:rsidRDefault="00986876" w:rsidP="003703D1">
      <w:pPr>
        <w:jc w:val="both"/>
        <w:rPr>
          <w:rFonts w:asciiTheme="majorHAnsi" w:hAnsiTheme="majorHAnsi" w:cstheme="majorHAnsi"/>
          <w:szCs w:val="22"/>
          <w:lang w:val="en-GB"/>
        </w:rPr>
      </w:pPr>
      <w:r w:rsidRPr="00986876">
        <w:rPr>
          <w:rFonts w:asciiTheme="majorHAnsi" w:hAnsiTheme="majorHAnsi" w:cstheme="majorHAnsi"/>
          <w:szCs w:val="22"/>
          <w:lang w:val="en-GB"/>
        </w:rPr>
        <w:t>Explains main invoice statuses and sub-statuses for better understanding</w:t>
      </w:r>
      <w:r w:rsidR="00FD390A">
        <w:rPr>
          <w:rFonts w:asciiTheme="majorHAnsi" w:hAnsiTheme="majorHAnsi" w:cstheme="majorHAnsi"/>
          <w:szCs w:val="22"/>
          <w:lang w:val="en-GB"/>
        </w:rPr>
        <w:t xml:space="preserve"> (Figure</w:t>
      </w:r>
      <w:r>
        <w:rPr>
          <w:rFonts w:asciiTheme="majorHAnsi" w:hAnsiTheme="majorHAnsi" w:cstheme="majorHAnsi"/>
          <w:szCs w:val="22"/>
          <w:lang w:val="en-GB"/>
        </w:rPr>
        <w:t xml:space="preserve"> </w:t>
      </w:r>
      <w:r w:rsidR="00FD390A">
        <w:rPr>
          <w:rFonts w:asciiTheme="majorHAnsi" w:hAnsiTheme="majorHAnsi" w:cstheme="majorHAnsi"/>
          <w:szCs w:val="22"/>
          <w:lang w:val="en-GB"/>
        </w:rPr>
        <w:t>14)</w:t>
      </w:r>
    </w:p>
    <w:p w14:paraId="66CCE133" w14:textId="5CE85032" w:rsidR="00F048EC" w:rsidRDefault="00F048EC" w:rsidP="003703D1">
      <w:pPr>
        <w:jc w:val="both"/>
        <w:rPr>
          <w:rFonts w:asciiTheme="majorHAnsi" w:hAnsiTheme="majorHAnsi" w:cstheme="majorHAnsi"/>
          <w:szCs w:val="22"/>
          <w:lang w:val="en-GB"/>
        </w:rPr>
      </w:pPr>
    </w:p>
    <w:p w14:paraId="575972DE" w14:textId="68FE52C1" w:rsidR="00F048EC" w:rsidRPr="00C5753E" w:rsidRDefault="00F048EC" w:rsidP="003C0BE2">
      <w:pPr>
        <w:jc w:val="center"/>
        <w:rPr>
          <w:rFonts w:asciiTheme="majorHAnsi" w:hAnsiTheme="majorHAnsi" w:cstheme="majorHAnsi"/>
          <w:szCs w:val="22"/>
          <w:lang w:val="en-GB"/>
        </w:rPr>
      </w:pPr>
      <w:r>
        <w:rPr>
          <w:noProof/>
        </w:rPr>
        <w:drawing>
          <wp:inline distT="0" distB="0" distL="0" distR="0" wp14:anchorId="526279CF" wp14:editId="7FB9B723">
            <wp:extent cx="5359350" cy="2936240"/>
            <wp:effectExtent l="12700" t="12700" r="13335"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5"/>
                    <a:stretch>
                      <a:fillRect/>
                    </a:stretch>
                  </pic:blipFill>
                  <pic:spPr>
                    <a:xfrm>
                      <a:off x="0" y="0"/>
                      <a:ext cx="5359350" cy="2936240"/>
                    </a:xfrm>
                    <a:prstGeom prst="rect">
                      <a:avLst/>
                    </a:prstGeom>
                    <a:ln>
                      <a:solidFill>
                        <a:schemeClr val="accent1"/>
                      </a:solidFill>
                    </a:ln>
                  </pic:spPr>
                </pic:pic>
              </a:graphicData>
            </a:graphic>
          </wp:inline>
        </w:drawing>
      </w:r>
    </w:p>
    <w:p w14:paraId="6DDE8105" w14:textId="0E47AB00" w:rsidR="00BE476F" w:rsidRPr="00636BFC" w:rsidRDefault="00BE476F" w:rsidP="00C44BEA">
      <w:pPr>
        <w:keepNext/>
        <w:jc w:val="center"/>
        <w:rPr>
          <w:i/>
          <w:iCs/>
          <w:sz w:val="18"/>
          <w:szCs w:val="18"/>
        </w:rPr>
      </w:pPr>
      <w:bookmarkStart w:id="35" w:name="_Hlk189832639"/>
      <w:r w:rsidRPr="00C44BEA">
        <w:rPr>
          <w:i/>
          <w:iCs/>
          <w:sz w:val="18"/>
          <w:szCs w:val="18"/>
        </w:rPr>
        <w:t xml:space="preserve">Figure </w:t>
      </w:r>
      <w:r w:rsidR="00C371B2">
        <w:rPr>
          <w:i/>
          <w:iCs/>
          <w:sz w:val="18"/>
          <w:szCs w:val="18"/>
        </w:rPr>
        <w:t>1</w:t>
      </w:r>
      <w:r w:rsidR="002E57C2">
        <w:rPr>
          <w:i/>
          <w:iCs/>
          <w:sz w:val="18"/>
          <w:szCs w:val="18"/>
        </w:rPr>
        <w:t>4</w:t>
      </w:r>
      <w:r w:rsidRPr="00C44BEA">
        <w:rPr>
          <w:i/>
          <w:iCs/>
          <w:sz w:val="18"/>
          <w:szCs w:val="18"/>
        </w:rPr>
        <w:t xml:space="preserve"> – </w:t>
      </w:r>
      <w:r w:rsidR="002E57C2">
        <w:rPr>
          <w:i/>
          <w:iCs/>
          <w:sz w:val="18"/>
          <w:szCs w:val="18"/>
        </w:rPr>
        <w:t>Glossary Status</w:t>
      </w:r>
    </w:p>
    <w:bookmarkEnd w:id="35"/>
    <w:p w14:paraId="754CF04E" w14:textId="77777777" w:rsidR="00FA6E62" w:rsidRDefault="00FA6E62" w:rsidP="00075C04">
      <w:pPr>
        <w:rPr>
          <w:lang w:val="en-GB"/>
        </w:rPr>
      </w:pPr>
    </w:p>
    <w:p w14:paraId="11C6B76C" w14:textId="402C7855" w:rsidR="00FA6E62" w:rsidRDefault="00FA6E62" w:rsidP="00F831A2">
      <w:pPr>
        <w:pStyle w:val="Heading4"/>
      </w:pPr>
      <w:bookmarkStart w:id="36" w:name="_Toc190977704"/>
      <w:r>
        <w:t>Invoice Guide Tab</w:t>
      </w:r>
      <w:bookmarkEnd w:id="36"/>
    </w:p>
    <w:p w14:paraId="331B37E6" w14:textId="19C987CE" w:rsidR="00134CFB" w:rsidRDefault="00B447E2" w:rsidP="00EF1E88">
      <w:pPr>
        <w:rPr>
          <w:lang w:val="en-GB"/>
        </w:rPr>
      </w:pPr>
      <w:r w:rsidRPr="00B447E2">
        <w:rPr>
          <w:lang w:val="en-GB"/>
        </w:rPr>
        <w:t>Breaks down the Excel calculation sheet sent to customers, explaining elements and SGWI fee calculations</w:t>
      </w:r>
      <w:r w:rsidR="00E94BC9">
        <w:rPr>
          <w:lang w:val="en-GB"/>
        </w:rPr>
        <w:t xml:space="preserve"> (Figure 1</w:t>
      </w:r>
      <w:r w:rsidR="00B219F1">
        <w:rPr>
          <w:lang w:val="en-GB"/>
        </w:rPr>
        <w:t>5</w:t>
      </w:r>
      <w:r w:rsidR="00E94BC9">
        <w:rPr>
          <w:lang w:val="en-GB"/>
        </w:rPr>
        <w:t>)</w:t>
      </w:r>
    </w:p>
    <w:p w14:paraId="43BB2B72" w14:textId="63DA72BD" w:rsidR="004B5E6D" w:rsidRPr="007D4117" w:rsidRDefault="004B5E6D" w:rsidP="00EF1E88">
      <w:pPr>
        <w:rPr>
          <w:lang w:val="en-GB"/>
        </w:rPr>
      </w:pPr>
    </w:p>
    <w:p w14:paraId="41292E1A" w14:textId="4E709E97" w:rsidR="00AC015A" w:rsidRDefault="001206DF" w:rsidP="00AC015A">
      <w:pPr>
        <w:pStyle w:val="Caption"/>
        <w:jc w:val="center"/>
        <w:rPr>
          <w:lang w:val="en-GB"/>
        </w:rPr>
      </w:pPr>
      <w:r w:rsidRPr="001206DF">
        <w:rPr>
          <w:noProof/>
          <w:lang w:val="en-GB"/>
        </w:rPr>
        <w:drawing>
          <wp:inline distT="0" distB="0" distL="0" distR="0" wp14:anchorId="60A08DC8" wp14:editId="22F4B70D">
            <wp:extent cx="5162550" cy="2382164"/>
            <wp:effectExtent l="19050" t="19050" r="19050" b="18415"/>
            <wp:docPr id="20243229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322918" name="Picture 1" descr="A screenshot of a computer&#10;&#10;AI-generated content may be incorrect."/>
                    <pic:cNvPicPr/>
                  </pic:nvPicPr>
                  <pic:blipFill>
                    <a:blip r:embed="rId36"/>
                    <a:stretch>
                      <a:fillRect/>
                    </a:stretch>
                  </pic:blipFill>
                  <pic:spPr>
                    <a:xfrm>
                      <a:off x="0" y="0"/>
                      <a:ext cx="5173712" cy="2387315"/>
                    </a:xfrm>
                    <a:prstGeom prst="rect">
                      <a:avLst/>
                    </a:prstGeom>
                    <a:ln>
                      <a:solidFill>
                        <a:schemeClr val="accent1"/>
                      </a:solidFill>
                    </a:ln>
                  </pic:spPr>
                </pic:pic>
              </a:graphicData>
            </a:graphic>
          </wp:inline>
        </w:drawing>
      </w:r>
      <w:r w:rsidR="002761E3" w:rsidRPr="002761E3">
        <w:rPr>
          <w:lang w:val="en-GB"/>
        </w:rPr>
        <w:t xml:space="preserve"> </w:t>
      </w:r>
    </w:p>
    <w:p w14:paraId="0CCD188E" w14:textId="03071123" w:rsidR="006A6F96" w:rsidRPr="00C03936" w:rsidRDefault="002761E3" w:rsidP="00AC015A">
      <w:pPr>
        <w:pStyle w:val="Caption"/>
        <w:jc w:val="center"/>
        <w:rPr>
          <w:lang w:val="en-GB"/>
        </w:rPr>
      </w:pPr>
      <w:r w:rsidRPr="00C5753E">
        <w:rPr>
          <w:lang w:val="en-GB"/>
        </w:rPr>
        <w:t xml:space="preserve">Figure </w:t>
      </w:r>
      <w:r>
        <w:rPr>
          <w:lang w:val="en-GB"/>
        </w:rPr>
        <w:t>15</w:t>
      </w:r>
      <w:r w:rsidRPr="00C5753E">
        <w:rPr>
          <w:lang w:val="en-GB"/>
        </w:rPr>
        <w:t xml:space="preserve"> </w:t>
      </w:r>
      <w:r>
        <w:rPr>
          <w:lang w:val="en-GB"/>
        </w:rPr>
        <w:t>–</w:t>
      </w:r>
      <w:r w:rsidRPr="00C5753E">
        <w:rPr>
          <w:lang w:val="en-GB"/>
        </w:rPr>
        <w:t xml:space="preserve"> </w:t>
      </w:r>
      <w:r>
        <w:rPr>
          <w:lang w:val="en-GB"/>
        </w:rPr>
        <w:t>Glossary Invoice guide</w:t>
      </w:r>
    </w:p>
    <w:sectPr w:rsidR="006A6F96" w:rsidRPr="00C03936" w:rsidSect="00D0601B">
      <w:headerReference w:type="first" r:id="rId37"/>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3E7D67" w14:textId="77777777" w:rsidR="0063539E" w:rsidRDefault="0063539E" w:rsidP="007125CF">
      <w:r>
        <w:separator/>
      </w:r>
    </w:p>
  </w:endnote>
  <w:endnote w:type="continuationSeparator" w:id="0">
    <w:p w14:paraId="265E8D3B" w14:textId="77777777" w:rsidR="0063539E" w:rsidRDefault="0063539E" w:rsidP="007125CF">
      <w:r>
        <w:continuationSeparator/>
      </w:r>
    </w:p>
  </w:endnote>
  <w:endnote w:type="continuationNotice" w:id="1">
    <w:p w14:paraId="475E6199" w14:textId="77777777" w:rsidR="0063539E" w:rsidRDefault="006353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20B0600040502020204"/>
    <w:charset w:val="00"/>
    <w:family w:val="swiss"/>
    <w:pitch w:val="variable"/>
    <w:sig w:usb0="E1000AEF" w:usb1="5000A1FF" w:usb2="00000000" w:usb3="00000000" w:csb0="000001BF" w:csb1="00000000"/>
  </w:font>
  <w:font w:name="Frutiger LT Std 45 Light">
    <w:altName w:val="Calibri"/>
    <w:panose1 w:val="020B0604020202020204"/>
    <w:charset w:val="00"/>
    <w:family w:val="swiss"/>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6C1A8" w14:textId="3AA0F59E" w:rsidR="006A6412" w:rsidRPr="006A6412" w:rsidRDefault="006D4E03" w:rsidP="006D4E03">
    <w:pPr>
      <w:pStyle w:val="Footer"/>
      <w:rPr>
        <w:sz w:val="16"/>
        <w:szCs w:val="16"/>
      </w:rPr>
    </w:pPr>
    <w:r>
      <w:rPr>
        <w:sz w:val="16"/>
        <w:szCs w:val="16"/>
      </w:rPr>
      <w:ptab w:relativeTo="margin" w:alignment="center" w:leader="none"/>
    </w:r>
    <w:r>
      <w:rPr>
        <w:noProof/>
        <w:sz w:val="16"/>
        <w:szCs w:val="16"/>
      </w:rPr>
      <w:drawing>
        <wp:anchor distT="0" distB="0" distL="114300" distR="114300" simplePos="0" relativeHeight="251658240" behindDoc="1" locked="0" layoutInCell="1" allowOverlap="1" wp14:anchorId="1D096363" wp14:editId="0C368F0E">
          <wp:simplePos x="0" y="0"/>
          <wp:positionH relativeFrom="margin">
            <wp:posOffset>0</wp:posOffset>
          </wp:positionH>
          <wp:positionV relativeFrom="paragraph">
            <wp:posOffset>-96283</wp:posOffset>
          </wp:positionV>
          <wp:extent cx="1107440" cy="344170"/>
          <wp:effectExtent l="0" t="0" r="0" b="0"/>
          <wp:wrapSquare wrapText="bothSides"/>
          <wp:docPr id="59" name="Picture 5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7440" cy="344170"/>
                  </a:xfrm>
                  <a:prstGeom prst="rect">
                    <a:avLst/>
                  </a:prstGeom>
                </pic:spPr>
              </pic:pic>
            </a:graphicData>
          </a:graphic>
        </wp:anchor>
      </w:drawing>
    </w:r>
    <w:r>
      <w:rPr>
        <w:sz w:val="16"/>
        <w:szCs w:val="16"/>
      </w:rPr>
      <w:t>safeguardglobal.com</w:t>
    </w:r>
    <w:r>
      <w:rPr>
        <w:sz w:val="16"/>
        <w:szCs w:val="16"/>
      </w:rPr>
      <w:ptab w:relativeTo="margin" w:alignment="right" w:leader="none"/>
    </w:r>
    <w:r>
      <w:rPr>
        <w:sz w:val="16"/>
        <w:szCs w:val="16"/>
      </w:rPr>
      <w:t xml:space="preserve">Last updated: </w:t>
    </w:r>
    <w:r w:rsidR="00033F4B">
      <w:rPr>
        <w:sz w:val="16"/>
        <w:szCs w:val="16"/>
      </w:rPr>
      <w:t>07</w:t>
    </w:r>
    <w:r w:rsidR="000114D1" w:rsidRPr="000114D1">
      <w:rPr>
        <w:sz w:val="16"/>
        <w:szCs w:val="16"/>
      </w:rPr>
      <w:t>/</w:t>
    </w:r>
    <w:r w:rsidR="00033F4B">
      <w:rPr>
        <w:sz w:val="16"/>
        <w:szCs w:val="16"/>
      </w:rPr>
      <w:t>02</w:t>
    </w:r>
    <w:r w:rsidR="000114D1" w:rsidRPr="000114D1">
      <w:rPr>
        <w:sz w:val="16"/>
        <w:szCs w:val="16"/>
      </w:rPr>
      <w:t>/202</w:t>
    </w:r>
    <w:r w:rsidR="00033F4B">
      <w:rPr>
        <w:sz w:val="16"/>
        <w:szCs w:val="16"/>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D087C" w14:textId="43A97430" w:rsidR="00B90C02" w:rsidRPr="006A6412" w:rsidRDefault="00B90C02" w:rsidP="00B90C02">
    <w:pPr>
      <w:pStyle w:val="Footer"/>
      <w:rPr>
        <w:sz w:val="16"/>
        <w:szCs w:val="16"/>
      </w:rPr>
    </w:pPr>
    <w:r>
      <w:rPr>
        <w:sz w:val="16"/>
        <w:szCs w:val="16"/>
      </w:rPr>
      <w:ptab w:relativeTo="margin" w:alignment="center" w:leader="none"/>
    </w:r>
    <w:r>
      <w:rPr>
        <w:noProof/>
        <w:sz w:val="16"/>
        <w:szCs w:val="16"/>
      </w:rPr>
      <w:drawing>
        <wp:anchor distT="0" distB="0" distL="114300" distR="114300" simplePos="0" relativeHeight="251658241" behindDoc="1" locked="0" layoutInCell="1" allowOverlap="1" wp14:anchorId="241AC782" wp14:editId="32647B47">
          <wp:simplePos x="0" y="0"/>
          <wp:positionH relativeFrom="margin">
            <wp:posOffset>0</wp:posOffset>
          </wp:positionH>
          <wp:positionV relativeFrom="paragraph">
            <wp:posOffset>-96283</wp:posOffset>
          </wp:positionV>
          <wp:extent cx="1107440" cy="344170"/>
          <wp:effectExtent l="0" t="0" r="0" b="0"/>
          <wp:wrapSquare wrapText="bothSides"/>
          <wp:docPr id="60" name="Picture 60"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07440" cy="344170"/>
                  </a:xfrm>
                  <a:prstGeom prst="rect">
                    <a:avLst/>
                  </a:prstGeom>
                </pic:spPr>
              </pic:pic>
            </a:graphicData>
          </a:graphic>
        </wp:anchor>
      </w:drawing>
    </w:r>
    <w:r>
      <w:rPr>
        <w:sz w:val="16"/>
        <w:szCs w:val="16"/>
      </w:rPr>
      <w:t>safeguardglobal.com</w:t>
    </w:r>
    <w:r>
      <w:rPr>
        <w:sz w:val="16"/>
        <w:szCs w:val="16"/>
      </w:rPr>
      <w:ptab w:relativeTo="margin" w:alignment="right" w:leader="none"/>
    </w:r>
    <w:r>
      <w:rPr>
        <w:sz w:val="16"/>
        <w:szCs w:val="16"/>
      </w:rPr>
      <w:t xml:space="preserve">Last updated: </w:t>
    </w:r>
    <w:bookmarkStart w:id="0" w:name="_Hlk108427698"/>
    <w:r w:rsidR="00C07D5E">
      <w:rPr>
        <w:sz w:val="16"/>
        <w:szCs w:val="16"/>
      </w:rPr>
      <w:t>28</w:t>
    </w:r>
    <w:r w:rsidR="004C25EB">
      <w:rPr>
        <w:sz w:val="16"/>
        <w:szCs w:val="16"/>
      </w:rPr>
      <w:t>/0</w:t>
    </w:r>
    <w:r w:rsidR="00BE476F">
      <w:rPr>
        <w:sz w:val="16"/>
        <w:szCs w:val="16"/>
      </w:rPr>
      <w:t>7</w:t>
    </w:r>
    <w:r w:rsidR="004C25EB">
      <w:rPr>
        <w:sz w:val="16"/>
        <w:szCs w:val="16"/>
      </w:rPr>
      <w:t>/2022</w:t>
    </w:r>
  </w:p>
  <w:bookmarkEnd w:id="0"/>
  <w:p w14:paraId="5EDB8172" w14:textId="77777777" w:rsidR="00B90C02" w:rsidRDefault="00B90C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87CB99" w14:textId="77777777" w:rsidR="0063539E" w:rsidRDefault="0063539E" w:rsidP="007125CF">
      <w:r>
        <w:separator/>
      </w:r>
    </w:p>
  </w:footnote>
  <w:footnote w:type="continuationSeparator" w:id="0">
    <w:p w14:paraId="18F04842" w14:textId="77777777" w:rsidR="0063539E" w:rsidRDefault="0063539E" w:rsidP="007125CF">
      <w:r>
        <w:continuationSeparator/>
      </w:r>
    </w:p>
  </w:footnote>
  <w:footnote w:type="continuationNotice" w:id="1">
    <w:p w14:paraId="7ECCD3F7" w14:textId="77777777" w:rsidR="0063539E" w:rsidRDefault="006353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C8961" w14:textId="77777777" w:rsidR="006A6412" w:rsidRPr="007125CF" w:rsidRDefault="006A6412" w:rsidP="00511718">
    <w:pPr>
      <w:pStyle w:val="Header"/>
      <w:ind w:left="-1620"/>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072CC" w14:textId="1FABF02E" w:rsidR="00BE476F" w:rsidRDefault="00BE476F">
    <w:pPr>
      <w:pStyle w:val="Header"/>
    </w:pPr>
  </w:p>
  <w:p w14:paraId="2229D7EC" w14:textId="77777777" w:rsidR="00BE476F" w:rsidRDefault="00BE47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C2DE0" w14:textId="73C6AF8C" w:rsidR="00B90C02" w:rsidRPr="008D5EE6" w:rsidRDefault="00B41DD8">
    <w:pPr>
      <w:pStyle w:val="Header"/>
      <w:rPr>
        <w:b/>
        <w:bCs/>
        <w:sz w:val="20"/>
        <w:szCs w:val="20"/>
      </w:rPr>
    </w:pPr>
    <w:r w:rsidRPr="00522737">
      <w:rPr>
        <w:b/>
        <w:bCs/>
        <w:sz w:val="20"/>
        <w:szCs w:val="20"/>
      </w:rPr>
      <w:t>Invoice</w:t>
    </w:r>
    <w:r w:rsidR="008D5EE6">
      <w:rPr>
        <w:b/>
        <w:bCs/>
        <w:sz w:val="20"/>
        <w:szCs w:val="20"/>
      </w:rPr>
      <w:t>s</w:t>
    </w:r>
    <w:r w:rsidR="00B90C02">
      <w:rPr>
        <w:b/>
        <w:bCs/>
        <w:sz w:val="16"/>
        <w:szCs w:val="16"/>
      </w:rPr>
      <w:ptab w:relativeTo="margin" w:alignment="right" w:leader="none"/>
    </w:r>
    <w:r w:rsidR="00BE476F">
      <w:rPr>
        <w:b/>
        <w:bCs/>
        <w:sz w:val="16"/>
        <w:szCs w:val="16"/>
      </w:rPr>
      <w:t>USER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15E5B"/>
    <w:multiLevelType w:val="multilevel"/>
    <w:tmpl w:val="056E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E7BB8"/>
    <w:multiLevelType w:val="multilevel"/>
    <w:tmpl w:val="088A1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93B6A"/>
    <w:multiLevelType w:val="multilevel"/>
    <w:tmpl w:val="1CD8F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764189"/>
    <w:multiLevelType w:val="hybridMultilevel"/>
    <w:tmpl w:val="961660D2"/>
    <w:lvl w:ilvl="0" w:tplc="B83A23D8">
      <w:start w:val="1"/>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E30C98"/>
    <w:multiLevelType w:val="multilevel"/>
    <w:tmpl w:val="BDAE3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C0A45D9"/>
    <w:multiLevelType w:val="multilevel"/>
    <w:tmpl w:val="CAAE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135F12"/>
    <w:multiLevelType w:val="multilevel"/>
    <w:tmpl w:val="03485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B8496D"/>
    <w:multiLevelType w:val="multilevel"/>
    <w:tmpl w:val="03485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FD0A49"/>
    <w:multiLevelType w:val="multilevel"/>
    <w:tmpl w:val="800CDD48"/>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442E4D13"/>
    <w:multiLevelType w:val="multilevel"/>
    <w:tmpl w:val="4816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C1558B"/>
    <w:multiLevelType w:val="multilevel"/>
    <w:tmpl w:val="DEF63B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676307D"/>
    <w:multiLevelType w:val="multilevel"/>
    <w:tmpl w:val="B1303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8D092D"/>
    <w:multiLevelType w:val="multilevel"/>
    <w:tmpl w:val="4266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B5014D"/>
    <w:multiLevelType w:val="multilevel"/>
    <w:tmpl w:val="175A3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0913F6F"/>
    <w:multiLevelType w:val="multilevel"/>
    <w:tmpl w:val="8E42F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6B5237"/>
    <w:multiLevelType w:val="hybridMultilevel"/>
    <w:tmpl w:val="9AB6A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5B4259"/>
    <w:multiLevelType w:val="hybridMultilevel"/>
    <w:tmpl w:val="8D881908"/>
    <w:lvl w:ilvl="0" w:tplc="AA6433B6">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98416F7"/>
    <w:multiLevelType w:val="multilevel"/>
    <w:tmpl w:val="75581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9F0318D"/>
    <w:multiLevelType w:val="hybridMultilevel"/>
    <w:tmpl w:val="C0226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B9C6CA5"/>
    <w:multiLevelType w:val="multilevel"/>
    <w:tmpl w:val="8B047CD8"/>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16cid:durableId="411006318">
    <w:abstractNumId w:val="3"/>
  </w:num>
  <w:num w:numId="2" w16cid:durableId="686902816">
    <w:abstractNumId w:val="16"/>
  </w:num>
  <w:num w:numId="3" w16cid:durableId="1817408394">
    <w:abstractNumId w:val="4"/>
  </w:num>
  <w:num w:numId="4" w16cid:durableId="73089252">
    <w:abstractNumId w:val="1"/>
  </w:num>
  <w:num w:numId="5" w16cid:durableId="1641643569">
    <w:abstractNumId w:val="5"/>
  </w:num>
  <w:num w:numId="6" w16cid:durableId="1958481817">
    <w:abstractNumId w:val="17"/>
  </w:num>
  <w:num w:numId="7" w16cid:durableId="1342389543">
    <w:abstractNumId w:val="0"/>
  </w:num>
  <w:num w:numId="8" w16cid:durableId="1814444655">
    <w:abstractNumId w:val="10"/>
  </w:num>
  <w:num w:numId="9" w16cid:durableId="1872379306">
    <w:abstractNumId w:val="7"/>
  </w:num>
  <w:num w:numId="10" w16cid:durableId="1445232180">
    <w:abstractNumId w:val="15"/>
  </w:num>
  <w:num w:numId="11" w16cid:durableId="1427506621">
    <w:abstractNumId w:val="11"/>
  </w:num>
  <w:num w:numId="12" w16cid:durableId="1985547681">
    <w:abstractNumId w:val="6"/>
  </w:num>
  <w:num w:numId="13" w16cid:durableId="152648061">
    <w:abstractNumId w:val="14"/>
  </w:num>
  <w:num w:numId="14" w16cid:durableId="1398279298">
    <w:abstractNumId w:val="8"/>
  </w:num>
  <w:num w:numId="15" w16cid:durableId="2016688432">
    <w:abstractNumId w:val="19"/>
  </w:num>
  <w:num w:numId="16" w16cid:durableId="1927766397">
    <w:abstractNumId w:val="12"/>
  </w:num>
  <w:num w:numId="17" w16cid:durableId="1930387732">
    <w:abstractNumId w:val="9"/>
  </w:num>
  <w:num w:numId="18" w16cid:durableId="461310190">
    <w:abstractNumId w:val="2"/>
  </w:num>
  <w:num w:numId="19" w16cid:durableId="1969506261">
    <w:abstractNumId w:val="13"/>
  </w:num>
  <w:num w:numId="20" w16cid:durableId="1066419700">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displayBackgroundShape/>
  <w:embedSystemFonts/>
  <w:proofState w:spelling="clean" w:grammar="clean"/>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FD5"/>
    <w:rsid w:val="0000024A"/>
    <w:rsid w:val="00000349"/>
    <w:rsid w:val="0000052A"/>
    <w:rsid w:val="00000D71"/>
    <w:rsid w:val="000015F8"/>
    <w:rsid w:val="00001920"/>
    <w:rsid w:val="000042EB"/>
    <w:rsid w:val="00004687"/>
    <w:rsid w:val="000065BC"/>
    <w:rsid w:val="00006D36"/>
    <w:rsid w:val="000078EF"/>
    <w:rsid w:val="000102D4"/>
    <w:rsid w:val="00011147"/>
    <w:rsid w:val="00011275"/>
    <w:rsid w:val="000114D1"/>
    <w:rsid w:val="00011FA9"/>
    <w:rsid w:val="0001334E"/>
    <w:rsid w:val="000146FD"/>
    <w:rsid w:val="00014D45"/>
    <w:rsid w:val="000150D4"/>
    <w:rsid w:val="00017C42"/>
    <w:rsid w:val="000204CC"/>
    <w:rsid w:val="00020BF7"/>
    <w:rsid w:val="00024041"/>
    <w:rsid w:val="00024CD6"/>
    <w:rsid w:val="0003021E"/>
    <w:rsid w:val="000303E1"/>
    <w:rsid w:val="0003139A"/>
    <w:rsid w:val="000321A8"/>
    <w:rsid w:val="00032206"/>
    <w:rsid w:val="00033293"/>
    <w:rsid w:val="00033595"/>
    <w:rsid w:val="00033E2C"/>
    <w:rsid w:val="00033F4B"/>
    <w:rsid w:val="00033F90"/>
    <w:rsid w:val="00035DD1"/>
    <w:rsid w:val="00036A2E"/>
    <w:rsid w:val="00040C24"/>
    <w:rsid w:val="00040F5A"/>
    <w:rsid w:val="0004231E"/>
    <w:rsid w:val="00042A91"/>
    <w:rsid w:val="00045B98"/>
    <w:rsid w:val="00046496"/>
    <w:rsid w:val="0004699D"/>
    <w:rsid w:val="00046CD5"/>
    <w:rsid w:val="000476C9"/>
    <w:rsid w:val="000501C6"/>
    <w:rsid w:val="000517E9"/>
    <w:rsid w:val="000524DF"/>
    <w:rsid w:val="00054F0F"/>
    <w:rsid w:val="000555B5"/>
    <w:rsid w:val="00055C0E"/>
    <w:rsid w:val="00057EB0"/>
    <w:rsid w:val="000601AD"/>
    <w:rsid w:val="00060BCF"/>
    <w:rsid w:val="00063AB2"/>
    <w:rsid w:val="00065CE9"/>
    <w:rsid w:val="00070EEE"/>
    <w:rsid w:val="00072DD8"/>
    <w:rsid w:val="00073FF7"/>
    <w:rsid w:val="00074DFF"/>
    <w:rsid w:val="00075378"/>
    <w:rsid w:val="00075C04"/>
    <w:rsid w:val="00075ED3"/>
    <w:rsid w:val="00075F9E"/>
    <w:rsid w:val="00076B76"/>
    <w:rsid w:val="0008102F"/>
    <w:rsid w:val="00081B53"/>
    <w:rsid w:val="00081F78"/>
    <w:rsid w:val="000822D7"/>
    <w:rsid w:val="000825A2"/>
    <w:rsid w:val="000825DA"/>
    <w:rsid w:val="00082B74"/>
    <w:rsid w:val="000851E0"/>
    <w:rsid w:val="00086958"/>
    <w:rsid w:val="0008713C"/>
    <w:rsid w:val="00087258"/>
    <w:rsid w:val="0009004E"/>
    <w:rsid w:val="00093243"/>
    <w:rsid w:val="00094385"/>
    <w:rsid w:val="0009469B"/>
    <w:rsid w:val="00095099"/>
    <w:rsid w:val="00095559"/>
    <w:rsid w:val="00095A84"/>
    <w:rsid w:val="00095F5F"/>
    <w:rsid w:val="00096E6B"/>
    <w:rsid w:val="000979F8"/>
    <w:rsid w:val="00097D1C"/>
    <w:rsid w:val="000A0348"/>
    <w:rsid w:val="000A0757"/>
    <w:rsid w:val="000A1B20"/>
    <w:rsid w:val="000A30A6"/>
    <w:rsid w:val="000A3344"/>
    <w:rsid w:val="000A3BAF"/>
    <w:rsid w:val="000A49D7"/>
    <w:rsid w:val="000A533D"/>
    <w:rsid w:val="000A5A46"/>
    <w:rsid w:val="000A5F37"/>
    <w:rsid w:val="000A6780"/>
    <w:rsid w:val="000B0231"/>
    <w:rsid w:val="000B1EC3"/>
    <w:rsid w:val="000B1EE3"/>
    <w:rsid w:val="000B391A"/>
    <w:rsid w:val="000B3CAC"/>
    <w:rsid w:val="000B4044"/>
    <w:rsid w:val="000B668F"/>
    <w:rsid w:val="000B70C3"/>
    <w:rsid w:val="000B7586"/>
    <w:rsid w:val="000B7909"/>
    <w:rsid w:val="000C04FB"/>
    <w:rsid w:val="000C0F09"/>
    <w:rsid w:val="000C15E3"/>
    <w:rsid w:val="000C16E3"/>
    <w:rsid w:val="000C17E0"/>
    <w:rsid w:val="000C2E10"/>
    <w:rsid w:val="000C32EA"/>
    <w:rsid w:val="000C33B2"/>
    <w:rsid w:val="000C4FB0"/>
    <w:rsid w:val="000C5B28"/>
    <w:rsid w:val="000C60FA"/>
    <w:rsid w:val="000C7134"/>
    <w:rsid w:val="000D0495"/>
    <w:rsid w:val="000D11A5"/>
    <w:rsid w:val="000D173E"/>
    <w:rsid w:val="000D190C"/>
    <w:rsid w:val="000D2099"/>
    <w:rsid w:val="000D2516"/>
    <w:rsid w:val="000D3B9A"/>
    <w:rsid w:val="000D436A"/>
    <w:rsid w:val="000D4EE1"/>
    <w:rsid w:val="000D5D2A"/>
    <w:rsid w:val="000D6056"/>
    <w:rsid w:val="000D6A79"/>
    <w:rsid w:val="000D7896"/>
    <w:rsid w:val="000D79F0"/>
    <w:rsid w:val="000D7D5E"/>
    <w:rsid w:val="000E182D"/>
    <w:rsid w:val="000E358B"/>
    <w:rsid w:val="000E6B94"/>
    <w:rsid w:val="000F0447"/>
    <w:rsid w:val="000F0EA6"/>
    <w:rsid w:val="000F1544"/>
    <w:rsid w:val="000F1B9F"/>
    <w:rsid w:val="000F278F"/>
    <w:rsid w:val="000F2E50"/>
    <w:rsid w:val="000F38BA"/>
    <w:rsid w:val="000F44D6"/>
    <w:rsid w:val="000F5DFF"/>
    <w:rsid w:val="000F5EF6"/>
    <w:rsid w:val="000F7597"/>
    <w:rsid w:val="0010121B"/>
    <w:rsid w:val="00103808"/>
    <w:rsid w:val="00103CCD"/>
    <w:rsid w:val="001040D3"/>
    <w:rsid w:val="00104582"/>
    <w:rsid w:val="00105676"/>
    <w:rsid w:val="00106FD0"/>
    <w:rsid w:val="0010702C"/>
    <w:rsid w:val="00107810"/>
    <w:rsid w:val="0011000D"/>
    <w:rsid w:val="001116A0"/>
    <w:rsid w:val="001119F1"/>
    <w:rsid w:val="00111A5D"/>
    <w:rsid w:val="0011364F"/>
    <w:rsid w:val="00114011"/>
    <w:rsid w:val="001141BF"/>
    <w:rsid w:val="00114609"/>
    <w:rsid w:val="00116DC3"/>
    <w:rsid w:val="001206DF"/>
    <w:rsid w:val="0012431A"/>
    <w:rsid w:val="00124ED0"/>
    <w:rsid w:val="001250CD"/>
    <w:rsid w:val="00125F59"/>
    <w:rsid w:val="00126A33"/>
    <w:rsid w:val="00126CCF"/>
    <w:rsid w:val="00126D7D"/>
    <w:rsid w:val="00131C96"/>
    <w:rsid w:val="00131EF9"/>
    <w:rsid w:val="00131F6C"/>
    <w:rsid w:val="00132815"/>
    <w:rsid w:val="00133D1A"/>
    <w:rsid w:val="0013437D"/>
    <w:rsid w:val="00134414"/>
    <w:rsid w:val="00134CFB"/>
    <w:rsid w:val="00134E75"/>
    <w:rsid w:val="001353B7"/>
    <w:rsid w:val="0013568B"/>
    <w:rsid w:val="0014241B"/>
    <w:rsid w:val="00143F85"/>
    <w:rsid w:val="00144296"/>
    <w:rsid w:val="00144FA1"/>
    <w:rsid w:val="001464A7"/>
    <w:rsid w:val="00147D23"/>
    <w:rsid w:val="00150104"/>
    <w:rsid w:val="00150345"/>
    <w:rsid w:val="00150B2B"/>
    <w:rsid w:val="001518B6"/>
    <w:rsid w:val="0015246B"/>
    <w:rsid w:val="001533F1"/>
    <w:rsid w:val="00154075"/>
    <w:rsid w:val="0015523A"/>
    <w:rsid w:val="00155D7B"/>
    <w:rsid w:val="001600FC"/>
    <w:rsid w:val="00160250"/>
    <w:rsid w:val="00160EF4"/>
    <w:rsid w:val="00161364"/>
    <w:rsid w:val="00162A07"/>
    <w:rsid w:val="00164B0D"/>
    <w:rsid w:val="00164F1C"/>
    <w:rsid w:val="00164F5B"/>
    <w:rsid w:val="00165F58"/>
    <w:rsid w:val="00166485"/>
    <w:rsid w:val="00167330"/>
    <w:rsid w:val="001674C6"/>
    <w:rsid w:val="001704C5"/>
    <w:rsid w:val="001712A7"/>
    <w:rsid w:val="0017262C"/>
    <w:rsid w:val="001727FE"/>
    <w:rsid w:val="0017295F"/>
    <w:rsid w:val="0017302B"/>
    <w:rsid w:val="00173176"/>
    <w:rsid w:val="00174E60"/>
    <w:rsid w:val="00175FCC"/>
    <w:rsid w:val="0017660D"/>
    <w:rsid w:val="00177EB4"/>
    <w:rsid w:val="00180204"/>
    <w:rsid w:val="00182EF1"/>
    <w:rsid w:val="00183184"/>
    <w:rsid w:val="0018385F"/>
    <w:rsid w:val="00184D3A"/>
    <w:rsid w:val="00185F00"/>
    <w:rsid w:val="00186022"/>
    <w:rsid w:val="00187E04"/>
    <w:rsid w:val="00187FD7"/>
    <w:rsid w:val="00191FD7"/>
    <w:rsid w:val="00192D27"/>
    <w:rsid w:val="00192E38"/>
    <w:rsid w:val="00192F03"/>
    <w:rsid w:val="00193AF6"/>
    <w:rsid w:val="00193DF7"/>
    <w:rsid w:val="00194546"/>
    <w:rsid w:val="0019545C"/>
    <w:rsid w:val="00195D74"/>
    <w:rsid w:val="001A065D"/>
    <w:rsid w:val="001A1066"/>
    <w:rsid w:val="001A1BE9"/>
    <w:rsid w:val="001A1DFA"/>
    <w:rsid w:val="001A44AD"/>
    <w:rsid w:val="001A4FAA"/>
    <w:rsid w:val="001A6840"/>
    <w:rsid w:val="001A713C"/>
    <w:rsid w:val="001B0C75"/>
    <w:rsid w:val="001B2C6F"/>
    <w:rsid w:val="001B3131"/>
    <w:rsid w:val="001B3A90"/>
    <w:rsid w:val="001B3B7B"/>
    <w:rsid w:val="001B3C52"/>
    <w:rsid w:val="001B5BFF"/>
    <w:rsid w:val="001B64F6"/>
    <w:rsid w:val="001B7859"/>
    <w:rsid w:val="001C1649"/>
    <w:rsid w:val="001C1B76"/>
    <w:rsid w:val="001C27F4"/>
    <w:rsid w:val="001C4533"/>
    <w:rsid w:val="001C51A5"/>
    <w:rsid w:val="001C55AE"/>
    <w:rsid w:val="001C772C"/>
    <w:rsid w:val="001C7904"/>
    <w:rsid w:val="001D037B"/>
    <w:rsid w:val="001D06E5"/>
    <w:rsid w:val="001D1599"/>
    <w:rsid w:val="001D40D7"/>
    <w:rsid w:val="001D4481"/>
    <w:rsid w:val="001D4809"/>
    <w:rsid w:val="001D5128"/>
    <w:rsid w:val="001D5724"/>
    <w:rsid w:val="001D67E1"/>
    <w:rsid w:val="001D6C89"/>
    <w:rsid w:val="001D6DAB"/>
    <w:rsid w:val="001E0572"/>
    <w:rsid w:val="001E1BDA"/>
    <w:rsid w:val="001E2872"/>
    <w:rsid w:val="001E4541"/>
    <w:rsid w:val="001E466A"/>
    <w:rsid w:val="001E5BFB"/>
    <w:rsid w:val="001E7038"/>
    <w:rsid w:val="001E75B7"/>
    <w:rsid w:val="001F0E43"/>
    <w:rsid w:val="001F3F79"/>
    <w:rsid w:val="001F411B"/>
    <w:rsid w:val="001F4A8D"/>
    <w:rsid w:val="001F5F97"/>
    <w:rsid w:val="001F7F1A"/>
    <w:rsid w:val="0020028C"/>
    <w:rsid w:val="00200B47"/>
    <w:rsid w:val="0020182B"/>
    <w:rsid w:val="00201B9A"/>
    <w:rsid w:val="00202C09"/>
    <w:rsid w:val="00203C3B"/>
    <w:rsid w:val="00207ECC"/>
    <w:rsid w:val="00210F1A"/>
    <w:rsid w:val="00212612"/>
    <w:rsid w:val="00213070"/>
    <w:rsid w:val="00213F8A"/>
    <w:rsid w:val="00214350"/>
    <w:rsid w:val="0021454A"/>
    <w:rsid w:val="00214C78"/>
    <w:rsid w:val="00215999"/>
    <w:rsid w:val="00216775"/>
    <w:rsid w:val="00220216"/>
    <w:rsid w:val="00221BD7"/>
    <w:rsid w:val="002221DF"/>
    <w:rsid w:val="00222B93"/>
    <w:rsid w:val="00223F60"/>
    <w:rsid w:val="00224408"/>
    <w:rsid w:val="002246D6"/>
    <w:rsid w:val="002252D9"/>
    <w:rsid w:val="00225458"/>
    <w:rsid w:val="00225C86"/>
    <w:rsid w:val="00225CEB"/>
    <w:rsid w:val="002262C3"/>
    <w:rsid w:val="00227632"/>
    <w:rsid w:val="00227BE0"/>
    <w:rsid w:val="002317ED"/>
    <w:rsid w:val="00232421"/>
    <w:rsid w:val="002338D0"/>
    <w:rsid w:val="00233C7E"/>
    <w:rsid w:val="00235DA6"/>
    <w:rsid w:val="00242D26"/>
    <w:rsid w:val="002440DB"/>
    <w:rsid w:val="002441A5"/>
    <w:rsid w:val="00247DB4"/>
    <w:rsid w:val="002506CF"/>
    <w:rsid w:val="00250B3C"/>
    <w:rsid w:val="00251558"/>
    <w:rsid w:val="00252B58"/>
    <w:rsid w:val="00252DAE"/>
    <w:rsid w:val="00253B68"/>
    <w:rsid w:val="00253BB6"/>
    <w:rsid w:val="00254AFB"/>
    <w:rsid w:val="002559A0"/>
    <w:rsid w:val="00255F74"/>
    <w:rsid w:val="002562B6"/>
    <w:rsid w:val="00256676"/>
    <w:rsid w:val="0025735F"/>
    <w:rsid w:val="00260572"/>
    <w:rsid w:val="00261EF7"/>
    <w:rsid w:val="00263020"/>
    <w:rsid w:val="002665EE"/>
    <w:rsid w:val="00266660"/>
    <w:rsid w:val="0026681A"/>
    <w:rsid w:val="00270212"/>
    <w:rsid w:val="0027243F"/>
    <w:rsid w:val="00273212"/>
    <w:rsid w:val="002735F8"/>
    <w:rsid w:val="00273C6C"/>
    <w:rsid w:val="00273C8E"/>
    <w:rsid w:val="00273E66"/>
    <w:rsid w:val="00273F1D"/>
    <w:rsid w:val="00273FFA"/>
    <w:rsid w:val="002761E3"/>
    <w:rsid w:val="00276C24"/>
    <w:rsid w:val="0027753D"/>
    <w:rsid w:val="00277F46"/>
    <w:rsid w:val="002817C9"/>
    <w:rsid w:val="00282381"/>
    <w:rsid w:val="002826EF"/>
    <w:rsid w:val="0028300C"/>
    <w:rsid w:val="00283BB8"/>
    <w:rsid w:val="00284597"/>
    <w:rsid w:val="00284720"/>
    <w:rsid w:val="00285861"/>
    <w:rsid w:val="00285908"/>
    <w:rsid w:val="00285CD6"/>
    <w:rsid w:val="00286E20"/>
    <w:rsid w:val="0028730A"/>
    <w:rsid w:val="00287651"/>
    <w:rsid w:val="00290707"/>
    <w:rsid w:val="002914B6"/>
    <w:rsid w:val="00293430"/>
    <w:rsid w:val="002943AD"/>
    <w:rsid w:val="0029444E"/>
    <w:rsid w:val="00294E56"/>
    <w:rsid w:val="002957A9"/>
    <w:rsid w:val="00295EE3"/>
    <w:rsid w:val="0029667A"/>
    <w:rsid w:val="00296737"/>
    <w:rsid w:val="002A04B0"/>
    <w:rsid w:val="002A0916"/>
    <w:rsid w:val="002A0EA7"/>
    <w:rsid w:val="002A3D0F"/>
    <w:rsid w:val="002A4660"/>
    <w:rsid w:val="002A5A2B"/>
    <w:rsid w:val="002B1056"/>
    <w:rsid w:val="002B1C25"/>
    <w:rsid w:val="002B2CAA"/>
    <w:rsid w:val="002B2CAC"/>
    <w:rsid w:val="002B4127"/>
    <w:rsid w:val="002B41FF"/>
    <w:rsid w:val="002B49FD"/>
    <w:rsid w:val="002B5E32"/>
    <w:rsid w:val="002B6040"/>
    <w:rsid w:val="002B7A62"/>
    <w:rsid w:val="002C0671"/>
    <w:rsid w:val="002C06C2"/>
    <w:rsid w:val="002C0B48"/>
    <w:rsid w:val="002C0C5F"/>
    <w:rsid w:val="002C0D54"/>
    <w:rsid w:val="002C0D8B"/>
    <w:rsid w:val="002C14C0"/>
    <w:rsid w:val="002C16CD"/>
    <w:rsid w:val="002C18B4"/>
    <w:rsid w:val="002C24AA"/>
    <w:rsid w:val="002C268A"/>
    <w:rsid w:val="002C277F"/>
    <w:rsid w:val="002C2E89"/>
    <w:rsid w:val="002C4559"/>
    <w:rsid w:val="002C545F"/>
    <w:rsid w:val="002C73B9"/>
    <w:rsid w:val="002C7ECC"/>
    <w:rsid w:val="002D016C"/>
    <w:rsid w:val="002D0B58"/>
    <w:rsid w:val="002D0BBC"/>
    <w:rsid w:val="002D100D"/>
    <w:rsid w:val="002D348C"/>
    <w:rsid w:val="002D356D"/>
    <w:rsid w:val="002D44E8"/>
    <w:rsid w:val="002D51DC"/>
    <w:rsid w:val="002D704C"/>
    <w:rsid w:val="002D70F8"/>
    <w:rsid w:val="002D72B3"/>
    <w:rsid w:val="002D756B"/>
    <w:rsid w:val="002E18C0"/>
    <w:rsid w:val="002E304D"/>
    <w:rsid w:val="002E3681"/>
    <w:rsid w:val="002E5423"/>
    <w:rsid w:val="002E57C2"/>
    <w:rsid w:val="002E648F"/>
    <w:rsid w:val="002E6EF4"/>
    <w:rsid w:val="002E7BD9"/>
    <w:rsid w:val="002F02E7"/>
    <w:rsid w:val="002F0EFE"/>
    <w:rsid w:val="002F2086"/>
    <w:rsid w:val="002F2AD0"/>
    <w:rsid w:val="002F2BE1"/>
    <w:rsid w:val="002F4BAC"/>
    <w:rsid w:val="002F5D3C"/>
    <w:rsid w:val="002F6384"/>
    <w:rsid w:val="002F7194"/>
    <w:rsid w:val="00300565"/>
    <w:rsid w:val="0030067E"/>
    <w:rsid w:val="00301859"/>
    <w:rsid w:val="0030241A"/>
    <w:rsid w:val="00303219"/>
    <w:rsid w:val="00303F9F"/>
    <w:rsid w:val="003046CF"/>
    <w:rsid w:val="00304A35"/>
    <w:rsid w:val="00304DDE"/>
    <w:rsid w:val="00304EF0"/>
    <w:rsid w:val="003055E9"/>
    <w:rsid w:val="003069D7"/>
    <w:rsid w:val="00306DFC"/>
    <w:rsid w:val="003076A9"/>
    <w:rsid w:val="003078D7"/>
    <w:rsid w:val="00307FCB"/>
    <w:rsid w:val="00310691"/>
    <w:rsid w:val="00310B6B"/>
    <w:rsid w:val="00311293"/>
    <w:rsid w:val="00313AE8"/>
    <w:rsid w:val="00313D29"/>
    <w:rsid w:val="00314C31"/>
    <w:rsid w:val="00314C70"/>
    <w:rsid w:val="00315017"/>
    <w:rsid w:val="00316734"/>
    <w:rsid w:val="00316BA3"/>
    <w:rsid w:val="0031742B"/>
    <w:rsid w:val="00320E3D"/>
    <w:rsid w:val="00320F43"/>
    <w:rsid w:val="00321294"/>
    <w:rsid w:val="00322ADA"/>
    <w:rsid w:val="00323547"/>
    <w:rsid w:val="003243F7"/>
    <w:rsid w:val="00326B41"/>
    <w:rsid w:val="0033025B"/>
    <w:rsid w:val="003314EB"/>
    <w:rsid w:val="00331F0C"/>
    <w:rsid w:val="0033397C"/>
    <w:rsid w:val="00333CAE"/>
    <w:rsid w:val="0033421E"/>
    <w:rsid w:val="00334508"/>
    <w:rsid w:val="0033450C"/>
    <w:rsid w:val="003347DF"/>
    <w:rsid w:val="003360BC"/>
    <w:rsid w:val="003367F8"/>
    <w:rsid w:val="003372AB"/>
    <w:rsid w:val="003406F0"/>
    <w:rsid w:val="0034073B"/>
    <w:rsid w:val="00340D46"/>
    <w:rsid w:val="00341F9E"/>
    <w:rsid w:val="003436D9"/>
    <w:rsid w:val="00344C90"/>
    <w:rsid w:val="0034547E"/>
    <w:rsid w:val="00346429"/>
    <w:rsid w:val="0035093C"/>
    <w:rsid w:val="00350EBA"/>
    <w:rsid w:val="0035264F"/>
    <w:rsid w:val="00353279"/>
    <w:rsid w:val="00353EE2"/>
    <w:rsid w:val="003541CB"/>
    <w:rsid w:val="003544B3"/>
    <w:rsid w:val="00354B95"/>
    <w:rsid w:val="003561CB"/>
    <w:rsid w:val="003569A8"/>
    <w:rsid w:val="00356C9C"/>
    <w:rsid w:val="00357647"/>
    <w:rsid w:val="00361ADA"/>
    <w:rsid w:val="00361FCB"/>
    <w:rsid w:val="00362332"/>
    <w:rsid w:val="0036305F"/>
    <w:rsid w:val="0036312B"/>
    <w:rsid w:val="00364FC3"/>
    <w:rsid w:val="003652BE"/>
    <w:rsid w:val="00366405"/>
    <w:rsid w:val="00366CA4"/>
    <w:rsid w:val="003670C9"/>
    <w:rsid w:val="00367E4E"/>
    <w:rsid w:val="003703D1"/>
    <w:rsid w:val="003704C8"/>
    <w:rsid w:val="00370ACA"/>
    <w:rsid w:val="00370B0B"/>
    <w:rsid w:val="00370BAA"/>
    <w:rsid w:val="00372A8F"/>
    <w:rsid w:val="00372E68"/>
    <w:rsid w:val="003737E4"/>
    <w:rsid w:val="00374564"/>
    <w:rsid w:val="00374AD4"/>
    <w:rsid w:val="003758AD"/>
    <w:rsid w:val="00375BF3"/>
    <w:rsid w:val="00376CF9"/>
    <w:rsid w:val="00380008"/>
    <w:rsid w:val="0038041B"/>
    <w:rsid w:val="0038042D"/>
    <w:rsid w:val="003809B4"/>
    <w:rsid w:val="003812DF"/>
    <w:rsid w:val="00381463"/>
    <w:rsid w:val="003815EA"/>
    <w:rsid w:val="00383031"/>
    <w:rsid w:val="00385667"/>
    <w:rsid w:val="003859FD"/>
    <w:rsid w:val="00385B9A"/>
    <w:rsid w:val="00385E71"/>
    <w:rsid w:val="0039198F"/>
    <w:rsid w:val="00392189"/>
    <w:rsid w:val="00392701"/>
    <w:rsid w:val="003927D7"/>
    <w:rsid w:val="003935B8"/>
    <w:rsid w:val="0039362E"/>
    <w:rsid w:val="00393B9E"/>
    <w:rsid w:val="00393C09"/>
    <w:rsid w:val="0039419D"/>
    <w:rsid w:val="003947A4"/>
    <w:rsid w:val="00395881"/>
    <w:rsid w:val="00395B81"/>
    <w:rsid w:val="00396DAE"/>
    <w:rsid w:val="0039724B"/>
    <w:rsid w:val="0039754E"/>
    <w:rsid w:val="003A007A"/>
    <w:rsid w:val="003A08D3"/>
    <w:rsid w:val="003A129D"/>
    <w:rsid w:val="003A1487"/>
    <w:rsid w:val="003A16E2"/>
    <w:rsid w:val="003A1B73"/>
    <w:rsid w:val="003A20D4"/>
    <w:rsid w:val="003A394A"/>
    <w:rsid w:val="003A3FEE"/>
    <w:rsid w:val="003A4CFC"/>
    <w:rsid w:val="003A610A"/>
    <w:rsid w:val="003A7427"/>
    <w:rsid w:val="003B057D"/>
    <w:rsid w:val="003B209D"/>
    <w:rsid w:val="003B2978"/>
    <w:rsid w:val="003B2FD2"/>
    <w:rsid w:val="003B499B"/>
    <w:rsid w:val="003B4A95"/>
    <w:rsid w:val="003B538B"/>
    <w:rsid w:val="003B54EC"/>
    <w:rsid w:val="003B67D5"/>
    <w:rsid w:val="003B6A2E"/>
    <w:rsid w:val="003B74FB"/>
    <w:rsid w:val="003C0BE2"/>
    <w:rsid w:val="003C0EF2"/>
    <w:rsid w:val="003C0FB2"/>
    <w:rsid w:val="003C1A23"/>
    <w:rsid w:val="003C2C01"/>
    <w:rsid w:val="003C3875"/>
    <w:rsid w:val="003C6B5E"/>
    <w:rsid w:val="003D0AE2"/>
    <w:rsid w:val="003D124D"/>
    <w:rsid w:val="003D2468"/>
    <w:rsid w:val="003D249B"/>
    <w:rsid w:val="003D3040"/>
    <w:rsid w:val="003D3733"/>
    <w:rsid w:val="003D439F"/>
    <w:rsid w:val="003D476D"/>
    <w:rsid w:val="003D7C64"/>
    <w:rsid w:val="003E0055"/>
    <w:rsid w:val="003E04BA"/>
    <w:rsid w:val="003E147A"/>
    <w:rsid w:val="003E2C20"/>
    <w:rsid w:val="003E3283"/>
    <w:rsid w:val="003E3533"/>
    <w:rsid w:val="003E3BD6"/>
    <w:rsid w:val="003E48B5"/>
    <w:rsid w:val="003E534F"/>
    <w:rsid w:val="003E653D"/>
    <w:rsid w:val="003E6563"/>
    <w:rsid w:val="003E6A42"/>
    <w:rsid w:val="003E77F1"/>
    <w:rsid w:val="003F05DD"/>
    <w:rsid w:val="003F1520"/>
    <w:rsid w:val="003F2345"/>
    <w:rsid w:val="003F2661"/>
    <w:rsid w:val="003F52FE"/>
    <w:rsid w:val="003F5440"/>
    <w:rsid w:val="003F606C"/>
    <w:rsid w:val="003F70D9"/>
    <w:rsid w:val="00400DD4"/>
    <w:rsid w:val="0040289C"/>
    <w:rsid w:val="00402FA1"/>
    <w:rsid w:val="004039F5"/>
    <w:rsid w:val="0040459B"/>
    <w:rsid w:val="004045A3"/>
    <w:rsid w:val="00405F50"/>
    <w:rsid w:val="004072B7"/>
    <w:rsid w:val="004073B8"/>
    <w:rsid w:val="00407426"/>
    <w:rsid w:val="004077B8"/>
    <w:rsid w:val="00410912"/>
    <w:rsid w:val="00412A0F"/>
    <w:rsid w:val="00412C1A"/>
    <w:rsid w:val="00413289"/>
    <w:rsid w:val="00413C44"/>
    <w:rsid w:val="004149D6"/>
    <w:rsid w:val="00415C47"/>
    <w:rsid w:val="004165DD"/>
    <w:rsid w:val="004168D4"/>
    <w:rsid w:val="004175CA"/>
    <w:rsid w:val="0041768B"/>
    <w:rsid w:val="00417F31"/>
    <w:rsid w:val="004204BA"/>
    <w:rsid w:val="00420BCD"/>
    <w:rsid w:val="0042129E"/>
    <w:rsid w:val="00421823"/>
    <w:rsid w:val="00422A9C"/>
    <w:rsid w:val="0042306A"/>
    <w:rsid w:val="00423368"/>
    <w:rsid w:val="004242FA"/>
    <w:rsid w:val="004276AF"/>
    <w:rsid w:val="00427CCB"/>
    <w:rsid w:val="00430F72"/>
    <w:rsid w:val="00432738"/>
    <w:rsid w:val="00433401"/>
    <w:rsid w:val="00433919"/>
    <w:rsid w:val="00435DFA"/>
    <w:rsid w:val="00440B76"/>
    <w:rsid w:val="00440C7D"/>
    <w:rsid w:val="00441C47"/>
    <w:rsid w:val="00442519"/>
    <w:rsid w:val="00442DB7"/>
    <w:rsid w:val="004436EA"/>
    <w:rsid w:val="00444008"/>
    <w:rsid w:val="00444F39"/>
    <w:rsid w:val="00445322"/>
    <w:rsid w:val="0044790B"/>
    <w:rsid w:val="004528E9"/>
    <w:rsid w:val="00454310"/>
    <w:rsid w:val="00455A0B"/>
    <w:rsid w:val="00457BAD"/>
    <w:rsid w:val="004602FD"/>
    <w:rsid w:val="004618BA"/>
    <w:rsid w:val="004642F4"/>
    <w:rsid w:val="00464516"/>
    <w:rsid w:val="00465BA5"/>
    <w:rsid w:val="00465CC3"/>
    <w:rsid w:val="00466371"/>
    <w:rsid w:val="004679AC"/>
    <w:rsid w:val="00467AAA"/>
    <w:rsid w:val="00467D3F"/>
    <w:rsid w:val="00467E3A"/>
    <w:rsid w:val="004726C0"/>
    <w:rsid w:val="004735A7"/>
    <w:rsid w:val="0047361E"/>
    <w:rsid w:val="00473777"/>
    <w:rsid w:val="00475222"/>
    <w:rsid w:val="00475EAC"/>
    <w:rsid w:val="00476E60"/>
    <w:rsid w:val="00477069"/>
    <w:rsid w:val="00477B06"/>
    <w:rsid w:val="00480D4C"/>
    <w:rsid w:val="004835AE"/>
    <w:rsid w:val="00483DFE"/>
    <w:rsid w:val="0048507E"/>
    <w:rsid w:val="00485E1E"/>
    <w:rsid w:val="00486821"/>
    <w:rsid w:val="00486C51"/>
    <w:rsid w:val="00487CEA"/>
    <w:rsid w:val="00490B10"/>
    <w:rsid w:val="004927AF"/>
    <w:rsid w:val="00492FA3"/>
    <w:rsid w:val="00493CE7"/>
    <w:rsid w:val="004945AC"/>
    <w:rsid w:val="00495113"/>
    <w:rsid w:val="00496BF2"/>
    <w:rsid w:val="00496C1C"/>
    <w:rsid w:val="004972DB"/>
    <w:rsid w:val="004A1001"/>
    <w:rsid w:val="004A14FC"/>
    <w:rsid w:val="004A1DB0"/>
    <w:rsid w:val="004A27BD"/>
    <w:rsid w:val="004A2954"/>
    <w:rsid w:val="004A365E"/>
    <w:rsid w:val="004A4041"/>
    <w:rsid w:val="004A51AD"/>
    <w:rsid w:val="004A6A1C"/>
    <w:rsid w:val="004A7019"/>
    <w:rsid w:val="004A7256"/>
    <w:rsid w:val="004A778B"/>
    <w:rsid w:val="004B008B"/>
    <w:rsid w:val="004B08FD"/>
    <w:rsid w:val="004B1BAC"/>
    <w:rsid w:val="004B1CBF"/>
    <w:rsid w:val="004B3823"/>
    <w:rsid w:val="004B3B3A"/>
    <w:rsid w:val="004B5085"/>
    <w:rsid w:val="004B5CF8"/>
    <w:rsid w:val="004B5E6D"/>
    <w:rsid w:val="004B6E3C"/>
    <w:rsid w:val="004B6EE5"/>
    <w:rsid w:val="004B714C"/>
    <w:rsid w:val="004B742D"/>
    <w:rsid w:val="004B7D5B"/>
    <w:rsid w:val="004C156D"/>
    <w:rsid w:val="004C25EB"/>
    <w:rsid w:val="004C45A4"/>
    <w:rsid w:val="004C4C56"/>
    <w:rsid w:val="004C5191"/>
    <w:rsid w:val="004C52E7"/>
    <w:rsid w:val="004C59E4"/>
    <w:rsid w:val="004C658E"/>
    <w:rsid w:val="004C6B38"/>
    <w:rsid w:val="004C6FB0"/>
    <w:rsid w:val="004D1203"/>
    <w:rsid w:val="004D2415"/>
    <w:rsid w:val="004D2BC7"/>
    <w:rsid w:val="004D3E0A"/>
    <w:rsid w:val="004D45EF"/>
    <w:rsid w:val="004D4A83"/>
    <w:rsid w:val="004D535E"/>
    <w:rsid w:val="004D7599"/>
    <w:rsid w:val="004D79DA"/>
    <w:rsid w:val="004D7B7B"/>
    <w:rsid w:val="004E0B63"/>
    <w:rsid w:val="004E21E3"/>
    <w:rsid w:val="004E41E7"/>
    <w:rsid w:val="004E4249"/>
    <w:rsid w:val="004E45AA"/>
    <w:rsid w:val="004E567A"/>
    <w:rsid w:val="004E5AB5"/>
    <w:rsid w:val="004E64E1"/>
    <w:rsid w:val="004E6B80"/>
    <w:rsid w:val="004E7131"/>
    <w:rsid w:val="004E7730"/>
    <w:rsid w:val="004E7F99"/>
    <w:rsid w:val="004F038E"/>
    <w:rsid w:val="004F11BF"/>
    <w:rsid w:val="004F2896"/>
    <w:rsid w:val="004F299B"/>
    <w:rsid w:val="004F2D86"/>
    <w:rsid w:val="004F47B0"/>
    <w:rsid w:val="004F4FD5"/>
    <w:rsid w:val="004F6222"/>
    <w:rsid w:val="004F66AD"/>
    <w:rsid w:val="004F73C8"/>
    <w:rsid w:val="004F7475"/>
    <w:rsid w:val="004F7D70"/>
    <w:rsid w:val="00500C8C"/>
    <w:rsid w:val="00501190"/>
    <w:rsid w:val="005024BA"/>
    <w:rsid w:val="005026FD"/>
    <w:rsid w:val="0050539F"/>
    <w:rsid w:val="00507FF4"/>
    <w:rsid w:val="00510CE4"/>
    <w:rsid w:val="00511429"/>
    <w:rsid w:val="00511718"/>
    <w:rsid w:val="00512423"/>
    <w:rsid w:val="00512AE6"/>
    <w:rsid w:val="005134CD"/>
    <w:rsid w:val="00514090"/>
    <w:rsid w:val="00517017"/>
    <w:rsid w:val="00517675"/>
    <w:rsid w:val="00522737"/>
    <w:rsid w:val="00523F90"/>
    <w:rsid w:val="00524C7F"/>
    <w:rsid w:val="005256B2"/>
    <w:rsid w:val="0052629E"/>
    <w:rsid w:val="0052784C"/>
    <w:rsid w:val="00530998"/>
    <w:rsid w:val="00530A2D"/>
    <w:rsid w:val="00530FBF"/>
    <w:rsid w:val="005313E8"/>
    <w:rsid w:val="0053203C"/>
    <w:rsid w:val="00535AC1"/>
    <w:rsid w:val="005368F5"/>
    <w:rsid w:val="005375AE"/>
    <w:rsid w:val="00537712"/>
    <w:rsid w:val="0053785F"/>
    <w:rsid w:val="00537975"/>
    <w:rsid w:val="00540ACE"/>
    <w:rsid w:val="00542320"/>
    <w:rsid w:val="005429D5"/>
    <w:rsid w:val="00542ACB"/>
    <w:rsid w:val="005457A7"/>
    <w:rsid w:val="00545D72"/>
    <w:rsid w:val="0054736A"/>
    <w:rsid w:val="00547392"/>
    <w:rsid w:val="0054793A"/>
    <w:rsid w:val="00550407"/>
    <w:rsid w:val="005508B9"/>
    <w:rsid w:val="005512BF"/>
    <w:rsid w:val="00552D1B"/>
    <w:rsid w:val="0055318C"/>
    <w:rsid w:val="005540E3"/>
    <w:rsid w:val="0055427E"/>
    <w:rsid w:val="00554283"/>
    <w:rsid w:val="005546CC"/>
    <w:rsid w:val="00554A60"/>
    <w:rsid w:val="00554EDE"/>
    <w:rsid w:val="00560E95"/>
    <w:rsid w:val="005611F4"/>
    <w:rsid w:val="00562738"/>
    <w:rsid w:val="00563A8A"/>
    <w:rsid w:val="005668EC"/>
    <w:rsid w:val="00571A3B"/>
    <w:rsid w:val="00572576"/>
    <w:rsid w:val="00572746"/>
    <w:rsid w:val="0057287C"/>
    <w:rsid w:val="00572A0C"/>
    <w:rsid w:val="00572F17"/>
    <w:rsid w:val="00573887"/>
    <w:rsid w:val="00573BD2"/>
    <w:rsid w:val="0057404F"/>
    <w:rsid w:val="0057460B"/>
    <w:rsid w:val="00574AE4"/>
    <w:rsid w:val="00574B57"/>
    <w:rsid w:val="00574B9F"/>
    <w:rsid w:val="00575740"/>
    <w:rsid w:val="005763AE"/>
    <w:rsid w:val="0057679B"/>
    <w:rsid w:val="00577E91"/>
    <w:rsid w:val="00581202"/>
    <w:rsid w:val="00581A53"/>
    <w:rsid w:val="00582DC5"/>
    <w:rsid w:val="00584E2A"/>
    <w:rsid w:val="00584F67"/>
    <w:rsid w:val="00585F12"/>
    <w:rsid w:val="005868AC"/>
    <w:rsid w:val="0058716B"/>
    <w:rsid w:val="00587D7B"/>
    <w:rsid w:val="00591202"/>
    <w:rsid w:val="00592C27"/>
    <w:rsid w:val="00592EF2"/>
    <w:rsid w:val="00593AD8"/>
    <w:rsid w:val="00594B8C"/>
    <w:rsid w:val="00594C25"/>
    <w:rsid w:val="0059699B"/>
    <w:rsid w:val="00596C3F"/>
    <w:rsid w:val="00596E21"/>
    <w:rsid w:val="00596F3E"/>
    <w:rsid w:val="005A168D"/>
    <w:rsid w:val="005A2E58"/>
    <w:rsid w:val="005A37ED"/>
    <w:rsid w:val="005A38F9"/>
    <w:rsid w:val="005A444E"/>
    <w:rsid w:val="005A4AE0"/>
    <w:rsid w:val="005A4DFC"/>
    <w:rsid w:val="005A6D3D"/>
    <w:rsid w:val="005A7EBF"/>
    <w:rsid w:val="005B23C9"/>
    <w:rsid w:val="005B28C6"/>
    <w:rsid w:val="005B2BA9"/>
    <w:rsid w:val="005B39DF"/>
    <w:rsid w:val="005B3C72"/>
    <w:rsid w:val="005B3D6F"/>
    <w:rsid w:val="005C15E7"/>
    <w:rsid w:val="005C1ACB"/>
    <w:rsid w:val="005C2A38"/>
    <w:rsid w:val="005C34B7"/>
    <w:rsid w:val="005C486D"/>
    <w:rsid w:val="005C505A"/>
    <w:rsid w:val="005D045E"/>
    <w:rsid w:val="005D0F13"/>
    <w:rsid w:val="005D3122"/>
    <w:rsid w:val="005D5223"/>
    <w:rsid w:val="005D6143"/>
    <w:rsid w:val="005D63DA"/>
    <w:rsid w:val="005D7F4D"/>
    <w:rsid w:val="005E0281"/>
    <w:rsid w:val="005E0C30"/>
    <w:rsid w:val="005E0FCB"/>
    <w:rsid w:val="005E2307"/>
    <w:rsid w:val="005E301D"/>
    <w:rsid w:val="005E31A6"/>
    <w:rsid w:val="005E3D35"/>
    <w:rsid w:val="005E4BC4"/>
    <w:rsid w:val="005E500D"/>
    <w:rsid w:val="005E6AAA"/>
    <w:rsid w:val="005F0B82"/>
    <w:rsid w:val="005F26B2"/>
    <w:rsid w:val="005F2F64"/>
    <w:rsid w:val="005F3CAF"/>
    <w:rsid w:val="005F3D71"/>
    <w:rsid w:val="005F4668"/>
    <w:rsid w:val="005F498C"/>
    <w:rsid w:val="005F5D97"/>
    <w:rsid w:val="005F5EE2"/>
    <w:rsid w:val="005F63FA"/>
    <w:rsid w:val="005F7658"/>
    <w:rsid w:val="00600048"/>
    <w:rsid w:val="006000B9"/>
    <w:rsid w:val="00601918"/>
    <w:rsid w:val="00601D8E"/>
    <w:rsid w:val="00601FAE"/>
    <w:rsid w:val="00604351"/>
    <w:rsid w:val="00605254"/>
    <w:rsid w:val="00607072"/>
    <w:rsid w:val="00610519"/>
    <w:rsid w:val="0061105D"/>
    <w:rsid w:val="00612067"/>
    <w:rsid w:val="0061274C"/>
    <w:rsid w:val="00613757"/>
    <w:rsid w:val="0061376B"/>
    <w:rsid w:val="00613A16"/>
    <w:rsid w:val="00614B39"/>
    <w:rsid w:val="00615010"/>
    <w:rsid w:val="00615972"/>
    <w:rsid w:val="00616315"/>
    <w:rsid w:val="00620C8B"/>
    <w:rsid w:val="00620CC4"/>
    <w:rsid w:val="00623813"/>
    <w:rsid w:val="006258B9"/>
    <w:rsid w:val="00625A12"/>
    <w:rsid w:val="0062671C"/>
    <w:rsid w:val="00626FCF"/>
    <w:rsid w:val="0062745B"/>
    <w:rsid w:val="00627540"/>
    <w:rsid w:val="00630C96"/>
    <w:rsid w:val="0063129F"/>
    <w:rsid w:val="00632E63"/>
    <w:rsid w:val="00633F11"/>
    <w:rsid w:val="00634921"/>
    <w:rsid w:val="0063539E"/>
    <w:rsid w:val="00636BFC"/>
    <w:rsid w:val="006370F7"/>
    <w:rsid w:val="006405EA"/>
    <w:rsid w:val="0064082A"/>
    <w:rsid w:val="00641492"/>
    <w:rsid w:val="00642E65"/>
    <w:rsid w:val="00643DD1"/>
    <w:rsid w:val="006444BE"/>
    <w:rsid w:val="00647435"/>
    <w:rsid w:val="006479F8"/>
    <w:rsid w:val="006516D5"/>
    <w:rsid w:val="006524B1"/>
    <w:rsid w:val="00653E1B"/>
    <w:rsid w:val="006543A4"/>
    <w:rsid w:val="006560A1"/>
    <w:rsid w:val="006565F9"/>
    <w:rsid w:val="006570DF"/>
    <w:rsid w:val="00657FE3"/>
    <w:rsid w:val="00660EF9"/>
    <w:rsid w:val="006619F1"/>
    <w:rsid w:val="0066410A"/>
    <w:rsid w:val="0066423D"/>
    <w:rsid w:val="00664454"/>
    <w:rsid w:val="006648E0"/>
    <w:rsid w:val="00664FC4"/>
    <w:rsid w:val="006707E6"/>
    <w:rsid w:val="006717E4"/>
    <w:rsid w:val="00671C44"/>
    <w:rsid w:val="006721E5"/>
    <w:rsid w:val="006724B9"/>
    <w:rsid w:val="00672554"/>
    <w:rsid w:val="00674A98"/>
    <w:rsid w:val="006751D6"/>
    <w:rsid w:val="006755EE"/>
    <w:rsid w:val="0067755B"/>
    <w:rsid w:val="0067794B"/>
    <w:rsid w:val="0068077D"/>
    <w:rsid w:val="00680D84"/>
    <w:rsid w:val="00680D99"/>
    <w:rsid w:val="00681264"/>
    <w:rsid w:val="00681C76"/>
    <w:rsid w:val="00681D62"/>
    <w:rsid w:val="006821F0"/>
    <w:rsid w:val="00682468"/>
    <w:rsid w:val="006829E4"/>
    <w:rsid w:val="00682CA2"/>
    <w:rsid w:val="006851FD"/>
    <w:rsid w:val="006854C0"/>
    <w:rsid w:val="00686677"/>
    <w:rsid w:val="00687A3B"/>
    <w:rsid w:val="00690014"/>
    <w:rsid w:val="0069142D"/>
    <w:rsid w:val="00691797"/>
    <w:rsid w:val="00692585"/>
    <w:rsid w:val="00692642"/>
    <w:rsid w:val="00692AD0"/>
    <w:rsid w:val="006931A6"/>
    <w:rsid w:val="00694542"/>
    <w:rsid w:val="00694AAC"/>
    <w:rsid w:val="006955D5"/>
    <w:rsid w:val="0069703F"/>
    <w:rsid w:val="006A0692"/>
    <w:rsid w:val="006A12DB"/>
    <w:rsid w:val="006A144B"/>
    <w:rsid w:val="006A240B"/>
    <w:rsid w:val="006A2FFA"/>
    <w:rsid w:val="006A3741"/>
    <w:rsid w:val="006A3AF7"/>
    <w:rsid w:val="006A40AA"/>
    <w:rsid w:val="006A411F"/>
    <w:rsid w:val="006A4769"/>
    <w:rsid w:val="006A4F5A"/>
    <w:rsid w:val="006A588E"/>
    <w:rsid w:val="006A6412"/>
    <w:rsid w:val="006A6F96"/>
    <w:rsid w:val="006A7D9E"/>
    <w:rsid w:val="006B0438"/>
    <w:rsid w:val="006B21AC"/>
    <w:rsid w:val="006B35EB"/>
    <w:rsid w:val="006B54FA"/>
    <w:rsid w:val="006B6470"/>
    <w:rsid w:val="006C1C25"/>
    <w:rsid w:val="006C1E0F"/>
    <w:rsid w:val="006C255C"/>
    <w:rsid w:val="006C2DD9"/>
    <w:rsid w:val="006C2F5B"/>
    <w:rsid w:val="006C2FA6"/>
    <w:rsid w:val="006C391D"/>
    <w:rsid w:val="006C6CFE"/>
    <w:rsid w:val="006C759A"/>
    <w:rsid w:val="006D0F04"/>
    <w:rsid w:val="006D16F0"/>
    <w:rsid w:val="006D176C"/>
    <w:rsid w:val="006D3806"/>
    <w:rsid w:val="006D3A41"/>
    <w:rsid w:val="006D41EC"/>
    <w:rsid w:val="006D4C6A"/>
    <w:rsid w:val="006D4E03"/>
    <w:rsid w:val="006D64CE"/>
    <w:rsid w:val="006D65D6"/>
    <w:rsid w:val="006D6799"/>
    <w:rsid w:val="006D7704"/>
    <w:rsid w:val="006D7962"/>
    <w:rsid w:val="006D7C47"/>
    <w:rsid w:val="006E072D"/>
    <w:rsid w:val="006E0ADB"/>
    <w:rsid w:val="006E0D39"/>
    <w:rsid w:val="006E1A6A"/>
    <w:rsid w:val="006E1A94"/>
    <w:rsid w:val="006E2A60"/>
    <w:rsid w:val="006E37F2"/>
    <w:rsid w:val="006E3F3D"/>
    <w:rsid w:val="006E43BC"/>
    <w:rsid w:val="006E466B"/>
    <w:rsid w:val="006E6160"/>
    <w:rsid w:val="006E71CE"/>
    <w:rsid w:val="006E74E0"/>
    <w:rsid w:val="006E763E"/>
    <w:rsid w:val="006F135E"/>
    <w:rsid w:val="006F1871"/>
    <w:rsid w:val="006F335A"/>
    <w:rsid w:val="006F34E1"/>
    <w:rsid w:val="006F5969"/>
    <w:rsid w:val="006F5F84"/>
    <w:rsid w:val="006F65C4"/>
    <w:rsid w:val="00701395"/>
    <w:rsid w:val="0070216B"/>
    <w:rsid w:val="00703077"/>
    <w:rsid w:val="00710BE9"/>
    <w:rsid w:val="007112BF"/>
    <w:rsid w:val="0071217B"/>
    <w:rsid w:val="007125CF"/>
    <w:rsid w:val="0071542F"/>
    <w:rsid w:val="007155CD"/>
    <w:rsid w:val="007162DF"/>
    <w:rsid w:val="00716A56"/>
    <w:rsid w:val="00716E33"/>
    <w:rsid w:val="00717A9A"/>
    <w:rsid w:val="00720492"/>
    <w:rsid w:val="007212AC"/>
    <w:rsid w:val="00721D64"/>
    <w:rsid w:val="00721DB6"/>
    <w:rsid w:val="007227B9"/>
    <w:rsid w:val="00722C54"/>
    <w:rsid w:val="007238AF"/>
    <w:rsid w:val="0072485D"/>
    <w:rsid w:val="007262A5"/>
    <w:rsid w:val="00730F35"/>
    <w:rsid w:val="00731C59"/>
    <w:rsid w:val="007327AC"/>
    <w:rsid w:val="00732D55"/>
    <w:rsid w:val="007332A9"/>
    <w:rsid w:val="0073402B"/>
    <w:rsid w:val="00734103"/>
    <w:rsid w:val="007343DF"/>
    <w:rsid w:val="00734670"/>
    <w:rsid w:val="0073583D"/>
    <w:rsid w:val="007370AD"/>
    <w:rsid w:val="007406D3"/>
    <w:rsid w:val="007411C5"/>
    <w:rsid w:val="00741332"/>
    <w:rsid w:val="00742063"/>
    <w:rsid w:val="007424CF"/>
    <w:rsid w:val="00743089"/>
    <w:rsid w:val="00743D65"/>
    <w:rsid w:val="00744A33"/>
    <w:rsid w:val="00746F47"/>
    <w:rsid w:val="007477F8"/>
    <w:rsid w:val="00752104"/>
    <w:rsid w:val="00754CEB"/>
    <w:rsid w:val="00754F3A"/>
    <w:rsid w:val="007558DC"/>
    <w:rsid w:val="007577FE"/>
    <w:rsid w:val="0076017A"/>
    <w:rsid w:val="007614CA"/>
    <w:rsid w:val="00761975"/>
    <w:rsid w:val="0076266B"/>
    <w:rsid w:val="007629ED"/>
    <w:rsid w:val="00763E84"/>
    <w:rsid w:val="007665CF"/>
    <w:rsid w:val="007672DB"/>
    <w:rsid w:val="007674CB"/>
    <w:rsid w:val="0076753D"/>
    <w:rsid w:val="00770DA2"/>
    <w:rsid w:val="007714E3"/>
    <w:rsid w:val="00771D6C"/>
    <w:rsid w:val="0077306E"/>
    <w:rsid w:val="00773134"/>
    <w:rsid w:val="0077484E"/>
    <w:rsid w:val="00777907"/>
    <w:rsid w:val="00777CC9"/>
    <w:rsid w:val="007821F9"/>
    <w:rsid w:val="00782E11"/>
    <w:rsid w:val="00783D7D"/>
    <w:rsid w:val="00784570"/>
    <w:rsid w:val="00784699"/>
    <w:rsid w:val="00784C8A"/>
    <w:rsid w:val="00784E7A"/>
    <w:rsid w:val="0078597B"/>
    <w:rsid w:val="00790D8F"/>
    <w:rsid w:val="00791572"/>
    <w:rsid w:val="007950AF"/>
    <w:rsid w:val="00795AD9"/>
    <w:rsid w:val="00795D73"/>
    <w:rsid w:val="0079600C"/>
    <w:rsid w:val="00796C7A"/>
    <w:rsid w:val="0079720D"/>
    <w:rsid w:val="007972B1"/>
    <w:rsid w:val="007A0894"/>
    <w:rsid w:val="007A0DF3"/>
    <w:rsid w:val="007A16F3"/>
    <w:rsid w:val="007A7F0C"/>
    <w:rsid w:val="007B0745"/>
    <w:rsid w:val="007B1B78"/>
    <w:rsid w:val="007B2F38"/>
    <w:rsid w:val="007B3CCC"/>
    <w:rsid w:val="007B61A3"/>
    <w:rsid w:val="007B677D"/>
    <w:rsid w:val="007B730C"/>
    <w:rsid w:val="007B74CE"/>
    <w:rsid w:val="007B76D8"/>
    <w:rsid w:val="007B7A31"/>
    <w:rsid w:val="007B7D79"/>
    <w:rsid w:val="007C0897"/>
    <w:rsid w:val="007C0B1B"/>
    <w:rsid w:val="007C20DF"/>
    <w:rsid w:val="007C3100"/>
    <w:rsid w:val="007C3967"/>
    <w:rsid w:val="007C5167"/>
    <w:rsid w:val="007C54BB"/>
    <w:rsid w:val="007C6521"/>
    <w:rsid w:val="007C6D8E"/>
    <w:rsid w:val="007C7049"/>
    <w:rsid w:val="007C7161"/>
    <w:rsid w:val="007D04CE"/>
    <w:rsid w:val="007D05E1"/>
    <w:rsid w:val="007D0B8F"/>
    <w:rsid w:val="007D19CB"/>
    <w:rsid w:val="007D2281"/>
    <w:rsid w:val="007D245F"/>
    <w:rsid w:val="007D24EC"/>
    <w:rsid w:val="007D2A9C"/>
    <w:rsid w:val="007D4117"/>
    <w:rsid w:val="007D4B01"/>
    <w:rsid w:val="007D50EB"/>
    <w:rsid w:val="007D6417"/>
    <w:rsid w:val="007E08F3"/>
    <w:rsid w:val="007E09C7"/>
    <w:rsid w:val="007E09CE"/>
    <w:rsid w:val="007E0C1E"/>
    <w:rsid w:val="007E2112"/>
    <w:rsid w:val="007E270C"/>
    <w:rsid w:val="007E3BC8"/>
    <w:rsid w:val="007E634A"/>
    <w:rsid w:val="007E781A"/>
    <w:rsid w:val="007F1778"/>
    <w:rsid w:val="007F18D0"/>
    <w:rsid w:val="007F2477"/>
    <w:rsid w:val="007F27DB"/>
    <w:rsid w:val="007F2DF6"/>
    <w:rsid w:val="007F496D"/>
    <w:rsid w:val="007F4FF7"/>
    <w:rsid w:val="007F5BB2"/>
    <w:rsid w:val="007F5CE5"/>
    <w:rsid w:val="007F6178"/>
    <w:rsid w:val="007F6218"/>
    <w:rsid w:val="007F62CF"/>
    <w:rsid w:val="007F6642"/>
    <w:rsid w:val="007F6B80"/>
    <w:rsid w:val="007F6F99"/>
    <w:rsid w:val="00800E45"/>
    <w:rsid w:val="008017E1"/>
    <w:rsid w:val="00801BDB"/>
    <w:rsid w:val="0080253F"/>
    <w:rsid w:val="0080275A"/>
    <w:rsid w:val="0080342F"/>
    <w:rsid w:val="008037AA"/>
    <w:rsid w:val="008037FD"/>
    <w:rsid w:val="00803B3B"/>
    <w:rsid w:val="00803CAB"/>
    <w:rsid w:val="00804C08"/>
    <w:rsid w:val="00805A7F"/>
    <w:rsid w:val="00805E03"/>
    <w:rsid w:val="00806696"/>
    <w:rsid w:val="008066F2"/>
    <w:rsid w:val="00814DD2"/>
    <w:rsid w:val="00815924"/>
    <w:rsid w:val="008171DA"/>
    <w:rsid w:val="00822514"/>
    <w:rsid w:val="00823108"/>
    <w:rsid w:val="00826126"/>
    <w:rsid w:val="008261B8"/>
    <w:rsid w:val="00826E3A"/>
    <w:rsid w:val="00827AAA"/>
    <w:rsid w:val="00827F8A"/>
    <w:rsid w:val="00830A9A"/>
    <w:rsid w:val="008317E9"/>
    <w:rsid w:val="00833DBC"/>
    <w:rsid w:val="00833FBF"/>
    <w:rsid w:val="0083406A"/>
    <w:rsid w:val="00840C04"/>
    <w:rsid w:val="008429C3"/>
    <w:rsid w:val="00842E93"/>
    <w:rsid w:val="00843B0D"/>
    <w:rsid w:val="008444F1"/>
    <w:rsid w:val="008449EB"/>
    <w:rsid w:val="00844D75"/>
    <w:rsid w:val="008457F0"/>
    <w:rsid w:val="00845BE8"/>
    <w:rsid w:val="00845D11"/>
    <w:rsid w:val="00846E01"/>
    <w:rsid w:val="00847AB4"/>
    <w:rsid w:val="00850267"/>
    <w:rsid w:val="008516A5"/>
    <w:rsid w:val="008520C6"/>
    <w:rsid w:val="008524BE"/>
    <w:rsid w:val="00853E7D"/>
    <w:rsid w:val="00854267"/>
    <w:rsid w:val="0085476C"/>
    <w:rsid w:val="00855956"/>
    <w:rsid w:val="00856313"/>
    <w:rsid w:val="008570E7"/>
    <w:rsid w:val="0085710D"/>
    <w:rsid w:val="008602DA"/>
    <w:rsid w:val="008602EE"/>
    <w:rsid w:val="00860579"/>
    <w:rsid w:val="00861F60"/>
    <w:rsid w:val="00862EEF"/>
    <w:rsid w:val="008635FA"/>
    <w:rsid w:val="00863699"/>
    <w:rsid w:val="00863E09"/>
    <w:rsid w:val="008649A1"/>
    <w:rsid w:val="00864CD3"/>
    <w:rsid w:val="0086581C"/>
    <w:rsid w:val="00865E89"/>
    <w:rsid w:val="008661B5"/>
    <w:rsid w:val="00866E30"/>
    <w:rsid w:val="00867BF9"/>
    <w:rsid w:val="00867D10"/>
    <w:rsid w:val="00867F99"/>
    <w:rsid w:val="0087088C"/>
    <w:rsid w:val="00870C8C"/>
    <w:rsid w:val="00872AA4"/>
    <w:rsid w:val="00873A4E"/>
    <w:rsid w:val="008744B1"/>
    <w:rsid w:val="00875755"/>
    <w:rsid w:val="00875936"/>
    <w:rsid w:val="00875D67"/>
    <w:rsid w:val="00880C49"/>
    <w:rsid w:val="00881594"/>
    <w:rsid w:val="00883435"/>
    <w:rsid w:val="0088374E"/>
    <w:rsid w:val="00884458"/>
    <w:rsid w:val="008850CD"/>
    <w:rsid w:val="008858AF"/>
    <w:rsid w:val="008861B8"/>
    <w:rsid w:val="00887873"/>
    <w:rsid w:val="00887A58"/>
    <w:rsid w:val="00887FE0"/>
    <w:rsid w:val="0089121E"/>
    <w:rsid w:val="00891DEE"/>
    <w:rsid w:val="008922DC"/>
    <w:rsid w:val="008924A6"/>
    <w:rsid w:val="0089326F"/>
    <w:rsid w:val="0089411A"/>
    <w:rsid w:val="008945E4"/>
    <w:rsid w:val="00894C3A"/>
    <w:rsid w:val="00894C85"/>
    <w:rsid w:val="00895692"/>
    <w:rsid w:val="00895A35"/>
    <w:rsid w:val="00896033"/>
    <w:rsid w:val="008976C8"/>
    <w:rsid w:val="008A030B"/>
    <w:rsid w:val="008A234B"/>
    <w:rsid w:val="008A44FF"/>
    <w:rsid w:val="008A4A01"/>
    <w:rsid w:val="008A5ADD"/>
    <w:rsid w:val="008A6BAB"/>
    <w:rsid w:val="008A7807"/>
    <w:rsid w:val="008A7F5F"/>
    <w:rsid w:val="008B0B9E"/>
    <w:rsid w:val="008B11A8"/>
    <w:rsid w:val="008B16B7"/>
    <w:rsid w:val="008B27D4"/>
    <w:rsid w:val="008B3F01"/>
    <w:rsid w:val="008B4D2B"/>
    <w:rsid w:val="008B540B"/>
    <w:rsid w:val="008B6588"/>
    <w:rsid w:val="008B67C2"/>
    <w:rsid w:val="008C0828"/>
    <w:rsid w:val="008C137D"/>
    <w:rsid w:val="008C36A3"/>
    <w:rsid w:val="008C507C"/>
    <w:rsid w:val="008C5563"/>
    <w:rsid w:val="008C55B5"/>
    <w:rsid w:val="008D020E"/>
    <w:rsid w:val="008D0C30"/>
    <w:rsid w:val="008D1845"/>
    <w:rsid w:val="008D2029"/>
    <w:rsid w:val="008D25C1"/>
    <w:rsid w:val="008D2CF0"/>
    <w:rsid w:val="008D2F38"/>
    <w:rsid w:val="008D4CC6"/>
    <w:rsid w:val="008D4E09"/>
    <w:rsid w:val="008D5EE6"/>
    <w:rsid w:val="008D6294"/>
    <w:rsid w:val="008D7B16"/>
    <w:rsid w:val="008D7D43"/>
    <w:rsid w:val="008E0D9C"/>
    <w:rsid w:val="008E14E7"/>
    <w:rsid w:val="008E49CA"/>
    <w:rsid w:val="008E6380"/>
    <w:rsid w:val="008E707A"/>
    <w:rsid w:val="008E726B"/>
    <w:rsid w:val="008F2406"/>
    <w:rsid w:val="008F38D3"/>
    <w:rsid w:val="008F5356"/>
    <w:rsid w:val="008F71AB"/>
    <w:rsid w:val="008F759F"/>
    <w:rsid w:val="009002DE"/>
    <w:rsid w:val="009002FD"/>
    <w:rsid w:val="00900502"/>
    <w:rsid w:val="009005E7"/>
    <w:rsid w:val="00900C7D"/>
    <w:rsid w:val="00900EAB"/>
    <w:rsid w:val="009026EE"/>
    <w:rsid w:val="00904083"/>
    <w:rsid w:val="0090452D"/>
    <w:rsid w:val="0090456D"/>
    <w:rsid w:val="0090632A"/>
    <w:rsid w:val="00910371"/>
    <w:rsid w:val="0091114F"/>
    <w:rsid w:val="00912575"/>
    <w:rsid w:val="00912D89"/>
    <w:rsid w:val="00914669"/>
    <w:rsid w:val="00915A78"/>
    <w:rsid w:val="00915B6C"/>
    <w:rsid w:val="00915E08"/>
    <w:rsid w:val="0091704C"/>
    <w:rsid w:val="00917430"/>
    <w:rsid w:val="00920355"/>
    <w:rsid w:val="00920AB7"/>
    <w:rsid w:val="00920C44"/>
    <w:rsid w:val="009217CC"/>
    <w:rsid w:val="00921CF6"/>
    <w:rsid w:val="00922515"/>
    <w:rsid w:val="00922BC0"/>
    <w:rsid w:val="00922D15"/>
    <w:rsid w:val="0092335D"/>
    <w:rsid w:val="00923DDE"/>
    <w:rsid w:val="00924AF8"/>
    <w:rsid w:val="00925013"/>
    <w:rsid w:val="0092544E"/>
    <w:rsid w:val="009259D6"/>
    <w:rsid w:val="009277CF"/>
    <w:rsid w:val="00930B54"/>
    <w:rsid w:val="00931378"/>
    <w:rsid w:val="00931A07"/>
    <w:rsid w:val="00931AC7"/>
    <w:rsid w:val="00933BF4"/>
    <w:rsid w:val="00933E25"/>
    <w:rsid w:val="009365C5"/>
    <w:rsid w:val="009370F9"/>
    <w:rsid w:val="009376FD"/>
    <w:rsid w:val="00937B58"/>
    <w:rsid w:val="00940321"/>
    <w:rsid w:val="009403E7"/>
    <w:rsid w:val="00940C86"/>
    <w:rsid w:val="00940CF6"/>
    <w:rsid w:val="00940D09"/>
    <w:rsid w:val="00941DE6"/>
    <w:rsid w:val="00942E7E"/>
    <w:rsid w:val="00943190"/>
    <w:rsid w:val="00944355"/>
    <w:rsid w:val="00945878"/>
    <w:rsid w:val="00945A2F"/>
    <w:rsid w:val="00946856"/>
    <w:rsid w:val="00947B56"/>
    <w:rsid w:val="00947C19"/>
    <w:rsid w:val="00950532"/>
    <w:rsid w:val="00950A8B"/>
    <w:rsid w:val="0095232B"/>
    <w:rsid w:val="00953856"/>
    <w:rsid w:val="0095420E"/>
    <w:rsid w:val="009542A2"/>
    <w:rsid w:val="00956450"/>
    <w:rsid w:val="00956CC9"/>
    <w:rsid w:val="0096055B"/>
    <w:rsid w:val="00961B85"/>
    <w:rsid w:val="009631E0"/>
    <w:rsid w:val="009638A6"/>
    <w:rsid w:val="009646DD"/>
    <w:rsid w:val="00965582"/>
    <w:rsid w:val="00966413"/>
    <w:rsid w:val="00970715"/>
    <w:rsid w:val="0097167D"/>
    <w:rsid w:val="009727B9"/>
    <w:rsid w:val="0097375E"/>
    <w:rsid w:val="00973851"/>
    <w:rsid w:val="009744DE"/>
    <w:rsid w:val="00975057"/>
    <w:rsid w:val="0097580F"/>
    <w:rsid w:val="009765FC"/>
    <w:rsid w:val="009825DF"/>
    <w:rsid w:val="00982969"/>
    <w:rsid w:val="00982D28"/>
    <w:rsid w:val="00984D70"/>
    <w:rsid w:val="00985BF2"/>
    <w:rsid w:val="009862B1"/>
    <w:rsid w:val="00986876"/>
    <w:rsid w:val="0099011D"/>
    <w:rsid w:val="00991065"/>
    <w:rsid w:val="0099161E"/>
    <w:rsid w:val="009916BE"/>
    <w:rsid w:val="00993791"/>
    <w:rsid w:val="009937C4"/>
    <w:rsid w:val="0099409C"/>
    <w:rsid w:val="009941E6"/>
    <w:rsid w:val="00994C65"/>
    <w:rsid w:val="00996A4F"/>
    <w:rsid w:val="00996CDE"/>
    <w:rsid w:val="00996FC7"/>
    <w:rsid w:val="009971C9"/>
    <w:rsid w:val="00997880"/>
    <w:rsid w:val="00997F2E"/>
    <w:rsid w:val="009A044A"/>
    <w:rsid w:val="009A0E23"/>
    <w:rsid w:val="009A1923"/>
    <w:rsid w:val="009A35B2"/>
    <w:rsid w:val="009A3947"/>
    <w:rsid w:val="009A53D0"/>
    <w:rsid w:val="009A7F22"/>
    <w:rsid w:val="009A7FB1"/>
    <w:rsid w:val="009B0281"/>
    <w:rsid w:val="009B077D"/>
    <w:rsid w:val="009B09C7"/>
    <w:rsid w:val="009B173E"/>
    <w:rsid w:val="009B36D0"/>
    <w:rsid w:val="009B4030"/>
    <w:rsid w:val="009B4150"/>
    <w:rsid w:val="009B5F95"/>
    <w:rsid w:val="009B67CA"/>
    <w:rsid w:val="009B7337"/>
    <w:rsid w:val="009B7369"/>
    <w:rsid w:val="009B7636"/>
    <w:rsid w:val="009B7AF1"/>
    <w:rsid w:val="009C0726"/>
    <w:rsid w:val="009C08B0"/>
    <w:rsid w:val="009C0E72"/>
    <w:rsid w:val="009C12FC"/>
    <w:rsid w:val="009C20B6"/>
    <w:rsid w:val="009C2AF3"/>
    <w:rsid w:val="009C3E6D"/>
    <w:rsid w:val="009C3EA1"/>
    <w:rsid w:val="009C503F"/>
    <w:rsid w:val="009D03EE"/>
    <w:rsid w:val="009D050D"/>
    <w:rsid w:val="009D053A"/>
    <w:rsid w:val="009D089E"/>
    <w:rsid w:val="009D1802"/>
    <w:rsid w:val="009D228B"/>
    <w:rsid w:val="009D2545"/>
    <w:rsid w:val="009D25A4"/>
    <w:rsid w:val="009D4EA7"/>
    <w:rsid w:val="009D50F9"/>
    <w:rsid w:val="009D5854"/>
    <w:rsid w:val="009D6A3B"/>
    <w:rsid w:val="009E0ED7"/>
    <w:rsid w:val="009E1093"/>
    <w:rsid w:val="009E12C3"/>
    <w:rsid w:val="009E1B5C"/>
    <w:rsid w:val="009E2786"/>
    <w:rsid w:val="009E29B6"/>
    <w:rsid w:val="009E2FEE"/>
    <w:rsid w:val="009E3468"/>
    <w:rsid w:val="009E4342"/>
    <w:rsid w:val="009E5462"/>
    <w:rsid w:val="009E69E6"/>
    <w:rsid w:val="009F0104"/>
    <w:rsid w:val="009F03CF"/>
    <w:rsid w:val="009F07B5"/>
    <w:rsid w:val="009F1D24"/>
    <w:rsid w:val="009F2F6F"/>
    <w:rsid w:val="009F4651"/>
    <w:rsid w:val="009F55D9"/>
    <w:rsid w:val="009F6D49"/>
    <w:rsid w:val="009F7AC1"/>
    <w:rsid w:val="00A00819"/>
    <w:rsid w:val="00A00D30"/>
    <w:rsid w:val="00A00D81"/>
    <w:rsid w:val="00A022E3"/>
    <w:rsid w:val="00A02FCD"/>
    <w:rsid w:val="00A03275"/>
    <w:rsid w:val="00A03ADE"/>
    <w:rsid w:val="00A045B8"/>
    <w:rsid w:val="00A079D9"/>
    <w:rsid w:val="00A104FD"/>
    <w:rsid w:val="00A11123"/>
    <w:rsid w:val="00A1244F"/>
    <w:rsid w:val="00A1270D"/>
    <w:rsid w:val="00A12797"/>
    <w:rsid w:val="00A12F3E"/>
    <w:rsid w:val="00A1425C"/>
    <w:rsid w:val="00A14507"/>
    <w:rsid w:val="00A14570"/>
    <w:rsid w:val="00A1469B"/>
    <w:rsid w:val="00A14DC1"/>
    <w:rsid w:val="00A15778"/>
    <w:rsid w:val="00A15AD9"/>
    <w:rsid w:val="00A15DCA"/>
    <w:rsid w:val="00A15F32"/>
    <w:rsid w:val="00A1711B"/>
    <w:rsid w:val="00A1711E"/>
    <w:rsid w:val="00A17AE3"/>
    <w:rsid w:val="00A2063D"/>
    <w:rsid w:val="00A20838"/>
    <w:rsid w:val="00A20899"/>
    <w:rsid w:val="00A20941"/>
    <w:rsid w:val="00A20D44"/>
    <w:rsid w:val="00A21BCD"/>
    <w:rsid w:val="00A21C8D"/>
    <w:rsid w:val="00A21DF8"/>
    <w:rsid w:val="00A2261B"/>
    <w:rsid w:val="00A254F3"/>
    <w:rsid w:val="00A25582"/>
    <w:rsid w:val="00A26BC7"/>
    <w:rsid w:val="00A271CE"/>
    <w:rsid w:val="00A30870"/>
    <w:rsid w:val="00A3174A"/>
    <w:rsid w:val="00A321E0"/>
    <w:rsid w:val="00A325F4"/>
    <w:rsid w:val="00A3337D"/>
    <w:rsid w:val="00A33E94"/>
    <w:rsid w:val="00A3477A"/>
    <w:rsid w:val="00A3589F"/>
    <w:rsid w:val="00A35F8A"/>
    <w:rsid w:val="00A3628D"/>
    <w:rsid w:val="00A369AC"/>
    <w:rsid w:val="00A400B1"/>
    <w:rsid w:val="00A40B0F"/>
    <w:rsid w:val="00A4404A"/>
    <w:rsid w:val="00A452BD"/>
    <w:rsid w:val="00A452CC"/>
    <w:rsid w:val="00A45D34"/>
    <w:rsid w:val="00A45E64"/>
    <w:rsid w:val="00A45ECE"/>
    <w:rsid w:val="00A46021"/>
    <w:rsid w:val="00A4687C"/>
    <w:rsid w:val="00A4735A"/>
    <w:rsid w:val="00A51E53"/>
    <w:rsid w:val="00A551EC"/>
    <w:rsid w:val="00A553C8"/>
    <w:rsid w:val="00A56147"/>
    <w:rsid w:val="00A563ED"/>
    <w:rsid w:val="00A568DD"/>
    <w:rsid w:val="00A57D03"/>
    <w:rsid w:val="00A60870"/>
    <w:rsid w:val="00A6121A"/>
    <w:rsid w:val="00A62834"/>
    <w:rsid w:val="00A64082"/>
    <w:rsid w:val="00A64B09"/>
    <w:rsid w:val="00A651A2"/>
    <w:rsid w:val="00A707BA"/>
    <w:rsid w:val="00A70A67"/>
    <w:rsid w:val="00A71611"/>
    <w:rsid w:val="00A71A25"/>
    <w:rsid w:val="00A72919"/>
    <w:rsid w:val="00A7304D"/>
    <w:rsid w:val="00A73189"/>
    <w:rsid w:val="00A73D2E"/>
    <w:rsid w:val="00A750A9"/>
    <w:rsid w:val="00A77631"/>
    <w:rsid w:val="00A809EF"/>
    <w:rsid w:val="00A8187B"/>
    <w:rsid w:val="00A82422"/>
    <w:rsid w:val="00A8441B"/>
    <w:rsid w:val="00A84AB4"/>
    <w:rsid w:val="00A85B2F"/>
    <w:rsid w:val="00A8671A"/>
    <w:rsid w:val="00A868F5"/>
    <w:rsid w:val="00A8715E"/>
    <w:rsid w:val="00A8783E"/>
    <w:rsid w:val="00A9071D"/>
    <w:rsid w:val="00A90CB2"/>
    <w:rsid w:val="00A91394"/>
    <w:rsid w:val="00A925DA"/>
    <w:rsid w:val="00A93DB1"/>
    <w:rsid w:val="00A941E2"/>
    <w:rsid w:val="00A95756"/>
    <w:rsid w:val="00A95CAE"/>
    <w:rsid w:val="00A97332"/>
    <w:rsid w:val="00AA0063"/>
    <w:rsid w:val="00AA07E5"/>
    <w:rsid w:val="00AA0DD8"/>
    <w:rsid w:val="00AA1147"/>
    <w:rsid w:val="00AA193A"/>
    <w:rsid w:val="00AA208D"/>
    <w:rsid w:val="00AA48D0"/>
    <w:rsid w:val="00AA4D9B"/>
    <w:rsid w:val="00AA506B"/>
    <w:rsid w:val="00AA50F6"/>
    <w:rsid w:val="00AA5A2D"/>
    <w:rsid w:val="00AA5B29"/>
    <w:rsid w:val="00AA6841"/>
    <w:rsid w:val="00AA7BC0"/>
    <w:rsid w:val="00AB0F75"/>
    <w:rsid w:val="00AB3AFB"/>
    <w:rsid w:val="00AB40A0"/>
    <w:rsid w:val="00AB4AB2"/>
    <w:rsid w:val="00AB5393"/>
    <w:rsid w:val="00AB64A5"/>
    <w:rsid w:val="00AB678E"/>
    <w:rsid w:val="00AB771B"/>
    <w:rsid w:val="00AC015A"/>
    <w:rsid w:val="00AC049D"/>
    <w:rsid w:val="00AC10DB"/>
    <w:rsid w:val="00AC1350"/>
    <w:rsid w:val="00AC171A"/>
    <w:rsid w:val="00AC47B5"/>
    <w:rsid w:val="00AC59AA"/>
    <w:rsid w:val="00AC5CE5"/>
    <w:rsid w:val="00AD12D9"/>
    <w:rsid w:val="00AD1A83"/>
    <w:rsid w:val="00AD27CC"/>
    <w:rsid w:val="00AD442A"/>
    <w:rsid w:val="00AD4772"/>
    <w:rsid w:val="00AD4C54"/>
    <w:rsid w:val="00AD4FC6"/>
    <w:rsid w:val="00AD641E"/>
    <w:rsid w:val="00AD7FE1"/>
    <w:rsid w:val="00AE0AA1"/>
    <w:rsid w:val="00AE0F24"/>
    <w:rsid w:val="00AE1D68"/>
    <w:rsid w:val="00AE2230"/>
    <w:rsid w:val="00AE4548"/>
    <w:rsid w:val="00AE55B5"/>
    <w:rsid w:val="00AE5AA8"/>
    <w:rsid w:val="00AE6CB4"/>
    <w:rsid w:val="00AE7BE8"/>
    <w:rsid w:val="00AF28CC"/>
    <w:rsid w:val="00AF2F84"/>
    <w:rsid w:val="00AF41A5"/>
    <w:rsid w:val="00AF5165"/>
    <w:rsid w:val="00AF5C00"/>
    <w:rsid w:val="00AF6EE0"/>
    <w:rsid w:val="00B003B1"/>
    <w:rsid w:val="00B03130"/>
    <w:rsid w:val="00B034D2"/>
    <w:rsid w:val="00B03DC7"/>
    <w:rsid w:val="00B04334"/>
    <w:rsid w:val="00B04F1D"/>
    <w:rsid w:val="00B051C7"/>
    <w:rsid w:val="00B05FCA"/>
    <w:rsid w:val="00B062B3"/>
    <w:rsid w:val="00B06755"/>
    <w:rsid w:val="00B10A5D"/>
    <w:rsid w:val="00B1101D"/>
    <w:rsid w:val="00B119F2"/>
    <w:rsid w:val="00B12B86"/>
    <w:rsid w:val="00B13764"/>
    <w:rsid w:val="00B1533A"/>
    <w:rsid w:val="00B15D05"/>
    <w:rsid w:val="00B1627F"/>
    <w:rsid w:val="00B16E62"/>
    <w:rsid w:val="00B17F44"/>
    <w:rsid w:val="00B2020C"/>
    <w:rsid w:val="00B20FE6"/>
    <w:rsid w:val="00B219F1"/>
    <w:rsid w:val="00B21BCB"/>
    <w:rsid w:val="00B22D53"/>
    <w:rsid w:val="00B2305F"/>
    <w:rsid w:val="00B230FD"/>
    <w:rsid w:val="00B232CF"/>
    <w:rsid w:val="00B23802"/>
    <w:rsid w:val="00B23880"/>
    <w:rsid w:val="00B2449B"/>
    <w:rsid w:val="00B24650"/>
    <w:rsid w:val="00B249A7"/>
    <w:rsid w:val="00B27C4C"/>
    <w:rsid w:val="00B27FEB"/>
    <w:rsid w:val="00B30CE8"/>
    <w:rsid w:val="00B31A40"/>
    <w:rsid w:val="00B33785"/>
    <w:rsid w:val="00B34736"/>
    <w:rsid w:val="00B3569C"/>
    <w:rsid w:val="00B35F3C"/>
    <w:rsid w:val="00B366B5"/>
    <w:rsid w:val="00B36ED5"/>
    <w:rsid w:val="00B37A0B"/>
    <w:rsid w:val="00B40233"/>
    <w:rsid w:val="00B405CD"/>
    <w:rsid w:val="00B40733"/>
    <w:rsid w:val="00B41DD8"/>
    <w:rsid w:val="00B4245F"/>
    <w:rsid w:val="00B429CB"/>
    <w:rsid w:val="00B42A8F"/>
    <w:rsid w:val="00B43663"/>
    <w:rsid w:val="00B43805"/>
    <w:rsid w:val="00B43A38"/>
    <w:rsid w:val="00B43C7C"/>
    <w:rsid w:val="00B4467A"/>
    <w:rsid w:val="00B446B0"/>
    <w:rsid w:val="00B447E2"/>
    <w:rsid w:val="00B4682E"/>
    <w:rsid w:val="00B51246"/>
    <w:rsid w:val="00B528B8"/>
    <w:rsid w:val="00B53A0C"/>
    <w:rsid w:val="00B553DB"/>
    <w:rsid w:val="00B56B14"/>
    <w:rsid w:val="00B605CB"/>
    <w:rsid w:val="00B624D7"/>
    <w:rsid w:val="00B62520"/>
    <w:rsid w:val="00B62795"/>
    <w:rsid w:val="00B656DE"/>
    <w:rsid w:val="00B670CF"/>
    <w:rsid w:val="00B7018E"/>
    <w:rsid w:val="00B70277"/>
    <w:rsid w:val="00B71050"/>
    <w:rsid w:val="00B71EC4"/>
    <w:rsid w:val="00B727BB"/>
    <w:rsid w:val="00B745D2"/>
    <w:rsid w:val="00B7543A"/>
    <w:rsid w:val="00B760E5"/>
    <w:rsid w:val="00B761EC"/>
    <w:rsid w:val="00B76375"/>
    <w:rsid w:val="00B7667E"/>
    <w:rsid w:val="00B76753"/>
    <w:rsid w:val="00B767B1"/>
    <w:rsid w:val="00B77736"/>
    <w:rsid w:val="00B77B3F"/>
    <w:rsid w:val="00B77FD1"/>
    <w:rsid w:val="00B8241A"/>
    <w:rsid w:val="00B826A6"/>
    <w:rsid w:val="00B82912"/>
    <w:rsid w:val="00B831DB"/>
    <w:rsid w:val="00B8475A"/>
    <w:rsid w:val="00B8563B"/>
    <w:rsid w:val="00B857EB"/>
    <w:rsid w:val="00B901BE"/>
    <w:rsid w:val="00B90520"/>
    <w:rsid w:val="00B90C02"/>
    <w:rsid w:val="00B917EE"/>
    <w:rsid w:val="00B92604"/>
    <w:rsid w:val="00B9261A"/>
    <w:rsid w:val="00B92BC5"/>
    <w:rsid w:val="00B93B4B"/>
    <w:rsid w:val="00B94E03"/>
    <w:rsid w:val="00B9520C"/>
    <w:rsid w:val="00B95C6D"/>
    <w:rsid w:val="00B96B1E"/>
    <w:rsid w:val="00B96E5A"/>
    <w:rsid w:val="00B9728E"/>
    <w:rsid w:val="00B97674"/>
    <w:rsid w:val="00B979C4"/>
    <w:rsid w:val="00B97D57"/>
    <w:rsid w:val="00BA1A7C"/>
    <w:rsid w:val="00BA22AA"/>
    <w:rsid w:val="00BA2963"/>
    <w:rsid w:val="00BA3AA1"/>
    <w:rsid w:val="00BA3C53"/>
    <w:rsid w:val="00BA3DAB"/>
    <w:rsid w:val="00BA4882"/>
    <w:rsid w:val="00BA6290"/>
    <w:rsid w:val="00BA6E9B"/>
    <w:rsid w:val="00BA747F"/>
    <w:rsid w:val="00BA74C9"/>
    <w:rsid w:val="00BB060A"/>
    <w:rsid w:val="00BB0920"/>
    <w:rsid w:val="00BB0FDD"/>
    <w:rsid w:val="00BB2D55"/>
    <w:rsid w:val="00BB4D53"/>
    <w:rsid w:val="00BB4F9C"/>
    <w:rsid w:val="00BB53B9"/>
    <w:rsid w:val="00BB66C9"/>
    <w:rsid w:val="00BC022B"/>
    <w:rsid w:val="00BC0B77"/>
    <w:rsid w:val="00BC1F85"/>
    <w:rsid w:val="00BC24F4"/>
    <w:rsid w:val="00BC30BB"/>
    <w:rsid w:val="00BC50D1"/>
    <w:rsid w:val="00BC78DF"/>
    <w:rsid w:val="00BD21FD"/>
    <w:rsid w:val="00BD473D"/>
    <w:rsid w:val="00BD48DE"/>
    <w:rsid w:val="00BD4EFE"/>
    <w:rsid w:val="00BD5678"/>
    <w:rsid w:val="00BD57E4"/>
    <w:rsid w:val="00BD623B"/>
    <w:rsid w:val="00BD7340"/>
    <w:rsid w:val="00BD7355"/>
    <w:rsid w:val="00BD78A8"/>
    <w:rsid w:val="00BD7B82"/>
    <w:rsid w:val="00BD7FAE"/>
    <w:rsid w:val="00BE144E"/>
    <w:rsid w:val="00BE1A63"/>
    <w:rsid w:val="00BE259C"/>
    <w:rsid w:val="00BE35C1"/>
    <w:rsid w:val="00BE38CC"/>
    <w:rsid w:val="00BE430F"/>
    <w:rsid w:val="00BE4765"/>
    <w:rsid w:val="00BE476F"/>
    <w:rsid w:val="00BE5583"/>
    <w:rsid w:val="00BE7407"/>
    <w:rsid w:val="00BE7F24"/>
    <w:rsid w:val="00BF1AA4"/>
    <w:rsid w:val="00BF3C3E"/>
    <w:rsid w:val="00BF4F3D"/>
    <w:rsid w:val="00BF5EE8"/>
    <w:rsid w:val="00BF68D1"/>
    <w:rsid w:val="00C012FC"/>
    <w:rsid w:val="00C0257B"/>
    <w:rsid w:val="00C02DCA"/>
    <w:rsid w:val="00C03501"/>
    <w:rsid w:val="00C03936"/>
    <w:rsid w:val="00C03E29"/>
    <w:rsid w:val="00C04090"/>
    <w:rsid w:val="00C05D77"/>
    <w:rsid w:val="00C0624F"/>
    <w:rsid w:val="00C067B0"/>
    <w:rsid w:val="00C0682A"/>
    <w:rsid w:val="00C0688B"/>
    <w:rsid w:val="00C07D5E"/>
    <w:rsid w:val="00C07EDD"/>
    <w:rsid w:val="00C108A6"/>
    <w:rsid w:val="00C126CB"/>
    <w:rsid w:val="00C12AEA"/>
    <w:rsid w:val="00C12FCB"/>
    <w:rsid w:val="00C147D6"/>
    <w:rsid w:val="00C15255"/>
    <w:rsid w:val="00C15ED8"/>
    <w:rsid w:val="00C1670F"/>
    <w:rsid w:val="00C20E5C"/>
    <w:rsid w:val="00C212C9"/>
    <w:rsid w:val="00C2227A"/>
    <w:rsid w:val="00C22642"/>
    <w:rsid w:val="00C22B05"/>
    <w:rsid w:val="00C22C82"/>
    <w:rsid w:val="00C232FA"/>
    <w:rsid w:val="00C2331D"/>
    <w:rsid w:val="00C27E28"/>
    <w:rsid w:val="00C27FCF"/>
    <w:rsid w:val="00C30236"/>
    <w:rsid w:val="00C3036C"/>
    <w:rsid w:val="00C30D6B"/>
    <w:rsid w:val="00C3106C"/>
    <w:rsid w:val="00C31F7D"/>
    <w:rsid w:val="00C3252D"/>
    <w:rsid w:val="00C3268B"/>
    <w:rsid w:val="00C329B0"/>
    <w:rsid w:val="00C33BD9"/>
    <w:rsid w:val="00C34AB2"/>
    <w:rsid w:val="00C34C22"/>
    <w:rsid w:val="00C350EA"/>
    <w:rsid w:val="00C35413"/>
    <w:rsid w:val="00C35D49"/>
    <w:rsid w:val="00C35F8D"/>
    <w:rsid w:val="00C369A3"/>
    <w:rsid w:val="00C36EFB"/>
    <w:rsid w:val="00C36F3E"/>
    <w:rsid w:val="00C36F4E"/>
    <w:rsid w:val="00C371B2"/>
    <w:rsid w:val="00C4021D"/>
    <w:rsid w:val="00C406B4"/>
    <w:rsid w:val="00C427C6"/>
    <w:rsid w:val="00C42F5A"/>
    <w:rsid w:val="00C42F74"/>
    <w:rsid w:val="00C43801"/>
    <w:rsid w:val="00C4473E"/>
    <w:rsid w:val="00C44BEA"/>
    <w:rsid w:val="00C4542B"/>
    <w:rsid w:val="00C459EE"/>
    <w:rsid w:val="00C46CBB"/>
    <w:rsid w:val="00C47D1E"/>
    <w:rsid w:val="00C47D8D"/>
    <w:rsid w:val="00C47EB4"/>
    <w:rsid w:val="00C50BF6"/>
    <w:rsid w:val="00C523AD"/>
    <w:rsid w:val="00C54119"/>
    <w:rsid w:val="00C55A46"/>
    <w:rsid w:val="00C5613A"/>
    <w:rsid w:val="00C565F0"/>
    <w:rsid w:val="00C56E2E"/>
    <w:rsid w:val="00C5753E"/>
    <w:rsid w:val="00C6002A"/>
    <w:rsid w:val="00C60CC1"/>
    <w:rsid w:val="00C61FEC"/>
    <w:rsid w:val="00C626C3"/>
    <w:rsid w:val="00C62DF6"/>
    <w:rsid w:val="00C6333C"/>
    <w:rsid w:val="00C65BB6"/>
    <w:rsid w:val="00C65ECF"/>
    <w:rsid w:val="00C672BE"/>
    <w:rsid w:val="00C67B24"/>
    <w:rsid w:val="00C67E1B"/>
    <w:rsid w:val="00C702A7"/>
    <w:rsid w:val="00C70A08"/>
    <w:rsid w:val="00C70CC0"/>
    <w:rsid w:val="00C71D30"/>
    <w:rsid w:val="00C720EB"/>
    <w:rsid w:val="00C72557"/>
    <w:rsid w:val="00C7311C"/>
    <w:rsid w:val="00C756A2"/>
    <w:rsid w:val="00C75F45"/>
    <w:rsid w:val="00C76815"/>
    <w:rsid w:val="00C768C2"/>
    <w:rsid w:val="00C76E11"/>
    <w:rsid w:val="00C771BE"/>
    <w:rsid w:val="00C77846"/>
    <w:rsid w:val="00C806C9"/>
    <w:rsid w:val="00C81D65"/>
    <w:rsid w:val="00C83E15"/>
    <w:rsid w:val="00C858C8"/>
    <w:rsid w:val="00C85BB1"/>
    <w:rsid w:val="00C85F2F"/>
    <w:rsid w:val="00C870A3"/>
    <w:rsid w:val="00C875AF"/>
    <w:rsid w:val="00C87641"/>
    <w:rsid w:val="00C87911"/>
    <w:rsid w:val="00C90944"/>
    <w:rsid w:val="00C9125F"/>
    <w:rsid w:val="00C913DD"/>
    <w:rsid w:val="00C9144C"/>
    <w:rsid w:val="00C916DD"/>
    <w:rsid w:val="00C92A82"/>
    <w:rsid w:val="00C92C47"/>
    <w:rsid w:val="00C931AD"/>
    <w:rsid w:val="00C94E69"/>
    <w:rsid w:val="00C9564D"/>
    <w:rsid w:val="00C95650"/>
    <w:rsid w:val="00C96304"/>
    <w:rsid w:val="00C96E53"/>
    <w:rsid w:val="00C974EA"/>
    <w:rsid w:val="00C97FCB"/>
    <w:rsid w:val="00CA03DB"/>
    <w:rsid w:val="00CA19AD"/>
    <w:rsid w:val="00CA240D"/>
    <w:rsid w:val="00CA3C81"/>
    <w:rsid w:val="00CA5DD9"/>
    <w:rsid w:val="00CA6369"/>
    <w:rsid w:val="00CA6B88"/>
    <w:rsid w:val="00CA6CC1"/>
    <w:rsid w:val="00CA74DA"/>
    <w:rsid w:val="00CA7A1F"/>
    <w:rsid w:val="00CB0470"/>
    <w:rsid w:val="00CB12D9"/>
    <w:rsid w:val="00CB1654"/>
    <w:rsid w:val="00CB2103"/>
    <w:rsid w:val="00CB276F"/>
    <w:rsid w:val="00CB28B2"/>
    <w:rsid w:val="00CB49E4"/>
    <w:rsid w:val="00CB4BF8"/>
    <w:rsid w:val="00CB5739"/>
    <w:rsid w:val="00CB68D9"/>
    <w:rsid w:val="00CB6DB4"/>
    <w:rsid w:val="00CB776B"/>
    <w:rsid w:val="00CC2209"/>
    <w:rsid w:val="00CC3B44"/>
    <w:rsid w:val="00CC3C8E"/>
    <w:rsid w:val="00CC4159"/>
    <w:rsid w:val="00CC455F"/>
    <w:rsid w:val="00CC4798"/>
    <w:rsid w:val="00CC4BE5"/>
    <w:rsid w:val="00CC5A1C"/>
    <w:rsid w:val="00CC6BA8"/>
    <w:rsid w:val="00CC6C8C"/>
    <w:rsid w:val="00CC73A9"/>
    <w:rsid w:val="00CD1C3B"/>
    <w:rsid w:val="00CD27E1"/>
    <w:rsid w:val="00CD3090"/>
    <w:rsid w:val="00CD48F5"/>
    <w:rsid w:val="00CD4935"/>
    <w:rsid w:val="00CD5EF6"/>
    <w:rsid w:val="00CD63EF"/>
    <w:rsid w:val="00CD6A4D"/>
    <w:rsid w:val="00CD7250"/>
    <w:rsid w:val="00CE0500"/>
    <w:rsid w:val="00CE0B26"/>
    <w:rsid w:val="00CE18AC"/>
    <w:rsid w:val="00CE1B76"/>
    <w:rsid w:val="00CE1F06"/>
    <w:rsid w:val="00CE319C"/>
    <w:rsid w:val="00CE3422"/>
    <w:rsid w:val="00CE362B"/>
    <w:rsid w:val="00CE7D1C"/>
    <w:rsid w:val="00CE7F44"/>
    <w:rsid w:val="00CF027E"/>
    <w:rsid w:val="00CF0562"/>
    <w:rsid w:val="00CF0894"/>
    <w:rsid w:val="00CF1CF9"/>
    <w:rsid w:val="00CF2897"/>
    <w:rsid w:val="00CF2F9B"/>
    <w:rsid w:val="00CF2FBE"/>
    <w:rsid w:val="00CF3101"/>
    <w:rsid w:val="00CF3255"/>
    <w:rsid w:val="00CF36C1"/>
    <w:rsid w:val="00CF3C76"/>
    <w:rsid w:val="00CF3EFC"/>
    <w:rsid w:val="00CF7F88"/>
    <w:rsid w:val="00D0044C"/>
    <w:rsid w:val="00D023E5"/>
    <w:rsid w:val="00D049CD"/>
    <w:rsid w:val="00D05745"/>
    <w:rsid w:val="00D05CA3"/>
    <w:rsid w:val="00D05DC8"/>
    <w:rsid w:val="00D0601B"/>
    <w:rsid w:val="00D06A16"/>
    <w:rsid w:val="00D1052E"/>
    <w:rsid w:val="00D125DA"/>
    <w:rsid w:val="00D12BB3"/>
    <w:rsid w:val="00D12F71"/>
    <w:rsid w:val="00D1375F"/>
    <w:rsid w:val="00D13E4E"/>
    <w:rsid w:val="00D141DD"/>
    <w:rsid w:val="00D14805"/>
    <w:rsid w:val="00D151CE"/>
    <w:rsid w:val="00D16E85"/>
    <w:rsid w:val="00D175EA"/>
    <w:rsid w:val="00D17B85"/>
    <w:rsid w:val="00D200E5"/>
    <w:rsid w:val="00D201A2"/>
    <w:rsid w:val="00D2280A"/>
    <w:rsid w:val="00D22B3F"/>
    <w:rsid w:val="00D238A4"/>
    <w:rsid w:val="00D25F39"/>
    <w:rsid w:val="00D27DBF"/>
    <w:rsid w:val="00D31C61"/>
    <w:rsid w:val="00D31DCA"/>
    <w:rsid w:val="00D3205D"/>
    <w:rsid w:val="00D3229D"/>
    <w:rsid w:val="00D32300"/>
    <w:rsid w:val="00D32478"/>
    <w:rsid w:val="00D34428"/>
    <w:rsid w:val="00D374C7"/>
    <w:rsid w:val="00D41766"/>
    <w:rsid w:val="00D42083"/>
    <w:rsid w:val="00D426D1"/>
    <w:rsid w:val="00D4299D"/>
    <w:rsid w:val="00D42A76"/>
    <w:rsid w:val="00D43742"/>
    <w:rsid w:val="00D4386E"/>
    <w:rsid w:val="00D44C1C"/>
    <w:rsid w:val="00D45B92"/>
    <w:rsid w:val="00D4722E"/>
    <w:rsid w:val="00D4793C"/>
    <w:rsid w:val="00D47B12"/>
    <w:rsid w:val="00D51F0C"/>
    <w:rsid w:val="00D537B1"/>
    <w:rsid w:val="00D54848"/>
    <w:rsid w:val="00D5661B"/>
    <w:rsid w:val="00D56E50"/>
    <w:rsid w:val="00D577D5"/>
    <w:rsid w:val="00D62CA3"/>
    <w:rsid w:val="00D63AD7"/>
    <w:rsid w:val="00D64194"/>
    <w:rsid w:val="00D6471E"/>
    <w:rsid w:val="00D6517F"/>
    <w:rsid w:val="00D6523E"/>
    <w:rsid w:val="00D677D3"/>
    <w:rsid w:val="00D67AAB"/>
    <w:rsid w:val="00D67FD6"/>
    <w:rsid w:val="00D725C6"/>
    <w:rsid w:val="00D72C44"/>
    <w:rsid w:val="00D7352B"/>
    <w:rsid w:val="00D737A5"/>
    <w:rsid w:val="00D74D2D"/>
    <w:rsid w:val="00D75340"/>
    <w:rsid w:val="00D76D50"/>
    <w:rsid w:val="00D77A74"/>
    <w:rsid w:val="00D77E60"/>
    <w:rsid w:val="00D80128"/>
    <w:rsid w:val="00D81298"/>
    <w:rsid w:val="00D821D6"/>
    <w:rsid w:val="00D82273"/>
    <w:rsid w:val="00D82675"/>
    <w:rsid w:val="00D82CF9"/>
    <w:rsid w:val="00D82E3D"/>
    <w:rsid w:val="00D83276"/>
    <w:rsid w:val="00D83A7E"/>
    <w:rsid w:val="00D84AD0"/>
    <w:rsid w:val="00D85705"/>
    <w:rsid w:val="00D85E9D"/>
    <w:rsid w:val="00D86116"/>
    <w:rsid w:val="00D86336"/>
    <w:rsid w:val="00D86482"/>
    <w:rsid w:val="00D86C2E"/>
    <w:rsid w:val="00D9088A"/>
    <w:rsid w:val="00D91115"/>
    <w:rsid w:val="00D918F9"/>
    <w:rsid w:val="00D92DED"/>
    <w:rsid w:val="00D93004"/>
    <w:rsid w:val="00D93945"/>
    <w:rsid w:val="00D9406E"/>
    <w:rsid w:val="00D9698C"/>
    <w:rsid w:val="00D97054"/>
    <w:rsid w:val="00D972D6"/>
    <w:rsid w:val="00D97A2C"/>
    <w:rsid w:val="00D97DAD"/>
    <w:rsid w:val="00DA08E1"/>
    <w:rsid w:val="00DA2C8F"/>
    <w:rsid w:val="00DA31BD"/>
    <w:rsid w:val="00DA357C"/>
    <w:rsid w:val="00DA48A2"/>
    <w:rsid w:val="00DA5F71"/>
    <w:rsid w:val="00DA6368"/>
    <w:rsid w:val="00DA7452"/>
    <w:rsid w:val="00DA7625"/>
    <w:rsid w:val="00DA7D26"/>
    <w:rsid w:val="00DB0C77"/>
    <w:rsid w:val="00DB1F62"/>
    <w:rsid w:val="00DB47A9"/>
    <w:rsid w:val="00DB64C8"/>
    <w:rsid w:val="00DB6B76"/>
    <w:rsid w:val="00DB7D46"/>
    <w:rsid w:val="00DC0730"/>
    <w:rsid w:val="00DC08B7"/>
    <w:rsid w:val="00DC1264"/>
    <w:rsid w:val="00DC15E5"/>
    <w:rsid w:val="00DC19D4"/>
    <w:rsid w:val="00DC2E3D"/>
    <w:rsid w:val="00DC5D8A"/>
    <w:rsid w:val="00DC69D0"/>
    <w:rsid w:val="00DC7FD6"/>
    <w:rsid w:val="00DD02EF"/>
    <w:rsid w:val="00DD0999"/>
    <w:rsid w:val="00DD0BE7"/>
    <w:rsid w:val="00DD0C5B"/>
    <w:rsid w:val="00DD1F4B"/>
    <w:rsid w:val="00DD23EC"/>
    <w:rsid w:val="00DD2E41"/>
    <w:rsid w:val="00DD2E5B"/>
    <w:rsid w:val="00DD3AC5"/>
    <w:rsid w:val="00DD3C54"/>
    <w:rsid w:val="00DD4FB8"/>
    <w:rsid w:val="00DD5503"/>
    <w:rsid w:val="00DD64D4"/>
    <w:rsid w:val="00DD6C25"/>
    <w:rsid w:val="00DD6CD1"/>
    <w:rsid w:val="00DD6D01"/>
    <w:rsid w:val="00DD7494"/>
    <w:rsid w:val="00DE1BC8"/>
    <w:rsid w:val="00DE3B8E"/>
    <w:rsid w:val="00DE4AEB"/>
    <w:rsid w:val="00DE4C32"/>
    <w:rsid w:val="00DE519E"/>
    <w:rsid w:val="00DE62BB"/>
    <w:rsid w:val="00DE7166"/>
    <w:rsid w:val="00DE72DE"/>
    <w:rsid w:val="00DF06DB"/>
    <w:rsid w:val="00DF0A2A"/>
    <w:rsid w:val="00DF18C9"/>
    <w:rsid w:val="00DF1BC2"/>
    <w:rsid w:val="00DF4125"/>
    <w:rsid w:val="00DF4F87"/>
    <w:rsid w:val="00DF54D4"/>
    <w:rsid w:val="00DF62D0"/>
    <w:rsid w:val="00DF734F"/>
    <w:rsid w:val="00DF7754"/>
    <w:rsid w:val="00E00555"/>
    <w:rsid w:val="00E01A49"/>
    <w:rsid w:val="00E021CB"/>
    <w:rsid w:val="00E021F7"/>
    <w:rsid w:val="00E035C8"/>
    <w:rsid w:val="00E03A7E"/>
    <w:rsid w:val="00E052CA"/>
    <w:rsid w:val="00E058BA"/>
    <w:rsid w:val="00E05F17"/>
    <w:rsid w:val="00E06F8D"/>
    <w:rsid w:val="00E106D5"/>
    <w:rsid w:val="00E10F1A"/>
    <w:rsid w:val="00E12619"/>
    <w:rsid w:val="00E13FB5"/>
    <w:rsid w:val="00E1456E"/>
    <w:rsid w:val="00E15537"/>
    <w:rsid w:val="00E162B6"/>
    <w:rsid w:val="00E16FA8"/>
    <w:rsid w:val="00E20F1E"/>
    <w:rsid w:val="00E22EBD"/>
    <w:rsid w:val="00E22FED"/>
    <w:rsid w:val="00E24C77"/>
    <w:rsid w:val="00E25FDF"/>
    <w:rsid w:val="00E26AC8"/>
    <w:rsid w:val="00E27017"/>
    <w:rsid w:val="00E27C95"/>
    <w:rsid w:val="00E321A7"/>
    <w:rsid w:val="00E33454"/>
    <w:rsid w:val="00E34945"/>
    <w:rsid w:val="00E351F4"/>
    <w:rsid w:val="00E3622E"/>
    <w:rsid w:val="00E376AF"/>
    <w:rsid w:val="00E37CB7"/>
    <w:rsid w:val="00E40366"/>
    <w:rsid w:val="00E40F73"/>
    <w:rsid w:val="00E41C04"/>
    <w:rsid w:val="00E42535"/>
    <w:rsid w:val="00E42691"/>
    <w:rsid w:val="00E42729"/>
    <w:rsid w:val="00E427F1"/>
    <w:rsid w:val="00E43B71"/>
    <w:rsid w:val="00E43B93"/>
    <w:rsid w:val="00E44582"/>
    <w:rsid w:val="00E45FAB"/>
    <w:rsid w:val="00E46003"/>
    <w:rsid w:val="00E467A7"/>
    <w:rsid w:val="00E46810"/>
    <w:rsid w:val="00E473EC"/>
    <w:rsid w:val="00E501D5"/>
    <w:rsid w:val="00E51134"/>
    <w:rsid w:val="00E5136D"/>
    <w:rsid w:val="00E51396"/>
    <w:rsid w:val="00E51CFD"/>
    <w:rsid w:val="00E535B0"/>
    <w:rsid w:val="00E53F30"/>
    <w:rsid w:val="00E540D4"/>
    <w:rsid w:val="00E54551"/>
    <w:rsid w:val="00E55F5A"/>
    <w:rsid w:val="00E5619A"/>
    <w:rsid w:val="00E571D8"/>
    <w:rsid w:val="00E6073E"/>
    <w:rsid w:val="00E60F25"/>
    <w:rsid w:val="00E60FB0"/>
    <w:rsid w:val="00E62DDF"/>
    <w:rsid w:val="00E64189"/>
    <w:rsid w:val="00E644B3"/>
    <w:rsid w:val="00E646DD"/>
    <w:rsid w:val="00E647F5"/>
    <w:rsid w:val="00E64C34"/>
    <w:rsid w:val="00E64EFF"/>
    <w:rsid w:val="00E66B0F"/>
    <w:rsid w:val="00E66F9C"/>
    <w:rsid w:val="00E67327"/>
    <w:rsid w:val="00E71EB9"/>
    <w:rsid w:val="00E72EA5"/>
    <w:rsid w:val="00E731C1"/>
    <w:rsid w:val="00E74235"/>
    <w:rsid w:val="00E7508F"/>
    <w:rsid w:val="00E761CE"/>
    <w:rsid w:val="00E76600"/>
    <w:rsid w:val="00E76E3A"/>
    <w:rsid w:val="00E770AB"/>
    <w:rsid w:val="00E774B9"/>
    <w:rsid w:val="00E77853"/>
    <w:rsid w:val="00E8088A"/>
    <w:rsid w:val="00E808C2"/>
    <w:rsid w:val="00E813BE"/>
    <w:rsid w:val="00E817B8"/>
    <w:rsid w:val="00E827D6"/>
    <w:rsid w:val="00E82C46"/>
    <w:rsid w:val="00E83312"/>
    <w:rsid w:val="00E833FF"/>
    <w:rsid w:val="00E846D1"/>
    <w:rsid w:val="00E84B11"/>
    <w:rsid w:val="00E85512"/>
    <w:rsid w:val="00E85F69"/>
    <w:rsid w:val="00E8621A"/>
    <w:rsid w:val="00E86288"/>
    <w:rsid w:val="00E87AEC"/>
    <w:rsid w:val="00E90EA3"/>
    <w:rsid w:val="00E927E4"/>
    <w:rsid w:val="00E94BC9"/>
    <w:rsid w:val="00E94FE7"/>
    <w:rsid w:val="00E97623"/>
    <w:rsid w:val="00E97D1E"/>
    <w:rsid w:val="00EA00AB"/>
    <w:rsid w:val="00EA0208"/>
    <w:rsid w:val="00EA050B"/>
    <w:rsid w:val="00EA074A"/>
    <w:rsid w:val="00EA176A"/>
    <w:rsid w:val="00EA33D9"/>
    <w:rsid w:val="00EA3E7E"/>
    <w:rsid w:val="00EA40CE"/>
    <w:rsid w:val="00EA416E"/>
    <w:rsid w:val="00EA44AB"/>
    <w:rsid w:val="00EA6017"/>
    <w:rsid w:val="00EA60D6"/>
    <w:rsid w:val="00EA75FA"/>
    <w:rsid w:val="00EA77EE"/>
    <w:rsid w:val="00EB1B3F"/>
    <w:rsid w:val="00EB2530"/>
    <w:rsid w:val="00EB298C"/>
    <w:rsid w:val="00EB3E42"/>
    <w:rsid w:val="00EB555D"/>
    <w:rsid w:val="00EB70F4"/>
    <w:rsid w:val="00EB7259"/>
    <w:rsid w:val="00EB7270"/>
    <w:rsid w:val="00EB77A6"/>
    <w:rsid w:val="00EB7C77"/>
    <w:rsid w:val="00EC0E82"/>
    <w:rsid w:val="00EC1544"/>
    <w:rsid w:val="00EC16DA"/>
    <w:rsid w:val="00EC1B4B"/>
    <w:rsid w:val="00EC1C0C"/>
    <w:rsid w:val="00EC289F"/>
    <w:rsid w:val="00EC2B49"/>
    <w:rsid w:val="00EC3C17"/>
    <w:rsid w:val="00EC3D2B"/>
    <w:rsid w:val="00EC490B"/>
    <w:rsid w:val="00EC5559"/>
    <w:rsid w:val="00EC5D59"/>
    <w:rsid w:val="00EC668C"/>
    <w:rsid w:val="00EC767E"/>
    <w:rsid w:val="00ED0795"/>
    <w:rsid w:val="00ED07D6"/>
    <w:rsid w:val="00ED0C7D"/>
    <w:rsid w:val="00ED1456"/>
    <w:rsid w:val="00ED1915"/>
    <w:rsid w:val="00ED2C1D"/>
    <w:rsid w:val="00ED384F"/>
    <w:rsid w:val="00ED387E"/>
    <w:rsid w:val="00ED4003"/>
    <w:rsid w:val="00ED6FEB"/>
    <w:rsid w:val="00EE0159"/>
    <w:rsid w:val="00EE08AE"/>
    <w:rsid w:val="00EE2EED"/>
    <w:rsid w:val="00EE3076"/>
    <w:rsid w:val="00EE3873"/>
    <w:rsid w:val="00EE3B1D"/>
    <w:rsid w:val="00EE4FFF"/>
    <w:rsid w:val="00EE68E9"/>
    <w:rsid w:val="00EE76F2"/>
    <w:rsid w:val="00EF0657"/>
    <w:rsid w:val="00EF15A4"/>
    <w:rsid w:val="00EF1A23"/>
    <w:rsid w:val="00EF1E88"/>
    <w:rsid w:val="00EF1EFC"/>
    <w:rsid w:val="00EF226C"/>
    <w:rsid w:val="00EF29BA"/>
    <w:rsid w:val="00EF5269"/>
    <w:rsid w:val="00EF53FD"/>
    <w:rsid w:val="00EF54EC"/>
    <w:rsid w:val="00EF751F"/>
    <w:rsid w:val="00F00C5D"/>
    <w:rsid w:val="00F01E79"/>
    <w:rsid w:val="00F02677"/>
    <w:rsid w:val="00F036FC"/>
    <w:rsid w:val="00F03A5B"/>
    <w:rsid w:val="00F044BE"/>
    <w:rsid w:val="00F048EC"/>
    <w:rsid w:val="00F055C7"/>
    <w:rsid w:val="00F05895"/>
    <w:rsid w:val="00F06B65"/>
    <w:rsid w:val="00F102A4"/>
    <w:rsid w:val="00F10D33"/>
    <w:rsid w:val="00F125E9"/>
    <w:rsid w:val="00F128F7"/>
    <w:rsid w:val="00F12F38"/>
    <w:rsid w:val="00F141ED"/>
    <w:rsid w:val="00F1473D"/>
    <w:rsid w:val="00F15209"/>
    <w:rsid w:val="00F1669A"/>
    <w:rsid w:val="00F223EF"/>
    <w:rsid w:val="00F22E90"/>
    <w:rsid w:val="00F22ECF"/>
    <w:rsid w:val="00F25831"/>
    <w:rsid w:val="00F26C9B"/>
    <w:rsid w:val="00F31B70"/>
    <w:rsid w:val="00F31F4C"/>
    <w:rsid w:val="00F3281D"/>
    <w:rsid w:val="00F41816"/>
    <w:rsid w:val="00F424BD"/>
    <w:rsid w:val="00F4289E"/>
    <w:rsid w:val="00F439FB"/>
    <w:rsid w:val="00F43A11"/>
    <w:rsid w:val="00F4556D"/>
    <w:rsid w:val="00F45859"/>
    <w:rsid w:val="00F45E5C"/>
    <w:rsid w:val="00F47E19"/>
    <w:rsid w:val="00F50FA4"/>
    <w:rsid w:val="00F514A0"/>
    <w:rsid w:val="00F51D11"/>
    <w:rsid w:val="00F520D5"/>
    <w:rsid w:val="00F524B3"/>
    <w:rsid w:val="00F54308"/>
    <w:rsid w:val="00F55AFC"/>
    <w:rsid w:val="00F55EAD"/>
    <w:rsid w:val="00F576E0"/>
    <w:rsid w:val="00F63556"/>
    <w:rsid w:val="00F6407A"/>
    <w:rsid w:val="00F64157"/>
    <w:rsid w:val="00F64790"/>
    <w:rsid w:val="00F647E3"/>
    <w:rsid w:val="00F66921"/>
    <w:rsid w:val="00F676C7"/>
    <w:rsid w:val="00F67B5E"/>
    <w:rsid w:val="00F67E41"/>
    <w:rsid w:val="00F70152"/>
    <w:rsid w:val="00F709DE"/>
    <w:rsid w:val="00F71662"/>
    <w:rsid w:val="00F72533"/>
    <w:rsid w:val="00F74AC6"/>
    <w:rsid w:val="00F7593E"/>
    <w:rsid w:val="00F75DA6"/>
    <w:rsid w:val="00F768C9"/>
    <w:rsid w:val="00F77980"/>
    <w:rsid w:val="00F808D3"/>
    <w:rsid w:val="00F80995"/>
    <w:rsid w:val="00F81146"/>
    <w:rsid w:val="00F826E0"/>
    <w:rsid w:val="00F831A2"/>
    <w:rsid w:val="00F83776"/>
    <w:rsid w:val="00F83DFA"/>
    <w:rsid w:val="00F84203"/>
    <w:rsid w:val="00F858EC"/>
    <w:rsid w:val="00F85FAC"/>
    <w:rsid w:val="00F8706C"/>
    <w:rsid w:val="00F8715F"/>
    <w:rsid w:val="00F909D5"/>
    <w:rsid w:val="00F90B7F"/>
    <w:rsid w:val="00F90BAE"/>
    <w:rsid w:val="00F912B6"/>
    <w:rsid w:val="00F913FB"/>
    <w:rsid w:val="00F91DA0"/>
    <w:rsid w:val="00F9277E"/>
    <w:rsid w:val="00F93000"/>
    <w:rsid w:val="00F941B2"/>
    <w:rsid w:val="00F94B14"/>
    <w:rsid w:val="00F9525C"/>
    <w:rsid w:val="00F95849"/>
    <w:rsid w:val="00F96328"/>
    <w:rsid w:val="00F96B63"/>
    <w:rsid w:val="00FA07F3"/>
    <w:rsid w:val="00FA15F5"/>
    <w:rsid w:val="00FA190E"/>
    <w:rsid w:val="00FA1EB3"/>
    <w:rsid w:val="00FA3BAC"/>
    <w:rsid w:val="00FA5BA8"/>
    <w:rsid w:val="00FA5DCC"/>
    <w:rsid w:val="00FA5FBB"/>
    <w:rsid w:val="00FA6A8A"/>
    <w:rsid w:val="00FA6E62"/>
    <w:rsid w:val="00FA6FAD"/>
    <w:rsid w:val="00FA70E4"/>
    <w:rsid w:val="00FA7670"/>
    <w:rsid w:val="00FA7BB0"/>
    <w:rsid w:val="00FB0354"/>
    <w:rsid w:val="00FB284F"/>
    <w:rsid w:val="00FB3236"/>
    <w:rsid w:val="00FB45E3"/>
    <w:rsid w:val="00FB5873"/>
    <w:rsid w:val="00FB591E"/>
    <w:rsid w:val="00FB617E"/>
    <w:rsid w:val="00FB65A0"/>
    <w:rsid w:val="00FC01BB"/>
    <w:rsid w:val="00FC1490"/>
    <w:rsid w:val="00FC1DFD"/>
    <w:rsid w:val="00FC3983"/>
    <w:rsid w:val="00FC41A5"/>
    <w:rsid w:val="00FC518A"/>
    <w:rsid w:val="00FC7D6E"/>
    <w:rsid w:val="00FC7DCF"/>
    <w:rsid w:val="00FC7EC5"/>
    <w:rsid w:val="00FD054F"/>
    <w:rsid w:val="00FD1273"/>
    <w:rsid w:val="00FD25E7"/>
    <w:rsid w:val="00FD36E8"/>
    <w:rsid w:val="00FD390A"/>
    <w:rsid w:val="00FD4AE5"/>
    <w:rsid w:val="00FD5D1C"/>
    <w:rsid w:val="00FD5FBB"/>
    <w:rsid w:val="00FD7D55"/>
    <w:rsid w:val="00FD7F16"/>
    <w:rsid w:val="00FE1030"/>
    <w:rsid w:val="00FE1767"/>
    <w:rsid w:val="00FE2444"/>
    <w:rsid w:val="00FE2A20"/>
    <w:rsid w:val="00FE3916"/>
    <w:rsid w:val="00FE3F48"/>
    <w:rsid w:val="00FE44D0"/>
    <w:rsid w:val="00FE652C"/>
    <w:rsid w:val="00FF0444"/>
    <w:rsid w:val="00FF0646"/>
    <w:rsid w:val="00FF1627"/>
    <w:rsid w:val="00FF238E"/>
    <w:rsid w:val="00FF2B4C"/>
    <w:rsid w:val="00FF3253"/>
    <w:rsid w:val="00FF3DBC"/>
    <w:rsid w:val="00FF4248"/>
    <w:rsid w:val="00FF51A1"/>
    <w:rsid w:val="00FF554F"/>
    <w:rsid w:val="00FF663D"/>
    <w:rsid w:val="04FCAD8E"/>
    <w:rsid w:val="04FF2A2A"/>
    <w:rsid w:val="12CE2B7D"/>
    <w:rsid w:val="23EF748D"/>
    <w:rsid w:val="3884812D"/>
    <w:rsid w:val="44A0FFB8"/>
    <w:rsid w:val="67E3053D"/>
    <w:rsid w:val="7536F124"/>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7F2D8E"/>
  <w15:docId w15:val="{8FF62501-A006-4B28-8E86-10E76EF30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2FBE"/>
    <w:rPr>
      <w:color w:val="024552" w:themeColor="text2"/>
      <w:sz w:val="22"/>
    </w:rPr>
  </w:style>
  <w:style w:type="paragraph" w:styleId="Heading1">
    <w:name w:val="heading 1"/>
    <w:basedOn w:val="Normal"/>
    <w:next w:val="Normal"/>
    <w:link w:val="Heading1Char"/>
    <w:autoRedefine/>
    <w:uiPriority w:val="9"/>
    <w:qFormat/>
    <w:rsid w:val="00B53A0C"/>
    <w:pPr>
      <w:keepNext/>
      <w:keepLines/>
      <w:spacing w:before="480" w:line="276" w:lineRule="auto"/>
      <w:outlineLvl w:val="0"/>
    </w:pPr>
    <w:rPr>
      <w:rFonts w:asciiTheme="majorHAnsi" w:eastAsiaTheme="majorEastAsia" w:hAnsiTheme="majorHAnsi" w:cstheme="majorBidi"/>
      <w:bCs/>
      <w:sz w:val="48"/>
      <w:szCs w:val="32"/>
    </w:rPr>
  </w:style>
  <w:style w:type="paragraph" w:styleId="Heading2">
    <w:name w:val="heading 2"/>
    <w:basedOn w:val="Normal"/>
    <w:next w:val="Normal"/>
    <w:link w:val="Heading2Char"/>
    <w:autoRedefine/>
    <w:uiPriority w:val="9"/>
    <w:unhideWhenUsed/>
    <w:qFormat/>
    <w:rsid w:val="0072485D"/>
    <w:pPr>
      <w:keepNext/>
      <w:keepLines/>
      <w:spacing w:before="200"/>
      <w:outlineLvl w:val="1"/>
    </w:pPr>
    <w:rPr>
      <w:rFonts w:asciiTheme="majorHAnsi" w:eastAsiaTheme="majorEastAsia" w:hAnsiTheme="majorHAnsi" w:cstheme="majorBidi"/>
      <w:b/>
      <w:bCs/>
      <w:sz w:val="36"/>
      <w:szCs w:val="26"/>
    </w:rPr>
  </w:style>
  <w:style w:type="paragraph" w:styleId="Heading3">
    <w:name w:val="heading 3"/>
    <w:basedOn w:val="Normal"/>
    <w:next w:val="Normal"/>
    <w:link w:val="Heading3Char"/>
    <w:autoRedefine/>
    <w:uiPriority w:val="9"/>
    <w:unhideWhenUsed/>
    <w:qFormat/>
    <w:rsid w:val="003046CF"/>
    <w:pPr>
      <w:keepNext/>
      <w:keepLines/>
      <w:spacing w:before="40"/>
      <w:outlineLvl w:val="2"/>
    </w:pPr>
    <w:rPr>
      <w:rFonts w:asciiTheme="majorHAnsi" w:eastAsiaTheme="majorEastAsia" w:hAnsiTheme="majorHAnsi" w:cstheme="majorBidi"/>
      <w:b/>
      <w:caps/>
      <w:sz w:val="24"/>
    </w:rPr>
  </w:style>
  <w:style w:type="paragraph" w:styleId="Heading4">
    <w:name w:val="heading 4"/>
    <w:basedOn w:val="Normal"/>
    <w:next w:val="Normal"/>
    <w:link w:val="Heading4Char"/>
    <w:autoRedefine/>
    <w:uiPriority w:val="9"/>
    <w:unhideWhenUsed/>
    <w:qFormat/>
    <w:rsid w:val="00F831A2"/>
    <w:pPr>
      <w:keepNext/>
      <w:keepLines/>
      <w:spacing w:before="40"/>
      <w:outlineLvl w:val="3"/>
    </w:pPr>
    <w:rPr>
      <w:rFonts w:eastAsiaTheme="majorEastAsia" w:cstheme="minorHAnsi"/>
      <w:b/>
      <w:lang w:val="en-GB"/>
    </w:rPr>
  </w:style>
  <w:style w:type="paragraph" w:styleId="Heading5">
    <w:name w:val="heading 5"/>
    <w:basedOn w:val="Normal"/>
    <w:next w:val="Normal"/>
    <w:link w:val="Heading5Char"/>
    <w:autoRedefine/>
    <w:uiPriority w:val="9"/>
    <w:unhideWhenUsed/>
    <w:qFormat/>
    <w:rsid w:val="003046CF"/>
    <w:pPr>
      <w:keepNext/>
      <w:keepLines/>
      <w:spacing w:before="40"/>
      <w:outlineLvl w:val="4"/>
    </w:pPr>
    <w:rPr>
      <w:rFonts w:asciiTheme="majorHAnsi" w:eastAsiaTheme="majorEastAsia" w:hAnsiTheme="majorHAnsi" w:cstheme="majorBidi"/>
      <w:b/>
    </w:rPr>
  </w:style>
  <w:style w:type="paragraph" w:styleId="Heading6">
    <w:name w:val="heading 6"/>
    <w:basedOn w:val="Normal"/>
    <w:next w:val="Normal"/>
    <w:link w:val="Heading6Char"/>
    <w:autoRedefine/>
    <w:uiPriority w:val="9"/>
    <w:semiHidden/>
    <w:unhideWhenUsed/>
    <w:qFormat/>
    <w:rsid w:val="003046CF"/>
    <w:pPr>
      <w:keepNext/>
      <w:keepLines/>
      <w:spacing w:before="4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25CF"/>
    <w:pPr>
      <w:tabs>
        <w:tab w:val="center" w:pos="4320"/>
        <w:tab w:val="right" w:pos="8640"/>
      </w:tabs>
    </w:pPr>
  </w:style>
  <w:style w:type="character" w:customStyle="1" w:styleId="HeaderChar">
    <w:name w:val="Header Char"/>
    <w:basedOn w:val="DefaultParagraphFont"/>
    <w:link w:val="Header"/>
    <w:uiPriority w:val="99"/>
    <w:rsid w:val="007125CF"/>
  </w:style>
  <w:style w:type="paragraph" w:styleId="Footer">
    <w:name w:val="footer"/>
    <w:basedOn w:val="Normal"/>
    <w:link w:val="FooterChar"/>
    <w:uiPriority w:val="99"/>
    <w:unhideWhenUsed/>
    <w:rsid w:val="007125CF"/>
    <w:pPr>
      <w:tabs>
        <w:tab w:val="center" w:pos="4320"/>
        <w:tab w:val="right" w:pos="8640"/>
      </w:tabs>
    </w:pPr>
  </w:style>
  <w:style w:type="character" w:customStyle="1" w:styleId="FooterChar">
    <w:name w:val="Footer Char"/>
    <w:basedOn w:val="DefaultParagraphFont"/>
    <w:link w:val="Footer"/>
    <w:uiPriority w:val="99"/>
    <w:rsid w:val="007125CF"/>
  </w:style>
  <w:style w:type="character" w:customStyle="1" w:styleId="Heading1Char">
    <w:name w:val="Heading 1 Char"/>
    <w:basedOn w:val="DefaultParagraphFont"/>
    <w:link w:val="Heading1"/>
    <w:uiPriority w:val="9"/>
    <w:rsid w:val="00B53A0C"/>
    <w:rPr>
      <w:rFonts w:asciiTheme="majorHAnsi" w:eastAsiaTheme="majorEastAsia" w:hAnsiTheme="majorHAnsi" w:cstheme="majorBidi"/>
      <w:bCs/>
      <w:color w:val="024552" w:themeColor="text2"/>
      <w:sz w:val="48"/>
      <w:szCs w:val="32"/>
    </w:rPr>
  </w:style>
  <w:style w:type="character" w:customStyle="1" w:styleId="Heading2Char">
    <w:name w:val="Heading 2 Char"/>
    <w:basedOn w:val="DefaultParagraphFont"/>
    <w:link w:val="Heading2"/>
    <w:uiPriority w:val="9"/>
    <w:rsid w:val="0072485D"/>
    <w:rPr>
      <w:rFonts w:asciiTheme="majorHAnsi" w:eastAsiaTheme="majorEastAsia" w:hAnsiTheme="majorHAnsi" w:cstheme="majorBidi"/>
      <w:b/>
      <w:bCs/>
      <w:color w:val="024552" w:themeColor="text2"/>
      <w:sz w:val="36"/>
      <w:szCs w:val="26"/>
    </w:rPr>
  </w:style>
  <w:style w:type="paragraph" w:styleId="Title">
    <w:name w:val="Title"/>
    <w:basedOn w:val="Normal"/>
    <w:next w:val="Normal"/>
    <w:link w:val="TitleChar"/>
    <w:autoRedefine/>
    <w:uiPriority w:val="10"/>
    <w:qFormat/>
    <w:rsid w:val="007F18D0"/>
    <w:pPr>
      <w:pBdr>
        <w:bottom w:val="single" w:sz="8" w:space="4" w:color="492043" w:themeColor="accent1"/>
      </w:pBdr>
      <w:spacing w:after="300"/>
      <w:contextualSpacing/>
    </w:pPr>
    <w:rPr>
      <w:rFonts w:eastAsiaTheme="majorEastAsia" w:cstheme="majorBidi"/>
      <w:color w:val="99FFFF" w:themeColor="accent3"/>
      <w:spacing w:val="5"/>
      <w:kern w:val="28"/>
      <w:sz w:val="52"/>
      <w:szCs w:val="52"/>
    </w:rPr>
  </w:style>
  <w:style w:type="character" w:customStyle="1" w:styleId="TitleChar">
    <w:name w:val="Title Char"/>
    <w:basedOn w:val="DefaultParagraphFont"/>
    <w:link w:val="Title"/>
    <w:uiPriority w:val="10"/>
    <w:rsid w:val="007F18D0"/>
    <w:rPr>
      <w:rFonts w:eastAsiaTheme="majorEastAsia" w:cstheme="majorBidi"/>
      <w:color w:val="99FFFF" w:themeColor="accent3"/>
      <w:spacing w:val="5"/>
      <w:kern w:val="28"/>
      <w:sz w:val="52"/>
      <w:szCs w:val="52"/>
    </w:rPr>
  </w:style>
  <w:style w:type="paragraph" w:styleId="BalloonText">
    <w:name w:val="Balloon Text"/>
    <w:basedOn w:val="Normal"/>
    <w:link w:val="BalloonTextChar"/>
    <w:uiPriority w:val="99"/>
    <w:semiHidden/>
    <w:unhideWhenUsed/>
    <w:rsid w:val="006A64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6412"/>
    <w:rPr>
      <w:rFonts w:ascii="Lucida Grande" w:hAnsi="Lucida Grande" w:cs="Lucida Grande"/>
      <w:sz w:val="18"/>
      <w:szCs w:val="18"/>
    </w:rPr>
  </w:style>
  <w:style w:type="character" w:styleId="PageNumber">
    <w:name w:val="page number"/>
    <w:basedOn w:val="DefaultParagraphFont"/>
    <w:uiPriority w:val="99"/>
    <w:semiHidden/>
    <w:unhideWhenUsed/>
    <w:rsid w:val="006A6412"/>
  </w:style>
  <w:style w:type="paragraph" w:styleId="BodyText">
    <w:name w:val="Body Text"/>
    <w:basedOn w:val="Normal"/>
    <w:link w:val="BodyTextChar"/>
    <w:rsid w:val="00AB771B"/>
    <w:pPr>
      <w:jc w:val="both"/>
    </w:pPr>
    <w:rPr>
      <w:rFonts w:ascii="Times New Roman" w:eastAsia="Times New Roman" w:hAnsi="Times New Roman" w:cs="Times New Roman"/>
      <w:szCs w:val="20"/>
    </w:rPr>
  </w:style>
  <w:style w:type="character" w:customStyle="1" w:styleId="BodyTextChar">
    <w:name w:val="Body Text Char"/>
    <w:basedOn w:val="DefaultParagraphFont"/>
    <w:link w:val="BodyText"/>
    <w:rsid w:val="00AB771B"/>
    <w:rPr>
      <w:rFonts w:ascii="Times New Roman" w:eastAsia="Times New Roman" w:hAnsi="Times New Roman" w:cs="Times New Roman"/>
      <w:sz w:val="20"/>
      <w:szCs w:val="20"/>
    </w:rPr>
  </w:style>
  <w:style w:type="paragraph" w:customStyle="1" w:styleId="repeat-animation">
    <w:name w:val="repeat-animation"/>
    <w:basedOn w:val="Normal"/>
    <w:rsid w:val="00AB771B"/>
    <w:pPr>
      <w:spacing w:before="100" w:beforeAutospacing="1" w:after="100" w:afterAutospacing="1"/>
    </w:pPr>
    <w:rPr>
      <w:rFonts w:ascii="Times New Roman" w:eastAsia="Times New Roman" w:hAnsi="Times New Roman" w:cs="Times New Roman"/>
      <w:sz w:val="24"/>
    </w:rPr>
  </w:style>
  <w:style w:type="paragraph" w:styleId="NoSpacing">
    <w:name w:val="No Spacing"/>
    <w:link w:val="NoSpacingChar"/>
    <w:autoRedefine/>
    <w:uiPriority w:val="1"/>
    <w:qFormat/>
    <w:rsid w:val="00784699"/>
    <w:pPr>
      <w:framePr w:hSpace="187" w:wrap="around" w:vAnchor="page" w:hAnchor="margin" w:y="5878"/>
    </w:pPr>
    <w:rPr>
      <w:rFonts w:asciiTheme="majorHAnsi" w:hAnsiTheme="majorHAnsi"/>
      <w:color w:val="FFFFFF" w:themeColor="background1"/>
      <w:lang w:val="en-GB"/>
    </w:rPr>
  </w:style>
  <w:style w:type="paragraph" w:styleId="ListParagraph">
    <w:name w:val="List Paragraph"/>
    <w:basedOn w:val="Normal"/>
    <w:autoRedefine/>
    <w:uiPriority w:val="34"/>
    <w:qFormat/>
    <w:rsid w:val="00316BA3"/>
    <w:pPr>
      <w:numPr>
        <w:numId w:val="2"/>
      </w:numPr>
      <w:contextualSpacing/>
      <w:textAlignment w:val="bottom"/>
    </w:pPr>
    <w:rPr>
      <w:lang w:val="en-GB"/>
    </w:rPr>
  </w:style>
  <w:style w:type="character" w:styleId="Hyperlink">
    <w:name w:val="Hyperlink"/>
    <w:basedOn w:val="DefaultParagraphFont"/>
    <w:uiPriority w:val="99"/>
    <w:unhideWhenUsed/>
    <w:rsid w:val="00833FBF"/>
    <w:rPr>
      <w:color w:val="F15B5B" w:themeColor="hyperlink"/>
      <w:u w:val="single"/>
    </w:rPr>
  </w:style>
  <w:style w:type="character" w:customStyle="1" w:styleId="UnresolvedMention1">
    <w:name w:val="Unresolved Mention1"/>
    <w:basedOn w:val="DefaultParagraphFont"/>
    <w:uiPriority w:val="99"/>
    <w:semiHidden/>
    <w:unhideWhenUsed/>
    <w:rsid w:val="00833FBF"/>
    <w:rPr>
      <w:color w:val="605E5C"/>
      <w:shd w:val="clear" w:color="auto" w:fill="E1DFDD"/>
    </w:rPr>
  </w:style>
  <w:style w:type="table" w:styleId="TableGrid">
    <w:name w:val="Table Grid"/>
    <w:basedOn w:val="TableNormal"/>
    <w:uiPriority w:val="59"/>
    <w:rsid w:val="00C768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C768C2"/>
    <w:tblPr>
      <w:tblStyleRowBandSize w:val="1"/>
      <w:tblStyleColBandSize w:val="1"/>
      <w:tblBorders>
        <w:top w:val="single" w:sz="4" w:space="0" w:color="567288" w:themeColor="text1" w:themeTint="99"/>
        <w:left w:val="single" w:sz="4" w:space="0" w:color="567288" w:themeColor="text1" w:themeTint="99"/>
        <w:bottom w:val="single" w:sz="4" w:space="0" w:color="567288" w:themeColor="text1" w:themeTint="99"/>
        <w:right w:val="single" w:sz="4" w:space="0" w:color="567288" w:themeColor="text1" w:themeTint="99"/>
        <w:insideH w:val="single" w:sz="4" w:space="0" w:color="567288" w:themeColor="text1" w:themeTint="99"/>
        <w:insideV w:val="single" w:sz="4" w:space="0" w:color="567288" w:themeColor="text1" w:themeTint="99"/>
      </w:tblBorders>
    </w:tblPr>
    <w:tblStylePr w:type="firstRow">
      <w:rPr>
        <w:b/>
        <w:bCs/>
        <w:color w:val="FFFFFF" w:themeColor="background1"/>
      </w:rPr>
      <w:tblPr/>
      <w:tcPr>
        <w:tcBorders>
          <w:top w:val="single" w:sz="4" w:space="0" w:color="0C1013" w:themeColor="text1"/>
          <w:left w:val="single" w:sz="4" w:space="0" w:color="0C1013" w:themeColor="text1"/>
          <w:bottom w:val="single" w:sz="4" w:space="0" w:color="0C1013" w:themeColor="text1"/>
          <w:right w:val="single" w:sz="4" w:space="0" w:color="0C1013" w:themeColor="text1"/>
          <w:insideH w:val="nil"/>
          <w:insideV w:val="nil"/>
        </w:tcBorders>
        <w:shd w:val="clear" w:color="auto" w:fill="0C1013" w:themeFill="text1"/>
      </w:tcPr>
    </w:tblStylePr>
    <w:tblStylePr w:type="lastRow">
      <w:rPr>
        <w:b/>
        <w:bCs/>
      </w:rPr>
      <w:tblPr/>
      <w:tcPr>
        <w:tcBorders>
          <w:top w:val="double" w:sz="4" w:space="0" w:color="0C1013" w:themeColor="text1"/>
        </w:tcBorders>
      </w:tcPr>
    </w:tblStylePr>
    <w:tblStylePr w:type="firstCol">
      <w:rPr>
        <w:b/>
        <w:bCs/>
      </w:rPr>
    </w:tblStylePr>
    <w:tblStylePr w:type="lastCol">
      <w:rPr>
        <w:b/>
        <w:bCs/>
      </w:rPr>
    </w:tblStylePr>
    <w:tblStylePr w:type="band1Vert">
      <w:tblPr/>
      <w:tcPr>
        <w:shd w:val="clear" w:color="auto" w:fill="C4D0D9" w:themeFill="text1" w:themeFillTint="33"/>
      </w:tcPr>
    </w:tblStylePr>
    <w:tblStylePr w:type="band1Horz">
      <w:tblPr/>
      <w:tcPr>
        <w:shd w:val="clear" w:color="auto" w:fill="C4D0D9" w:themeFill="text1" w:themeFillTint="33"/>
      </w:tcPr>
    </w:tblStylePr>
  </w:style>
  <w:style w:type="character" w:customStyle="1" w:styleId="NoSpacingChar">
    <w:name w:val="No Spacing Char"/>
    <w:link w:val="NoSpacing"/>
    <w:uiPriority w:val="1"/>
    <w:rsid w:val="00784699"/>
    <w:rPr>
      <w:rFonts w:asciiTheme="majorHAnsi" w:hAnsiTheme="majorHAnsi"/>
      <w:color w:val="FFFFFF" w:themeColor="background1"/>
      <w:lang w:val="en-GB"/>
    </w:rPr>
  </w:style>
  <w:style w:type="table" w:styleId="GridTable4-Accent2">
    <w:name w:val="Grid Table 4 Accent 2"/>
    <w:basedOn w:val="TableNormal"/>
    <w:uiPriority w:val="49"/>
    <w:rsid w:val="006C2FA6"/>
    <w:rPr>
      <w:rFonts w:eastAsiaTheme="minorHAnsi"/>
      <w:color w:val="014552"/>
      <w:sz w:val="22"/>
      <w:szCs w:val="22"/>
    </w:rPr>
    <w:tblPr>
      <w:tblStyleRowBandSize w:val="1"/>
      <w:tblStyleColBandSize w:val="1"/>
      <w:tblBorders>
        <w:top w:val="single" w:sz="4" w:space="0" w:color="014552"/>
        <w:left w:val="single" w:sz="4" w:space="0" w:color="014552"/>
        <w:bottom w:val="single" w:sz="4" w:space="0" w:color="014552"/>
        <w:right w:val="single" w:sz="4" w:space="0" w:color="014552"/>
        <w:insideH w:val="single" w:sz="4" w:space="0" w:color="014552"/>
        <w:insideV w:val="single" w:sz="4" w:space="0" w:color="014552"/>
      </w:tblBorders>
    </w:tblPr>
    <w:tblStylePr w:type="firstRow">
      <w:rPr>
        <w:b/>
        <w:bCs/>
        <w:color w:val="FFFFFF" w:themeColor="background1"/>
      </w:rPr>
      <w:tblPr/>
      <w:tcPr>
        <w:tcBorders>
          <w:top w:val="single" w:sz="4" w:space="0" w:color="152849" w:themeColor="accent2"/>
          <w:left w:val="single" w:sz="4" w:space="0" w:color="152849" w:themeColor="accent2"/>
          <w:bottom w:val="single" w:sz="4" w:space="0" w:color="152849" w:themeColor="accent2"/>
          <w:right w:val="single" w:sz="4" w:space="0" w:color="152849" w:themeColor="accent2"/>
          <w:insideH w:val="nil"/>
          <w:insideV w:val="nil"/>
        </w:tcBorders>
        <w:shd w:val="clear" w:color="auto" w:fill="152849" w:themeFill="accent2"/>
      </w:tcPr>
    </w:tblStylePr>
    <w:tblStylePr w:type="lastRow">
      <w:rPr>
        <w:b/>
        <w:bCs/>
      </w:rPr>
      <w:tblPr/>
      <w:tcPr>
        <w:tcBorders>
          <w:top w:val="double" w:sz="4" w:space="0" w:color="152849" w:themeColor="accent2"/>
        </w:tcBorders>
      </w:tcPr>
    </w:tblStylePr>
    <w:tblStylePr w:type="firstCol">
      <w:rPr>
        <w:b/>
        <w:bCs/>
      </w:rPr>
    </w:tblStylePr>
    <w:tblStylePr w:type="lastCol">
      <w:rPr>
        <w:b/>
        <w:bCs/>
      </w:rPr>
    </w:tblStylePr>
    <w:tblStylePr w:type="band1Vert">
      <w:tblPr/>
      <w:tcPr>
        <w:shd w:val="clear" w:color="auto" w:fill="BECFEC" w:themeFill="accent2" w:themeFillTint="33"/>
      </w:tcPr>
    </w:tblStylePr>
    <w:tblStylePr w:type="band1Horz">
      <w:tblPr/>
      <w:tcPr>
        <w:shd w:val="clear" w:color="auto" w:fill="BECFEC" w:themeFill="accent2" w:themeFillTint="33"/>
      </w:tcPr>
    </w:tblStylePr>
  </w:style>
  <w:style w:type="table" w:customStyle="1" w:styleId="SGU2021">
    <w:name w:val="SGU2021"/>
    <w:basedOn w:val="TableNormal"/>
    <w:uiPriority w:val="99"/>
    <w:rsid w:val="007F18D0"/>
    <w:rPr>
      <w:rFonts w:asciiTheme="majorHAnsi" w:hAnsiTheme="majorHAnsi"/>
      <w:color w:val="024552" w:themeColor="text2"/>
      <w:sz w:val="22"/>
    </w:rPr>
    <w:tblPr>
      <w:tblStyleRowBandSize w:val="1"/>
      <w:tblStyleColBandSize w:val="1"/>
      <w:tblBorders>
        <w:top w:val="single" w:sz="4" w:space="0" w:color="014552"/>
        <w:left w:val="single" w:sz="4" w:space="0" w:color="014552"/>
        <w:bottom w:val="single" w:sz="4" w:space="0" w:color="014552"/>
        <w:right w:val="single" w:sz="4" w:space="0" w:color="014552"/>
        <w:insideH w:val="single" w:sz="4" w:space="0" w:color="014552"/>
        <w:insideV w:val="single" w:sz="4" w:space="0" w:color="014552"/>
      </w:tblBorders>
    </w:tblPr>
    <w:tblStylePr w:type="firstRow">
      <w:pPr>
        <w:jc w:val="center"/>
      </w:pPr>
      <w:rPr>
        <w:rFonts w:asciiTheme="majorHAnsi" w:hAnsiTheme="majorHAnsi"/>
        <w:b/>
        <w:color w:val="024552" w:themeColor="text2"/>
      </w:rPr>
      <w:tblPr/>
      <w:tcPr>
        <w:shd w:val="clear" w:color="auto" w:fill="99FFFF" w:themeFill="accent3"/>
        <w:vAlign w:val="center"/>
      </w:tcPr>
    </w:tblStylePr>
    <w:tblStylePr w:type="firstCol">
      <w:rPr>
        <w:b w:val="0"/>
      </w:rPr>
    </w:tblStylePr>
    <w:tblStylePr w:type="band1Vert">
      <w:tblPr/>
      <w:tcPr>
        <w:tcBorders>
          <w:top w:val="single" w:sz="4" w:space="0" w:color="014552"/>
          <w:left w:val="single" w:sz="4" w:space="0" w:color="014552"/>
          <w:bottom w:val="single" w:sz="4" w:space="0" w:color="014552"/>
          <w:right w:val="single" w:sz="4" w:space="0" w:color="014552"/>
          <w:insideH w:val="single" w:sz="4" w:space="0" w:color="014552"/>
          <w:insideV w:val="single" w:sz="4" w:space="0" w:color="014552"/>
        </w:tcBorders>
      </w:tcPr>
    </w:tblStylePr>
    <w:tblStylePr w:type="band1Horz">
      <w:tblPr/>
      <w:tcPr>
        <w:shd w:val="clear" w:color="auto" w:fill="FFFFFF" w:themeFill="background2"/>
      </w:tcPr>
    </w:tblStylePr>
  </w:style>
  <w:style w:type="paragraph" w:styleId="TOC1">
    <w:name w:val="toc 1"/>
    <w:basedOn w:val="Normal"/>
    <w:next w:val="Normal"/>
    <w:autoRedefine/>
    <w:uiPriority w:val="39"/>
    <w:unhideWhenUsed/>
    <w:rsid w:val="00331F0C"/>
    <w:pPr>
      <w:spacing w:after="100"/>
    </w:pPr>
  </w:style>
  <w:style w:type="paragraph" w:styleId="TOC2">
    <w:name w:val="toc 2"/>
    <w:basedOn w:val="Normal"/>
    <w:next w:val="Normal"/>
    <w:autoRedefine/>
    <w:uiPriority w:val="39"/>
    <w:unhideWhenUsed/>
    <w:rsid w:val="00331F0C"/>
    <w:pPr>
      <w:spacing w:after="100"/>
      <w:ind w:left="220"/>
    </w:pPr>
  </w:style>
  <w:style w:type="paragraph" w:styleId="TOCHeading">
    <w:name w:val="TOC Heading"/>
    <w:basedOn w:val="Heading1"/>
    <w:next w:val="Normal"/>
    <w:autoRedefine/>
    <w:uiPriority w:val="39"/>
    <w:unhideWhenUsed/>
    <w:qFormat/>
    <w:rsid w:val="007F18D0"/>
    <w:pPr>
      <w:spacing w:before="240" w:line="259" w:lineRule="auto"/>
      <w:outlineLvl w:val="9"/>
    </w:pPr>
    <w:rPr>
      <w:b/>
      <w:bCs w:val="0"/>
      <w:color w:val="492043" w:themeColor="accent1"/>
    </w:rPr>
  </w:style>
  <w:style w:type="character" w:styleId="CommentReference">
    <w:name w:val="annotation reference"/>
    <w:basedOn w:val="DefaultParagraphFont"/>
    <w:uiPriority w:val="99"/>
    <w:semiHidden/>
    <w:unhideWhenUsed/>
    <w:rsid w:val="00601918"/>
    <w:rPr>
      <w:sz w:val="16"/>
      <w:szCs w:val="16"/>
    </w:rPr>
  </w:style>
  <w:style w:type="paragraph" w:styleId="CommentText">
    <w:name w:val="annotation text"/>
    <w:basedOn w:val="Normal"/>
    <w:link w:val="CommentTextChar"/>
    <w:uiPriority w:val="99"/>
    <w:semiHidden/>
    <w:unhideWhenUsed/>
    <w:rsid w:val="00601918"/>
    <w:rPr>
      <w:sz w:val="20"/>
      <w:szCs w:val="20"/>
    </w:rPr>
  </w:style>
  <w:style w:type="character" w:customStyle="1" w:styleId="CommentTextChar">
    <w:name w:val="Comment Text Char"/>
    <w:basedOn w:val="DefaultParagraphFont"/>
    <w:link w:val="CommentText"/>
    <w:uiPriority w:val="99"/>
    <w:semiHidden/>
    <w:rsid w:val="00601918"/>
    <w:rPr>
      <w:rFonts w:ascii="Calibri" w:hAnsi="Calibri"/>
      <w:color w:val="333333"/>
      <w:sz w:val="20"/>
      <w:szCs w:val="20"/>
    </w:rPr>
  </w:style>
  <w:style w:type="paragraph" w:styleId="CommentSubject">
    <w:name w:val="annotation subject"/>
    <w:basedOn w:val="CommentText"/>
    <w:next w:val="CommentText"/>
    <w:link w:val="CommentSubjectChar"/>
    <w:uiPriority w:val="99"/>
    <w:semiHidden/>
    <w:unhideWhenUsed/>
    <w:rsid w:val="00601918"/>
    <w:rPr>
      <w:b/>
      <w:bCs/>
    </w:rPr>
  </w:style>
  <w:style w:type="character" w:customStyle="1" w:styleId="CommentSubjectChar">
    <w:name w:val="Comment Subject Char"/>
    <w:basedOn w:val="CommentTextChar"/>
    <w:link w:val="CommentSubject"/>
    <w:uiPriority w:val="99"/>
    <w:semiHidden/>
    <w:rsid w:val="00601918"/>
    <w:rPr>
      <w:rFonts w:ascii="Calibri" w:hAnsi="Calibri"/>
      <w:b/>
      <w:bCs/>
      <w:color w:val="333333"/>
      <w:sz w:val="20"/>
      <w:szCs w:val="20"/>
    </w:rPr>
  </w:style>
  <w:style w:type="character" w:styleId="Emphasis">
    <w:name w:val="Emphasis"/>
    <w:basedOn w:val="DefaultParagraphFont"/>
    <w:uiPriority w:val="20"/>
    <w:qFormat/>
    <w:rsid w:val="008017E1"/>
    <w:rPr>
      <w:i/>
      <w:iCs/>
    </w:rPr>
  </w:style>
  <w:style w:type="character" w:customStyle="1" w:styleId="Heading3Char">
    <w:name w:val="Heading 3 Char"/>
    <w:basedOn w:val="DefaultParagraphFont"/>
    <w:link w:val="Heading3"/>
    <w:uiPriority w:val="9"/>
    <w:rsid w:val="003046CF"/>
    <w:rPr>
      <w:rFonts w:asciiTheme="majorHAnsi" w:eastAsiaTheme="majorEastAsia" w:hAnsiTheme="majorHAnsi" w:cstheme="majorBidi"/>
      <w:b/>
      <w:caps/>
      <w:color w:val="024552" w:themeColor="text2"/>
    </w:rPr>
  </w:style>
  <w:style w:type="character" w:customStyle="1" w:styleId="Heading4Char">
    <w:name w:val="Heading 4 Char"/>
    <w:basedOn w:val="DefaultParagraphFont"/>
    <w:link w:val="Heading4"/>
    <w:uiPriority w:val="9"/>
    <w:rsid w:val="00F831A2"/>
    <w:rPr>
      <w:rFonts w:eastAsiaTheme="majorEastAsia" w:cstheme="minorHAnsi"/>
      <w:b/>
      <w:color w:val="024552" w:themeColor="text2"/>
      <w:sz w:val="22"/>
      <w:lang w:val="en-GB"/>
    </w:rPr>
  </w:style>
  <w:style w:type="paragraph" w:styleId="Quote">
    <w:name w:val="Quote"/>
    <w:basedOn w:val="Normal"/>
    <w:next w:val="Normal"/>
    <w:link w:val="QuoteChar"/>
    <w:autoRedefine/>
    <w:uiPriority w:val="29"/>
    <w:qFormat/>
    <w:rsid w:val="00E20F1E"/>
    <w:pPr>
      <w:spacing w:before="200" w:after="160" w:line="256" w:lineRule="auto"/>
      <w:ind w:left="864" w:right="864"/>
      <w:jc w:val="center"/>
    </w:pPr>
    <w:rPr>
      <w:rFonts w:eastAsiaTheme="minorHAnsi"/>
      <w:i/>
      <w:iCs/>
      <w:color w:val="3A4D5C" w:themeColor="text1" w:themeTint="BF"/>
      <w:szCs w:val="22"/>
    </w:rPr>
  </w:style>
  <w:style w:type="character" w:customStyle="1" w:styleId="QuoteChar">
    <w:name w:val="Quote Char"/>
    <w:basedOn w:val="DefaultParagraphFont"/>
    <w:link w:val="Quote"/>
    <w:uiPriority w:val="29"/>
    <w:rsid w:val="00E20F1E"/>
    <w:rPr>
      <w:rFonts w:eastAsiaTheme="minorHAnsi"/>
      <w:i/>
      <w:iCs/>
      <w:color w:val="3A4D5C" w:themeColor="text1" w:themeTint="BF"/>
      <w:sz w:val="22"/>
      <w:szCs w:val="22"/>
    </w:rPr>
  </w:style>
  <w:style w:type="table" w:styleId="GridTable4-Accent1">
    <w:name w:val="Grid Table 4 Accent 1"/>
    <w:basedOn w:val="TableNormal"/>
    <w:uiPriority w:val="49"/>
    <w:rsid w:val="00E20F1E"/>
    <w:rPr>
      <w:rFonts w:eastAsiaTheme="minorHAnsi"/>
      <w:sz w:val="22"/>
      <w:szCs w:val="22"/>
    </w:rPr>
    <w:tblPr>
      <w:tblStyleRowBandSize w:val="1"/>
      <w:tblStyleColBandSize w:val="1"/>
      <w:tblBorders>
        <w:top w:val="single" w:sz="4" w:space="0" w:color="B556A6" w:themeColor="accent1" w:themeTint="99"/>
        <w:left w:val="single" w:sz="4" w:space="0" w:color="B556A6" w:themeColor="accent1" w:themeTint="99"/>
        <w:bottom w:val="single" w:sz="4" w:space="0" w:color="B556A6" w:themeColor="accent1" w:themeTint="99"/>
        <w:right w:val="single" w:sz="4" w:space="0" w:color="B556A6" w:themeColor="accent1" w:themeTint="99"/>
        <w:insideH w:val="single" w:sz="4" w:space="0" w:color="B556A6" w:themeColor="accent1" w:themeTint="99"/>
        <w:insideV w:val="single" w:sz="4" w:space="0" w:color="B556A6" w:themeColor="accent1" w:themeTint="99"/>
      </w:tblBorders>
    </w:tblPr>
    <w:tblStylePr w:type="firstRow">
      <w:rPr>
        <w:b/>
        <w:bCs/>
        <w:color w:val="FFFFFF" w:themeColor="background1"/>
      </w:rPr>
      <w:tblPr/>
      <w:tcPr>
        <w:tcBorders>
          <w:top w:val="single" w:sz="4" w:space="0" w:color="492043" w:themeColor="accent1"/>
          <w:left w:val="single" w:sz="4" w:space="0" w:color="492043" w:themeColor="accent1"/>
          <w:bottom w:val="single" w:sz="4" w:space="0" w:color="492043" w:themeColor="accent1"/>
          <w:right w:val="single" w:sz="4" w:space="0" w:color="492043" w:themeColor="accent1"/>
          <w:insideH w:val="nil"/>
          <w:insideV w:val="nil"/>
        </w:tcBorders>
        <w:shd w:val="clear" w:color="auto" w:fill="492043" w:themeFill="accent1"/>
      </w:tcPr>
    </w:tblStylePr>
    <w:tblStylePr w:type="lastRow">
      <w:rPr>
        <w:b/>
        <w:bCs/>
      </w:rPr>
      <w:tblPr/>
      <w:tcPr>
        <w:tcBorders>
          <w:top w:val="double" w:sz="4" w:space="0" w:color="492043" w:themeColor="accent1"/>
        </w:tcBorders>
      </w:tcPr>
    </w:tblStylePr>
    <w:tblStylePr w:type="firstCol">
      <w:rPr>
        <w:b/>
        <w:bCs/>
      </w:rPr>
    </w:tblStylePr>
    <w:tblStylePr w:type="lastCol">
      <w:rPr>
        <w:b/>
        <w:bCs/>
      </w:rPr>
    </w:tblStylePr>
    <w:tblStylePr w:type="band1Vert">
      <w:tblPr/>
      <w:tcPr>
        <w:shd w:val="clear" w:color="auto" w:fill="E6C6E1" w:themeFill="accent1" w:themeFillTint="33"/>
      </w:tcPr>
    </w:tblStylePr>
    <w:tblStylePr w:type="band1Horz">
      <w:tblPr/>
      <w:tcPr>
        <w:shd w:val="clear" w:color="auto" w:fill="E6C6E1" w:themeFill="accent1" w:themeFillTint="33"/>
      </w:tcPr>
    </w:tblStylePr>
  </w:style>
  <w:style w:type="paragraph" w:styleId="TOC3">
    <w:name w:val="toc 3"/>
    <w:basedOn w:val="Normal"/>
    <w:next w:val="Normal"/>
    <w:autoRedefine/>
    <w:uiPriority w:val="39"/>
    <w:unhideWhenUsed/>
    <w:rsid w:val="00E20F1E"/>
    <w:pPr>
      <w:spacing w:after="100"/>
      <w:ind w:left="440"/>
    </w:pPr>
  </w:style>
  <w:style w:type="character" w:customStyle="1" w:styleId="Heading5Char">
    <w:name w:val="Heading 5 Char"/>
    <w:basedOn w:val="DefaultParagraphFont"/>
    <w:link w:val="Heading5"/>
    <w:uiPriority w:val="9"/>
    <w:rsid w:val="003046CF"/>
    <w:rPr>
      <w:rFonts w:asciiTheme="majorHAnsi" w:eastAsiaTheme="majorEastAsia" w:hAnsiTheme="majorHAnsi" w:cstheme="majorBidi"/>
      <w:b/>
      <w:color w:val="024552" w:themeColor="text2"/>
      <w:sz w:val="22"/>
    </w:rPr>
  </w:style>
  <w:style w:type="paragraph" w:styleId="Caption">
    <w:name w:val="caption"/>
    <w:basedOn w:val="Normal"/>
    <w:next w:val="Normal"/>
    <w:uiPriority w:val="35"/>
    <w:unhideWhenUsed/>
    <w:qFormat/>
    <w:rsid w:val="006D4E03"/>
    <w:pPr>
      <w:spacing w:after="200"/>
    </w:pPr>
    <w:rPr>
      <w:i/>
      <w:iCs/>
      <w:sz w:val="18"/>
      <w:szCs w:val="18"/>
    </w:rPr>
  </w:style>
  <w:style w:type="paragraph" w:styleId="TOC4">
    <w:name w:val="toc 4"/>
    <w:basedOn w:val="Normal"/>
    <w:next w:val="Normal"/>
    <w:autoRedefine/>
    <w:uiPriority w:val="39"/>
    <w:unhideWhenUsed/>
    <w:rsid w:val="006D4E03"/>
    <w:pPr>
      <w:spacing w:after="100"/>
      <w:ind w:left="660"/>
    </w:pPr>
  </w:style>
  <w:style w:type="paragraph" w:styleId="TOC5">
    <w:name w:val="toc 5"/>
    <w:basedOn w:val="Normal"/>
    <w:next w:val="Normal"/>
    <w:autoRedefine/>
    <w:uiPriority w:val="39"/>
    <w:unhideWhenUsed/>
    <w:rsid w:val="006D4E03"/>
    <w:pPr>
      <w:spacing w:after="100"/>
      <w:ind w:left="880"/>
    </w:pPr>
  </w:style>
  <w:style w:type="character" w:customStyle="1" w:styleId="Heading6Char">
    <w:name w:val="Heading 6 Char"/>
    <w:basedOn w:val="DefaultParagraphFont"/>
    <w:link w:val="Heading6"/>
    <w:uiPriority w:val="9"/>
    <w:semiHidden/>
    <w:rsid w:val="003046CF"/>
    <w:rPr>
      <w:rFonts w:asciiTheme="majorHAnsi" w:eastAsiaTheme="majorEastAsia" w:hAnsiTheme="majorHAnsi" w:cstheme="majorBidi"/>
      <w:b/>
      <w:color w:val="024552" w:themeColor="text2"/>
      <w:sz w:val="22"/>
    </w:rPr>
  </w:style>
  <w:style w:type="paragraph" w:customStyle="1" w:styleId="Default">
    <w:name w:val="Default"/>
    <w:rsid w:val="00803CAB"/>
    <w:pPr>
      <w:autoSpaceDE w:val="0"/>
      <w:autoSpaceDN w:val="0"/>
      <w:adjustRightInd w:val="0"/>
    </w:pPr>
    <w:rPr>
      <w:rFonts w:ascii="Frutiger LT Std 45 Light" w:eastAsiaTheme="minorHAnsi" w:hAnsi="Frutiger LT Std 45 Light" w:cs="Frutiger LT Std 45 Light"/>
      <w:color w:val="000000"/>
      <w:lang w:val="de-DE"/>
    </w:rPr>
  </w:style>
  <w:style w:type="paragraph" w:styleId="Revision">
    <w:name w:val="Revision"/>
    <w:hidden/>
    <w:uiPriority w:val="99"/>
    <w:semiHidden/>
    <w:rsid w:val="00B93B4B"/>
    <w:rPr>
      <w:color w:val="024552" w:themeColor="text2"/>
      <w:sz w:val="22"/>
    </w:rPr>
  </w:style>
  <w:style w:type="paragraph" w:styleId="Subtitle">
    <w:name w:val="Subtitle"/>
    <w:basedOn w:val="Normal"/>
    <w:next w:val="Normal"/>
    <w:link w:val="SubtitleChar"/>
    <w:uiPriority w:val="11"/>
    <w:qFormat/>
    <w:rsid w:val="00840C04"/>
    <w:pPr>
      <w:numPr>
        <w:ilvl w:val="1"/>
      </w:numPr>
      <w:spacing w:after="160"/>
    </w:pPr>
    <w:rPr>
      <w:color w:val="4D677A" w:themeColor="text1" w:themeTint="A5"/>
      <w:spacing w:val="15"/>
      <w:szCs w:val="22"/>
    </w:rPr>
  </w:style>
  <w:style w:type="character" w:customStyle="1" w:styleId="SubtitleChar">
    <w:name w:val="Subtitle Char"/>
    <w:basedOn w:val="DefaultParagraphFont"/>
    <w:link w:val="Subtitle"/>
    <w:uiPriority w:val="11"/>
    <w:rsid w:val="00840C04"/>
    <w:rPr>
      <w:color w:val="4D677A" w:themeColor="text1" w:themeTint="A5"/>
      <w:spacing w:val="15"/>
      <w:sz w:val="22"/>
      <w:szCs w:val="22"/>
    </w:rPr>
  </w:style>
  <w:style w:type="character" w:styleId="UnresolvedMention">
    <w:name w:val="Unresolved Mention"/>
    <w:basedOn w:val="DefaultParagraphFont"/>
    <w:uiPriority w:val="99"/>
    <w:semiHidden/>
    <w:unhideWhenUsed/>
    <w:rsid w:val="00423368"/>
    <w:rPr>
      <w:color w:val="605E5C"/>
      <w:shd w:val="clear" w:color="auto" w:fill="E1DFDD"/>
    </w:rPr>
  </w:style>
  <w:style w:type="character" w:styleId="FollowedHyperlink">
    <w:name w:val="FollowedHyperlink"/>
    <w:basedOn w:val="DefaultParagraphFont"/>
    <w:uiPriority w:val="99"/>
    <w:semiHidden/>
    <w:unhideWhenUsed/>
    <w:rsid w:val="00423368"/>
    <w:rPr>
      <w:color w:val="5B7F95" w:themeColor="followedHyperlink"/>
      <w:u w:val="single"/>
    </w:rPr>
  </w:style>
  <w:style w:type="paragraph" w:styleId="NormalWeb">
    <w:name w:val="Normal (Web)"/>
    <w:basedOn w:val="Normal"/>
    <w:uiPriority w:val="99"/>
    <w:unhideWhenUsed/>
    <w:rsid w:val="00D64194"/>
    <w:pPr>
      <w:spacing w:before="100" w:beforeAutospacing="1" w:after="100" w:afterAutospacing="1"/>
    </w:pPr>
    <w:rPr>
      <w:rFonts w:ascii="Times New Roman" w:eastAsia="Times New Roman" w:hAnsi="Times New Roman" w:cs="Times New Roman"/>
      <w:color w:val="auto"/>
      <w:sz w:val="24"/>
      <w:lang w:val="en-GB" w:eastAsia="en-GB"/>
    </w:rPr>
  </w:style>
  <w:style w:type="character" w:styleId="Strong">
    <w:name w:val="Strong"/>
    <w:basedOn w:val="DefaultParagraphFont"/>
    <w:uiPriority w:val="22"/>
    <w:qFormat/>
    <w:rsid w:val="003975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18334">
      <w:bodyDiv w:val="1"/>
      <w:marLeft w:val="0"/>
      <w:marRight w:val="0"/>
      <w:marTop w:val="0"/>
      <w:marBottom w:val="0"/>
      <w:divBdr>
        <w:top w:val="none" w:sz="0" w:space="0" w:color="auto"/>
        <w:left w:val="none" w:sz="0" w:space="0" w:color="auto"/>
        <w:bottom w:val="none" w:sz="0" w:space="0" w:color="auto"/>
        <w:right w:val="none" w:sz="0" w:space="0" w:color="auto"/>
      </w:divBdr>
    </w:div>
    <w:div w:id="131796320">
      <w:bodyDiv w:val="1"/>
      <w:marLeft w:val="0"/>
      <w:marRight w:val="0"/>
      <w:marTop w:val="0"/>
      <w:marBottom w:val="0"/>
      <w:divBdr>
        <w:top w:val="none" w:sz="0" w:space="0" w:color="auto"/>
        <w:left w:val="none" w:sz="0" w:space="0" w:color="auto"/>
        <w:bottom w:val="none" w:sz="0" w:space="0" w:color="auto"/>
        <w:right w:val="none" w:sz="0" w:space="0" w:color="auto"/>
      </w:divBdr>
    </w:div>
    <w:div w:id="147327148">
      <w:bodyDiv w:val="1"/>
      <w:marLeft w:val="0"/>
      <w:marRight w:val="0"/>
      <w:marTop w:val="0"/>
      <w:marBottom w:val="0"/>
      <w:divBdr>
        <w:top w:val="none" w:sz="0" w:space="0" w:color="auto"/>
        <w:left w:val="none" w:sz="0" w:space="0" w:color="auto"/>
        <w:bottom w:val="none" w:sz="0" w:space="0" w:color="auto"/>
        <w:right w:val="none" w:sz="0" w:space="0" w:color="auto"/>
      </w:divBdr>
    </w:div>
    <w:div w:id="164902444">
      <w:bodyDiv w:val="1"/>
      <w:marLeft w:val="0"/>
      <w:marRight w:val="0"/>
      <w:marTop w:val="0"/>
      <w:marBottom w:val="0"/>
      <w:divBdr>
        <w:top w:val="none" w:sz="0" w:space="0" w:color="auto"/>
        <w:left w:val="none" w:sz="0" w:space="0" w:color="auto"/>
        <w:bottom w:val="none" w:sz="0" w:space="0" w:color="auto"/>
        <w:right w:val="none" w:sz="0" w:space="0" w:color="auto"/>
      </w:divBdr>
    </w:div>
    <w:div w:id="246886762">
      <w:bodyDiv w:val="1"/>
      <w:marLeft w:val="0"/>
      <w:marRight w:val="0"/>
      <w:marTop w:val="0"/>
      <w:marBottom w:val="0"/>
      <w:divBdr>
        <w:top w:val="none" w:sz="0" w:space="0" w:color="auto"/>
        <w:left w:val="none" w:sz="0" w:space="0" w:color="auto"/>
        <w:bottom w:val="none" w:sz="0" w:space="0" w:color="auto"/>
        <w:right w:val="none" w:sz="0" w:space="0" w:color="auto"/>
      </w:divBdr>
    </w:div>
    <w:div w:id="286401375">
      <w:bodyDiv w:val="1"/>
      <w:marLeft w:val="0"/>
      <w:marRight w:val="0"/>
      <w:marTop w:val="0"/>
      <w:marBottom w:val="0"/>
      <w:divBdr>
        <w:top w:val="none" w:sz="0" w:space="0" w:color="auto"/>
        <w:left w:val="none" w:sz="0" w:space="0" w:color="auto"/>
        <w:bottom w:val="none" w:sz="0" w:space="0" w:color="auto"/>
        <w:right w:val="none" w:sz="0" w:space="0" w:color="auto"/>
      </w:divBdr>
    </w:div>
    <w:div w:id="306320339">
      <w:bodyDiv w:val="1"/>
      <w:marLeft w:val="0"/>
      <w:marRight w:val="0"/>
      <w:marTop w:val="0"/>
      <w:marBottom w:val="0"/>
      <w:divBdr>
        <w:top w:val="none" w:sz="0" w:space="0" w:color="auto"/>
        <w:left w:val="none" w:sz="0" w:space="0" w:color="auto"/>
        <w:bottom w:val="none" w:sz="0" w:space="0" w:color="auto"/>
        <w:right w:val="none" w:sz="0" w:space="0" w:color="auto"/>
      </w:divBdr>
      <w:divsChild>
        <w:div w:id="543755799">
          <w:marLeft w:val="446"/>
          <w:marRight w:val="0"/>
          <w:marTop w:val="0"/>
          <w:marBottom w:val="0"/>
          <w:divBdr>
            <w:top w:val="none" w:sz="0" w:space="0" w:color="auto"/>
            <w:left w:val="none" w:sz="0" w:space="0" w:color="auto"/>
            <w:bottom w:val="none" w:sz="0" w:space="0" w:color="auto"/>
            <w:right w:val="none" w:sz="0" w:space="0" w:color="auto"/>
          </w:divBdr>
        </w:div>
      </w:divsChild>
    </w:div>
    <w:div w:id="403066917">
      <w:bodyDiv w:val="1"/>
      <w:marLeft w:val="0"/>
      <w:marRight w:val="0"/>
      <w:marTop w:val="0"/>
      <w:marBottom w:val="0"/>
      <w:divBdr>
        <w:top w:val="none" w:sz="0" w:space="0" w:color="auto"/>
        <w:left w:val="none" w:sz="0" w:space="0" w:color="auto"/>
        <w:bottom w:val="none" w:sz="0" w:space="0" w:color="auto"/>
        <w:right w:val="none" w:sz="0" w:space="0" w:color="auto"/>
      </w:divBdr>
    </w:div>
    <w:div w:id="414058064">
      <w:bodyDiv w:val="1"/>
      <w:marLeft w:val="0"/>
      <w:marRight w:val="0"/>
      <w:marTop w:val="0"/>
      <w:marBottom w:val="0"/>
      <w:divBdr>
        <w:top w:val="none" w:sz="0" w:space="0" w:color="auto"/>
        <w:left w:val="none" w:sz="0" w:space="0" w:color="auto"/>
        <w:bottom w:val="none" w:sz="0" w:space="0" w:color="auto"/>
        <w:right w:val="none" w:sz="0" w:space="0" w:color="auto"/>
      </w:divBdr>
    </w:div>
    <w:div w:id="577785313">
      <w:bodyDiv w:val="1"/>
      <w:marLeft w:val="0"/>
      <w:marRight w:val="0"/>
      <w:marTop w:val="0"/>
      <w:marBottom w:val="0"/>
      <w:divBdr>
        <w:top w:val="none" w:sz="0" w:space="0" w:color="auto"/>
        <w:left w:val="none" w:sz="0" w:space="0" w:color="auto"/>
        <w:bottom w:val="none" w:sz="0" w:space="0" w:color="auto"/>
        <w:right w:val="none" w:sz="0" w:space="0" w:color="auto"/>
      </w:divBdr>
    </w:div>
    <w:div w:id="588779124">
      <w:bodyDiv w:val="1"/>
      <w:marLeft w:val="0"/>
      <w:marRight w:val="0"/>
      <w:marTop w:val="0"/>
      <w:marBottom w:val="0"/>
      <w:divBdr>
        <w:top w:val="none" w:sz="0" w:space="0" w:color="auto"/>
        <w:left w:val="none" w:sz="0" w:space="0" w:color="auto"/>
        <w:bottom w:val="none" w:sz="0" w:space="0" w:color="auto"/>
        <w:right w:val="none" w:sz="0" w:space="0" w:color="auto"/>
      </w:divBdr>
    </w:div>
    <w:div w:id="595091526">
      <w:bodyDiv w:val="1"/>
      <w:marLeft w:val="0"/>
      <w:marRight w:val="0"/>
      <w:marTop w:val="0"/>
      <w:marBottom w:val="0"/>
      <w:divBdr>
        <w:top w:val="none" w:sz="0" w:space="0" w:color="auto"/>
        <w:left w:val="none" w:sz="0" w:space="0" w:color="auto"/>
        <w:bottom w:val="none" w:sz="0" w:space="0" w:color="auto"/>
        <w:right w:val="none" w:sz="0" w:space="0" w:color="auto"/>
      </w:divBdr>
    </w:div>
    <w:div w:id="621496951">
      <w:bodyDiv w:val="1"/>
      <w:marLeft w:val="0"/>
      <w:marRight w:val="0"/>
      <w:marTop w:val="0"/>
      <w:marBottom w:val="0"/>
      <w:divBdr>
        <w:top w:val="none" w:sz="0" w:space="0" w:color="auto"/>
        <w:left w:val="none" w:sz="0" w:space="0" w:color="auto"/>
        <w:bottom w:val="none" w:sz="0" w:space="0" w:color="auto"/>
        <w:right w:val="none" w:sz="0" w:space="0" w:color="auto"/>
      </w:divBdr>
    </w:div>
    <w:div w:id="643579795">
      <w:bodyDiv w:val="1"/>
      <w:marLeft w:val="0"/>
      <w:marRight w:val="0"/>
      <w:marTop w:val="0"/>
      <w:marBottom w:val="0"/>
      <w:divBdr>
        <w:top w:val="none" w:sz="0" w:space="0" w:color="auto"/>
        <w:left w:val="none" w:sz="0" w:space="0" w:color="auto"/>
        <w:bottom w:val="none" w:sz="0" w:space="0" w:color="auto"/>
        <w:right w:val="none" w:sz="0" w:space="0" w:color="auto"/>
      </w:divBdr>
    </w:div>
    <w:div w:id="694116871">
      <w:bodyDiv w:val="1"/>
      <w:marLeft w:val="0"/>
      <w:marRight w:val="0"/>
      <w:marTop w:val="0"/>
      <w:marBottom w:val="0"/>
      <w:divBdr>
        <w:top w:val="none" w:sz="0" w:space="0" w:color="auto"/>
        <w:left w:val="none" w:sz="0" w:space="0" w:color="auto"/>
        <w:bottom w:val="none" w:sz="0" w:space="0" w:color="auto"/>
        <w:right w:val="none" w:sz="0" w:space="0" w:color="auto"/>
      </w:divBdr>
    </w:div>
    <w:div w:id="717978400">
      <w:bodyDiv w:val="1"/>
      <w:marLeft w:val="0"/>
      <w:marRight w:val="0"/>
      <w:marTop w:val="0"/>
      <w:marBottom w:val="0"/>
      <w:divBdr>
        <w:top w:val="none" w:sz="0" w:space="0" w:color="auto"/>
        <w:left w:val="none" w:sz="0" w:space="0" w:color="auto"/>
        <w:bottom w:val="none" w:sz="0" w:space="0" w:color="auto"/>
        <w:right w:val="none" w:sz="0" w:space="0" w:color="auto"/>
      </w:divBdr>
    </w:div>
    <w:div w:id="777411280">
      <w:bodyDiv w:val="1"/>
      <w:marLeft w:val="0"/>
      <w:marRight w:val="0"/>
      <w:marTop w:val="0"/>
      <w:marBottom w:val="0"/>
      <w:divBdr>
        <w:top w:val="none" w:sz="0" w:space="0" w:color="auto"/>
        <w:left w:val="none" w:sz="0" w:space="0" w:color="auto"/>
        <w:bottom w:val="none" w:sz="0" w:space="0" w:color="auto"/>
        <w:right w:val="none" w:sz="0" w:space="0" w:color="auto"/>
      </w:divBdr>
    </w:div>
    <w:div w:id="779450474">
      <w:bodyDiv w:val="1"/>
      <w:marLeft w:val="0"/>
      <w:marRight w:val="0"/>
      <w:marTop w:val="0"/>
      <w:marBottom w:val="0"/>
      <w:divBdr>
        <w:top w:val="none" w:sz="0" w:space="0" w:color="auto"/>
        <w:left w:val="none" w:sz="0" w:space="0" w:color="auto"/>
        <w:bottom w:val="none" w:sz="0" w:space="0" w:color="auto"/>
        <w:right w:val="none" w:sz="0" w:space="0" w:color="auto"/>
      </w:divBdr>
    </w:div>
    <w:div w:id="789857684">
      <w:bodyDiv w:val="1"/>
      <w:marLeft w:val="0"/>
      <w:marRight w:val="0"/>
      <w:marTop w:val="0"/>
      <w:marBottom w:val="0"/>
      <w:divBdr>
        <w:top w:val="none" w:sz="0" w:space="0" w:color="auto"/>
        <w:left w:val="none" w:sz="0" w:space="0" w:color="auto"/>
        <w:bottom w:val="none" w:sz="0" w:space="0" w:color="auto"/>
        <w:right w:val="none" w:sz="0" w:space="0" w:color="auto"/>
      </w:divBdr>
    </w:div>
    <w:div w:id="808981855">
      <w:bodyDiv w:val="1"/>
      <w:marLeft w:val="0"/>
      <w:marRight w:val="0"/>
      <w:marTop w:val="0"/>
      <w:marBottom w:val="0"/>
      <w:divBdr>
        <w:top w:val="none" w:sz="0" w:space="0" w:color="auto"/>
        <w:left w:val="none" w:sz="0" w:space="0" w:color="auto"/>
        <w:bottom w:val="none" w:sz="0" w:space="0" w:color="auto"/>
        <w:right w:val="none" w:sz="0" w:space="0" w:color="auto"/>
      </w:divBdr>
    </w:div>
    <w:div w:id="849873929">
      <w:bodyDiv w:val="1"/>
      <w:marLeft w:val="0"/>
      <w:marRight w:val="0"/>
      <w:marTop w:val="0"/>
      <w:marBottom w:val="0"/>
      <w:divBdr>
        <w:top w:val="none" w:sz="0" w:space="0" w:color="auto"/>
        <w:left w:val="none" w:sz="0" w:space="0" w:color="auto"/>
        <w:bottom w:val="none" w:sz="0" w:space="0" w:color="auto"/>
        <w:right w:val="none" w:sz="0" w:space="0" w:color="auto"/>
      </w:divBdr>
    </w:div>
    <w:div w:id="856114784">
      <w:bodyDiv w:val="1"/>
      <w:marLeft w:val="0"/>
      <w:marRight w:val="0"/>
      <w:marTop w:val="0"/>
      <w:marBottom w:val="0"/>
      <w:divBdr>
        <w:top w:val="none" w:sz="0" w:space="0" w:color="auto"/>
        <w:left w:val="none" w:sz="0" w:space="0" w:color="auto"/>
        <w:bottom w:val="none" w:sz="0" w:space="0" w:color="auto"/>
        <w:right w:val="none" w:sz="0" w:space="0" w:color="auto"/>
      </w:divBdr>
    </w:div>
    <w:div w:id="907879288">
      <w:bodyDiv w:val="1"/>
      <w:marLeft w:val="0"/>
      <w:marRight w:val="0"/>
      <w:marTop w:val="0"/>
      <w:marBottom w:val="0"/>
      <w:divBdr>
        <w:top w:val="none" w:sz="0" w:space="0" w:color="auto"/>
        <w:left w:val="none" w:sz="0" w:space="0" w:color="auto"/>
        <w:bottom w:val="none" w:sz="0" w:space="0" w:color="auto"/>
        <w:right w:val="none" w:sz="0" w:space="0" w:color="auto"/>
      </w:divBdr>
    </w:div>
    <w:div w:id="1045829791">
      <w:bodyDiv w:val="1"/>
      <w:marLeft w:val="0"/>
      <w:marRight w:val="0"/>
      <w:marTop w:val="0"/>
      <w:marBottom w:val="0"/>
      <w:divBdr>
        <w:top w:val="none" w:sz="0" w:space="0" w:color="auto"/>
        <w:left w:val="none" w:sz="0" w:space="0" w:color="auto"/>
        <w:bottom w:val="none" w:sz="0" w:space="0" w:color="auto"/>
        <w:right w:val="none" w:sz="0" w:space="0" w:color="auto"/>
      </w:divBdr>
    </w:div>
    <w:div w:id="1059595761">
      <w:bodyDiv w:val="1"/>
      <w:marLeft w:val="0"/>
      <w:marRight w:val="0"/>
      <w:marTop w:val="0"/>
      <w:marBottom w:val="0"/>
      <w:divBdr>
        <w:top w:val="none" w:sz="0" w:space="0" w:color="auto"/>
        <w:left w:val="none" w:sz="0" w:space="0" w:color="auto"/>
        <w:bottom w:val="none" w:sz="0" w:space="0" w:color="auto"/>
        <w:right w:val="none" w:sz="0" w:space="0" w:color="auto"/>
      </w:divBdr>
    </w:div>
    <w:div w:id="1089623612">
      <w:bodyDiv w:val="1"/>
      <w:marLeft w:val="0"/>
      <w:marRight w:val="0"/>
      <w:marTop w:val="0"/>
      <w:marBottom w:val="0"/>
      <w:divBdr>
        <w:top w:val="none" w:sz="0" w:space="0" w:color="auto"/>
        <w:left w:val="none" w:sz="0" w:space="0" w:color="auto"/>
        <w:bottom w:val="none" w:sz="0" w:space="0" w:color="auto"/>
        <w:right w:val="none" w:sz="0" w:space="0" w:color="auto"/>
      </w:divBdr>
    </w:div>
    <w:div w:id="1177841509">
      <w:bodyDiv w:val="1"/>
      <w:marLeft w:val="0"/>
      <w:marRight w:val="0"/>
      <w:marTop w:val="0"/>
      <w:marBottom w:val="0"/>
      <w:divBdr>
        <w:top w:val="none" w:sz="0" w:space="0" w:color="auto"/>
        <w:left w:val="none" w:sz="0" w:space="0" w:color="auto"/>
        <w:bottom w:val="none" w:sz="0" w:space="0" w:color="auto"/>
        <w:right w:val="none" w:sz="0" w:space="0" w:color="auto"/>
      </w:divBdr>
    </w:div>
    <w:div w:id="1297443230">
      <w:bodyDiv w:val="1"/>
      <w:marLeft w:val="0"/>
      <w:marRight w:val="0"/>
      <w:marTop w:val="0"/>
      <w:marBottom w:val="0"/>
      <w:divBdr>
        <w:top w:val="none" w:sz="0" w:space="0" w:color="auto"/>
        <w:left w:val="none" w:sz="0" w:space="0" w:color="auto"/>
        <w:bottom w:val="none" w:sz="0" w:space="0" w:color="auto"/>
        <w:right w:val="none" w:sz="0" w:space="0" w:color="auto"/>
      </w:divBdr>
    </w:div>
    <w:div w:id="1300188613">
      <w:bodyDiv w:val="1"/>
      <w:marLeft w:val="0"/>
      <w:marRight w:val="0"/>
      <w:marTop w:val="0"/>
      <w:marBottom w:val="0"/>
      <w:divBdr>
        <w:top w:val="none" w:sz="0" w:space="0" w:color="auto"/>
        <w:left w:val="none" w:sz="0" w:space="0" w:color="auto"/>
        <w:bottom w:val="none" w:sz="0" w:space="0" w:color="auto"/>
        <w:right w:val="none" w:sz="0" w:space="0" w:color="auto"/>
      </w:divBdr>
    </w:div>
    <w:div w:id="1333148319">
      <w:bodyDiv w:val="1"/>
      <w:marLeft w:val="0"/>
      <w:marRight w:val="0"/>
      <w:marTop w:val="0"/>
      <w:marBottom w:val="0"/>
      <w:divBdr>
        <w:top w:val="none" w:sz="0" w:space="0" w:color="auto"/>
        <w:left w:val="none" w:sz="0" w:space="0" w:color="auto"/>
        <w:bottom w:val="none" w:sz="0" w:space="0" w:color="auto"/>
        <w:right w:val="none" w:sz="0" w:space="0" w:color="auto"/>
      </w:divBdr>
    </w:div>
    <w:div w:id="1408646553">
      <w:bodyDiv w:val="1"/>
      <w:marLeft w:val="0"/>
      <w:marRight w:val="0"/>
      <w:marTop w:val="0"/>
      <w:marBottom w:val="0"/>
      <w:divBdr>
        <w:top w:val="none" w:sz="0" w:space="0" w:color="auto"/>
        <w:left w:val="none" w:sz="0" w:space="0" w:color="auto"/>
        <w:bottom w:val="none" w:sz="0" w:space="0" w:color="auto"/>
        <w:right w:val="none" w:sz="0" w:space="0" w:color="auto"/>
      </w:divBdr>
    </w:div>
    <w:div w:id="1424064042">
      <w:bodyDiv w:val="1"/>
      <w:marLeft w:val="0"/>
      <w:marRight w:val="0"/>
      <w:marTop w:val="0"/>
      <w:marBottom w:val="0"/>
      <w:divBdr>
        <w:top w:val="none" w:sz="0" w:space="0" w:color="auto"/>
        <w:left w:val="none" w:sz="0" w:space="0" w:color="auto"/>
        <w:bottom w:val="none" w:sz="0" w:space="0" w:color="auto"/>
        <w:right w:val="none" w:sz="0" w:space="0" w:color="auto"/>
      </w:divBdr>
    </w:div>
    <w:div w:id="1516338398">
      <w:bodyDiv w:val="1"/>
      <w:marLeft w:val="0"/>
      <w:marRight w:val="0"/>
      <w:marTop w:val="0"/>
      <w:marBottom w:val="0"/>
      <w:divBdr>
        <w:top w:val="none" w:sz="0" w:space="0" w:color="auto"/>
        <w:left w:val="none" w:sz="0" w:space="0" w:color="auto"/>
        <w:bottom w:val="none" w:sz="0" w:space="0" w:color="auto"/>
        <w:right w:val="none" w:sz="0" w:space="0" w:color="auto"/>
      </w:divBdr>
    </w:div>
    <w:div w:id="1599169090">
      <w:bodyDiv w:val="1"/>
      <w:marLeft w:val="0"/>
      <w:marRight w:val="0"/>
      <w:marTop w:val="0"/>
      <w:marBottom w:val="0"/>
      <w:divBdr>
        <w:top w:val="none" w:sz="0" w:space="0" w:color="auto"/>
        <w:left w:val="none" w:sz="0" w:space="0" w:color="auto"/>
        <w:bottom w:val="none" w:sz="0" w:space="0" w:color="auto"/>
        <w:right w:val="none" w:sz="0" w:space="0" w:color="auto"/>
      </w:divBdr>
    </w:div>
    <w:div w:id="1654487830">
      <w:bodyDiv w:val="1"/>
      <w:marLeft w:val="0"/>
      <w:marRight w:val="0"/>
      <w:marTop w:val="0"/>
      <w:marBottom w:val="0"/>
      <w:divBdr>
        <w:top w:val="none" w:sz="0" w:space="0" w:color="auto"/>
        <w:left w:val="none" w:sz="0" w:space="0" w:color="auto"/>
        <w:bottom w:val="none" w:sz="0" w:space="0" w:color="auto"/>
        <w:right w:val="none" w:sz="0" w:space="0" w:color="auto"/>
      </w:divBdr>
    </w:div>
    <w:div w:id="1672416570">
      <w:bodyDiv w:val="1"/>
      <w:marLeft w:val="0"/>
      <w:marRight w:val="0"/>
      <w:marTop w:val="0"/>
      <w:marBottom w:val="0"/>
      <w:divBdr>
        <w:top w:val="none" w:sz="0" w:space="0" w:color="auto"/>
        <w:left w:val="none" w:sz="0" w:space="0" w:color="auto"/>
        <w:bottom w:val="none" w:sz="0" w:space="0" w:color="auto"/>
        <w:right w:val="none" w:sz="0" w:space="0" w:color="auto"/>
      </w:divBdr>
    </w:div>
    <w:div w:id="1696275360">
      <w:bodyDiv w:val="1"/>
      <w:marLeft w:val="0"/>
      <w:marRight w:val="0"/>
      <w:marTop w:val="0"/>
      <w:marBottom w:val="0"/>
      <w:divBdr>
        <w:top w:val="none" w:sz="0" w:space="0" w:color="auto"/>
        <w:left w:val="none" w:sz="0" w:space="0" w:color="auto"/>
        <w:bottom w:val="none" w:sz="0" w:space="0" w:color="auto"/>
        <w:right w:val="none" w:sz="0" w:space="0" w:color="auto"/>
      </w:divBdr>
    </w:div>
    <w:div w:id="1717199606">
      <w:bodyDiv w:val="1"/>
      <w:marLeft w:val="0"/>
      <w:marRight w:val="0"/>
      <w:marTop w:val="0"/>
      <w:marBottom w:val="0"/>
      <w:divBdr>
        <w:top w:val="none" w:sz="0" w:space="0" w:color="auto"/>
        <w:left w:val="none" w:sz="0" w:space="0" w:color="auto"/>
        <w:bottom w:val="none" w:sz="0" w:space="0" w:color="auto"/>
        <w:right w:val="none" w:sz="0" w:space="0" w:color="auto"/>
      </w:divBdr>
    </w:div>
    <w:div w:id="1735927092">
      <w:bodyDiv w:val="1"/>
      <w:marLeft w:val="0"/>
      <w:marRight w:val="0"/>
      <w:marTop w:val="0"/>
      <w:marBottom w:val="0"/>
      <w:divBdr>
        <w:top w:val="none" w:sz="0" w:space="0" w:color="auto"/>
        <w:left w:val="none" w:sz="0" w:space="0" w:color="auto"/>
        <w:bottom w:val="none" w:sz="0" w:space="0" w:color="auto"/>
        <w:right w:val="none" w:sz="0" w:space="0" w:color="auto"/>
      </w:divBdr>
    </w:div>
    <w:div w:id="1808039137">
      <w:bodyDiv w:val="1"/>
      <w:marLeft w:val="0"/>
      <w:marRight w:val="0"/>
      <w:marTop w:val="0"/>
      <w:marBottom w:val="0"/>
      <w:divBdr>
        <w:top w:val="none" w:sz="0" w:space="0" w:color="auto"/>
        <w:left w:val="none" w:sz="0" w:space="0" w:color="auto"/>
        <w:bottom w:val="none" w:sz="0" w:space="0" w:color="auto"/>
        <w:right w:val="none" w:sz="0" w:space="0" w:color="auto"/>
      </w:divBdr>
    </w:div>
    <w:div w:id="1824001475">
      <w:bodyDiv w:val="1"/>
      <w:marLeft w:val="0"/>
      <w:marRight w:val="0"/>
      <w:marTop w:val="0"/>
      <w:marBottom w:val="0"/>
      <w:divBdr>
        <w:top w:val="none" w:sz="0" w:space="0" w:color="auto"/>
        <w:left w:val="none" w:sz="0" w:space="0" w:color="auto"/>
        <w:bottom w:val="none" w:sz="0" w:space="0" w:color="auto"/>
        <w:right w:val="none" w:sz="0" w:space="0" w:color="auto"/>
      </w:divBdr>
    </w:div>
    <w:div w:id="1881815789">
      <w:bodyDiv w:val="1"/>
      <w:marLeft w:val="0"/>
      <w:marRight w:val="0"/>
      <w:marTop w:val="0"/>
      <w:marBottom w:val="0"/>
      <w:divBdr>
        <w:top w:val="none" w:sz="0" w:space="0" w:color="auto"/>
        <w:left w:val="none" w:sz="0" w:space="0" w:color="auto"/>
        <w:bottom w:val="none" w:sz="0" w:space="0" w:color="auto"/>
        <w:right w:val="none" w:sz="0" w:space="0" w:color="auto"/>
      </w:divBdr>
    </w:div>
    <w:div w:id="2078087334">
      <w:bodyDiv w:val="1"/>
      <w:marLeft w:val="0"/>
      <w:marRight w:val="0"/>
      <w:marTop w:val="0"/>
      <w:marBottom w:val="0"/>
      <w:divBdr>
        <w:top w:val="none" w:sz="0" w:space="0" w:color="auto"/>
        <w:left w:val="none" w:sz="0" w:space="0" w:color="auto"/>
        <w:bottom w:val="none" w:sz="0" w:space="0" w:color="auto"/>
        <w:right w:val="none" w:sz="0" w:space="0" w:color="auto"/>
      </w:divBdr>
      <w:divsChild>
        <w:div w:id="318535531">
          <w:marLeft w:val="0"/>
          <w:marRight w:val="0"/>
          <w:marTop w:val="0"/>
          <w:marBottom w:val="0"/>
          <w:divBdr>
            <w:top w:val="none" w:sz="0" w:space="0" w:color="auto"/>
            <w:left w:val="none" w:sz="0" w:space="0" w:color="auto"/>
            <w:bottom w:val="none" w:sz="0" w:space="0" w:color="auto"/>
            <w:right w:val="none" w:sz="0" w:space="0" w:color="auto"/>
          </w:divBdr>
        </w:div>
      </w:divsChild>
    </w:div>
    <w:div w:id="2082171161">
      <w:bodyDiv w:val="1"/>
      <w:marLeft w:val="0"/>
      <w:marRight w:val="0"/>
      <w:marTop w:val="0"/>
      <w:marBottom w:val="0"/>
      <w:divBdr>
        <w:top w:val="none" w:sz="0" w:space="0" w:color="auto"/>
        <w:left w:val="none" w:sz="0" w:space="0" w:color="auto"/>
        <w:bottom w:val="none" w:sz="0" w:space="0" w:color="auto"/>
        <w:right w:val="none" w:sz="0" w:space="0" w:color="auto"/>
      </w:divBdr>
    </w:div>
    <w:div w:id="21397624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invoice-prod.safeguardglobal.com/" TargetMode="Externa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hyperlink" Target="https://www.app.safeguardglobal.com/" TargetMode="External"/><Relationship Id="rId34" Type="http://schemas.openxmlformats.org/officeDocument/2006/relationships/image" Target="media/image17.png"/><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hyperlink" Target="https://www.app.safeguardglobal.com/"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invoice-prod.safeguardglobal.com/"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anaburlacu\OneDrive%20-%20SAFEGUARD%20WORLD%20INTERNATIONAL%20LLC\Desktop\User%20Guide%20Template%20and%20Style%20Guide%20March2021.dotx" TargetMode="External"/></Relationships>
</file>

<file path=word/theme/theme1.xml><?xml version="1.0" encoding="utf-8"?>
<a:theme xmlns:a="http://schemas.openxmlformats.org/drawingml/2006/main" name="SGUJune2019">
  <a:themeElements>
    <a:clrScheme name="Safeguard Global">
      <a:dk1>
        <a:srgbClr val="0C1013"/>
      </a:dk1>
      <a:lt1>
        <a:sysClr val="window" lastClr="FFFFFF"/>
      </a:lt1>
      <a:dk2>
        <a:srgbClr val="024552"/>
      </a:dk2>
      <a:lt2>
        <a:srgbClr val="FFFFFF"/>
      </a:lt2>
      <a:accent1>
        <a:srgbClr val="492043"/>
      </a:accent1>
      <a:accent2>
        <a:srgbClr val="152849"/>
      </a:accent2>
      <a:accent3>
        <a:srgbClr val="99FFFF"/>
      </a:accent3>
      <a:accent4>
        <a:srgbClr val="5B7F95"/>
      </a:accent4>
      <a:accent5>
        <a:srgbClr val="A4C8E1"/>
      </a:accent5>
      <a:accent6>
        <a:srgbClr val="F15B5B"/>
      </a:accent6>
      <a:hlink>
        <a:srgbClr val="F15B5B"/>
      </a:hlink>
      <a:folHlink>
        <a:srgbClr val="5B7F95"/>
      </a:folHlink>
    </a:clrScheme>
    <a:fontScheme name="Safegurad fonts">
      <a:majorFont>
        <a:latin typeface="Calibri"/>
        <a:ea typeface=""/>
        <a:cs typeface=""/>
      </a:majorFont>
      <a:minorFont>
        <a:latin typeface="Calibri"/>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3"/>
        </a:solidFill>
        <a:ln>
          <a:noFill/>
        </a:ln>
      </a:spPr>
      <a:bodyPr wrap="square" lIns="0" tIns="0" rIns="0" bIns="0" rtlCol="0" anchor="ctr" anchorCtr="1">
        <a:noAutofit/>
      </a:bodyPr>
      <a:lstStyle>
        <a:defPPr algn="ctr">
          <a:lnSpc>
            <a:spcPct val="95000"/>
          </a:lnSpc>
          <a:spcBef>
            <a:spcPts val="600"/>
          </a:spcBef>
          <a:defRPr dirty="0" smtClean="0">
            <a:solidFill>
              <a:schemeClr val="tx2"/>
            </a:solidFill>
          </a:defRPr>
        </a:defPPr>
      </a:lstStyle>
      <a:style>
        <a:lnRef idx="1">
          <a:schemeClr val="accent1"/>
        </a:lnRef>
        <a:fillRef idx="3">
          <a:schemeClr val="accent1"/>
        </a:fillRef>
        <a:effectRef idx="2">
          <a:schemeClr val="accent1"/>
        </a:effectRef>
        <a:fontRef idx="minor">
          <a:schemeClr val="lt1"/>
        </a:fontRef>
      </a:style>
    </a:spDef>
    <a:lnDef>
      <a:spPr>
        <a:ln w="19050" cap="rnd">
          <a:solidFill>
            <a:schemeClr val="accent4"/>
          </a:solidFill>
          <a:round/>
        </a:ln>
      </a:spPr>
      <a:bodyPr/>
      <a:lstStyle/>
      <a:style>
        <a:lnRef idx="1">
          <a:schemeClr val="accent1"/>
        </a:lnRef>
        <a:fillRef idx="0">
          <a:schemeClr val="accent1"/>
        </a:fillRef>
        <a:effectRef idx="0">
          <a:schemeClr val="accent1"/>
        </a:effectRef>
        <a:fontRef idx="minor">
          <a:schemeClr val="tx1"/>
        </a:fontRef>
      </a:style>
    </a:lnDef>
    <a:txDef>
      <a:spPr>
        <a:noFill/>
      </a:spPr>
      <a:bodyPr wrap="none" lIns="0" tIns="0" rIns="0" bIns="0" rtlCol="0">
        <a:spAutoFit/>
      </a:bodyPr>
      <a:lstStyle>
        <a:defPPr>
          <a:lnSpc>
            <a:spcPct val="95000"/>
          </a:lnSpc>
          <a:spcBef>
            <a:spcPts val="1200"/>
          </a:spcBef>
          <a:defRPr dirty="0" smtClean="0">
            <a:solidFill>
              <a:schemeClr val="tx2"/>
            </a:solidFill>
          </a:defRPr>
        </a:defPPr>
      </a:lstStyle>
    </a:txDef>
  </a:objectDefaults>
  <a:extraClrSchemeLst/>
  <a:extLst>
    <a:ext uri="{05A4C25C-085E-4340-85A3-A5531E510DB2}">
      <thm15:themeFamily xmlns:thm15="http://schemas.microsoft.com/office/thememl/2012/main" name="SGUJune2019" id="{3DD676D3-4406-4E26-83C6-DD2747FCD5A2}" vid="{E75CDFE1-3F84-48FB-ADF1-DD097CD4F6E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4BA2E1BC9A0C940B0865A8F240940B5" ma:contentTypeVersion="7" ma:contentTypeDescription="Create a new document." ma:contentTypeScope="" ma:versionID="23f101a946a9df638039719dedc8d4bb">
  <xsd:schema xmlns:xsd="http://www.w3.org/2001/XMLSchema" xmlns:xs="http://www.w3.org/2001/XMLSchema" xmlns:p="http://schemas.microsoft.com/office/2006/metadata/properties" xmlns:ns2="d24033ef-550b-4d93-b804-1d0dc00f42e3" targetNamespace="http://schemas.microsoft.com/office/2006/metadata/properties" ma:root="true" ma:fieldsID="1735abd53f1ca33c1ca85b67270adcda" ns2:_="">
    <xsd:import namespace="d24033ef-550b-4d93-b804-1d0dc00f42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033ef-550b-4d93-b804-1d0dc00f42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2CB2033-225A-47B1-970D-D4BA3897F3D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30FD883-5A35-447D-970F-46D7D8E02BE1}">
  <ds:schemaRefs>
    <ds:schemaRef ds:uri="http://schemas.microsoft.com/sharepoint/v3/contenttype/forms"/>
  </ds:schemaRefs>
</ds:datastoreItem>
</file>

<file path=customXml/itemProps3.xml><?xml version="1.0" encoding="utf-8"?>
<ds:datastoreItem xmlns:ds="http://schemas.openxmlformats.org/officeDocument/2006/customXml" ds:itemID="{70954F9E-CFF2-4BA2-B6CA-631773502F16}">
  <ds:schemaRefs>
    <ds:schemaRef ds:uri="http://schemas.openxmlformats.org/officeDocument/2006/bibliography"/>
  </ds:schemaRefs>
</ds:datastoreItem>
</file>

<file path=customXml/itemProps4.xml><?xml version="1.0" encoding="utf-8"?>
<ds:datastoreItem xmlns:ds="http://schemas.openxmlformats.org/officeDocument/2006/customXml" ds:itemID="{738759BA-0EB0-4E5B-8BA8-AD9CF94CCB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033ef-550b-4d93-b804-1d0dc00f42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C:\Users\dianaburlacu\OneDrive - SAFEGUARD WORLD INTERNATIONAL LLC\Desktop\User Guide Template and Style Guide March2021.dotx</Template>
  <TotalTime>0</TotalTime>
  <Pages>12</Pages>
  <Words>1296</Words>
  <Characters>8390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Goat &amp; Bear Partners</Company>
  <LinksUpToDate>false</LinksUpToDate>
  <CharactersWithSpaces>9667</CharactersWithSpaces>
  <SharedDoc>false</SharedDoc>
  <HLinks>
    <vt:vector size="114" baseType="variant">
      <vt:variant>
        <vt:i4>5439561</vt:i4>
      </vt:variant>
      <vt:variant>
        <vt:i4>102</vt:i4>
      </vt:variant>
      <vt:variant>
        <vt:i4>0</vt:i4>
      </vt:variant>
      <vt:variant>
        <vt:i4>5</vt:i4>
      </vt:variant>
      <vt:variant>
        <vt:lpwstr>https://invoice-prod.safeguardglobal.com/</vt:lpwstr>
      </vt:variant>
      <vt:variant>
        <vt:lpwstr/>
      </vt:variant>
      <vt:variant>
        <vt:i4>1179722</vt:i4>
      </vt:variant>
      <vt:variant>
        <vt:i4>99</vt:i4>
      </vt:variant>
      <vt:variant>
        <vt:i4>0</vt:i4>
      </vt:variant>
      <vt:variant>
        <vt:i4>5</vt:i4>
      </vt:variant>
      <vt:variant>
        <vt:lpwstr>https://www.app.safeguardglobal.com/</vt:lpwstr>
      </vt:variant>
      <vt:variant>
        <vt:lpwstr/>
      </vt:variant>
      <vt:variant>
        <vt:i4>1179722</vt:i4>
      </vt:variant>
      <vt:variant>
        <vt:i4>96</vt:i4>
      </vt:variant>
      <vt:variant>
        <vt:i4>0</vt:i4>
      </vt:variant>
      <vt:variant>
        <vt:i4>5</vt:i4>
      </vt:variant>
      <vt:variant>
        <vt:lpwstr>https://www.app.safeguardglobal.com/</vt:lpwstr>
      </vt:variant>
      <vt:variant>
        <vt:lpwstr/>
      </vt:variant>
      <vt:variant>
        <vt:i4>5439561</vt:i4>
      </vt:variant>
      <vt:variant>
        <vt:i4>93</vt:i4>
      </vt:variant>
      <vt:variant>
        <vt:i4>0</vt:i4>
      </vt:variant>
      <vt:variant>
        <vt:i4>5</vt:i4>
      </vt:variant>
      <vt:variant>
        <vt:lpwstr>https://invoice-prod.safeguardglobal.com/</vt:lpwstr>
      </vt:variant>
      <vt:variant>
        <vt:lpwstr/>
      </vt:variant>
      <vt:variant>
        <vt:i4>1048625</vt:i4>
      </vt:variant>
      <vt:variant>
        <vt:i4>86</vt:i4>
      </vt:variant>
      <vt:variant>
        <vt:i4>0</vt:i4>
      </vt:variant>
      <vt:variant>
        <vt:i4>5</vt:i4>
      </vt:variant>
      <vt:variant>
        <vt:lpwstr/>
      </vt:variant>
      <vt:variant>
        <vt:lpwstr>_Toc190977704</vt:lpwstr>
      </vt:variant>
      <vt:variant>
        <vt:i4>1048625</vt:i4>
      </vt:variant>
      <vt:variant>
        <vt:i4>80</vt:i4>
      </vt:variant>
      <vt:variant>
        <vt:i4>0</vt:i4>
      </vt:variant>
      <vt:variant>
        <vt:i4>5</vt:i4>
      </vt:variant>
      <vt:variant>
        <vt:lpwstr/>
      </vt:variant>
      <vt:variant>
        <vt:lpwstr>_Toc190977703</vt:lpwstr>
      </vt:variant>
      <vt:variant>
        <vt:i4>1048625</vt:i4>
      </vt:variant>
      <vt:variant>
        <vt:i4>74</vt:i4>
      </vt:variant>
      <vt:variant>
        <vt:i4>0</vt:i4>
      </vt:variant>
      <vt:variant>
        <vt:i4>5</vt:i4>
      </vt:variant>
      <vt:variant>
        <vt:lpwstr/>
      </vt:variant>
      <vt:variant>
        <vt:lpwstr>_Toc190977702</vt:lpwstr>
      </vt:variant>
      <vt:variant>
        <vt:i4>1048625</vt:i4>
      </vt:variant>
      <vt:variant>
        <vt:i4>68</vt:i4>
      </vt:variant>
      <vt:variant>
        <vt:i4>0</vt:i4>
      </vt:variant>
      <vt:variant>
        <vt:i4>5</vt:i4>
      </vt:variant>
      <vt:variant>
        <vt:lpwstr/>
      </vt:variant>
      <vt:variant>
        <vt:lpwstr>_Toc190977701</vt:lpwstr>
      </vt:variant>
      <vt:variant>
        <vt:i4>1048625</vt:i4>
      </vt:variant>
      <vt:variant>
        <vt:i4>62</vt:i4>
      </vt:variant>
      <vt:variant>
        <vt:i4>0</vt:i4>
      </vt:variant>
      <vt:variant>
        <vt:i4>5</vt:i4>
      </vt:variant>
      <vt:variant>
        <vt:lpwstr/>
      </vt:variant>
      <vt:variant>
        <vt:lpwstr>_Toc190977700</vt:lpwstr>
      </vt:variant>
      <vt:variant>
        <vt:i4>1638448</vt:i4>
      </vt:variant>
      <vt:variant>
        <vt:i4>56</vt:i4>
      </vt:variant>
      <vt:variant>
        <vt:i4>0</vt:i4>
      </vt:variant>
      <vt:variant>
        <vt:i4>5</vt:i4>
      </vt:variant>
      <vt:variant>
        <vt:lpwstr/>
      </vt:variant>
      <vt:variant>
        <vt:lpwstr>_Toc190977699</vt:lpwstr>
      </vt:variant>
      <vt:variant>
        <vt:i4>1638448</vt:i4>
      </vt:variant>
      <vt:variant>
        <vt:i4>50</vt:i4>
      </vt:variant>
      <vt:variant>
        <vt:i4>0</vt:i4>
      </vt:variant>
      <vt:variant>
        <vt:i4>5</vt:i4>
      </vt:variant>
      <vt:variant>
        <vt:lpwstr/>
      </vt:variant>
      <vt:variant>
        <vt:lpwstr>_Toc190977698</vt:lpwstr>
      </vt:variant>
      <vt:variant>
        <vt:i4>1638448</vt:i4>
      </vt:variant>
      <vt:variant>
        <vt:i4>44</vt:i4>
      </vt:variant>
      <vt:variant>
        <vt:i4>0</vt:i4>
      </vt:variant>
      <vt:variant>
        <vt:i4>5</vt:i4>
      </vt:variant>
      <vt:variant>
        <vt:lpwstr/>
      </vt:variant>
      <vt:variant>
        <vt:lpwstr>_Toc190977697</vt:lpwstr>
      </vt:variant>
      <vt:variant>
        <vt:i4>1638448</vt:i4>
      </vt:variant>
      <vt:variant>
        <vt:i4>38</vt:i4>
      </vt:variant>
      <vt:variant>
        <vt:i4>0</vt:i4>
      </vt:variant>
      <vt:variant>
        <vt:i4>5</vt:i4>
      </vt:variant>
      <vt:variant>
        <vt:lpwstr/>
      </vt:variant>
      <vt:variant>
        <vt:lpwstr>_Toc190977696</vt:lpwstr>
      </vt:variant>
      <vt:variant>
        <vt:i4>1638448</vt:i4>
      </vt:variant>
      <vt:variant>
        <vt:i4>32</vt:i4>
      </vt:variant>
      <vt:variant>
        <vt:i4>0</vt:i4>
      </vt:variant>
      <vt:variant>
        <vt:i4>5</vt:i4>
      </vt:variant>
      <vt:variant>
        <vt:lpwstr/>
      </vt:variant>
      <vt:variant>
        <vt:lpwstr>_Toc190977693</vt:lpwstr>
      </vt:variant>
      <vt:variant>
        <vt:i4>1572912</vt:i4>
      </vt:variant>
      <vt:variant>
        <vt:i4>26</vt:i4>
      </vt:variant>
      <vt:variant>
        <vt:i4>0</vt:i4>
      </vt:variant>
      <vt:variant>
        <vt:i4>5</vt:i4>
      </vt:variant>
      <vt:variant>
        <vt:lpwstr/>
      </vt:variant>
      <vt:variant>
        <vt:lpwstr>_Toc190977686</vt:lpwstr>
      </vt:variant>
      <vt:variant>
        <vt:i4>1572912</vt:i4>
      </vt:variant>
      <vt:variant>
        <vt:i4>20</vt:i4>
      </vt:variant>
      <vt:variant>
        <vt:i4>0</vt:i4>
      </vt:variant>
      <vt:variant>
        <vt:i4>5</vt:i4>
      </vt:variant>
      <vt:variant>
        <vt:lpwstr/>
      </vt:variant>
      <vt:variant>
        <vt:lpwstr>_Toc190977685</vt:lpwstr>
      </vt:variant>
      <vt:variant>
        <vt:i4>1572912</vt:i4>
      </vt:variant>
      <vt:variant>
        <vt:i4>14</vt:i4>
      </vt:variant>
      <vt:variant>
        <vt:i4>0</vt:i4>
      </vt:variant>
      <vt:variant>
        <vt:i4>5</vt:i4>
      </vt:variant>
      <vt:variant>
        <vt:lpwstr/>
      </vt:variant>
      <vt:variant>
        <vt:lpwstr>_Toc190977684</vt:lpwstr>
      </vt:variant>
      <vt:variant>
        <vt:i4>1572912</vt:i4>
      </vt:variant>
      <vt:variant>
        <vt:i4>8</vt:i4>
      </vt:variant>
      <vt:variant>
        <vt:i4>0</vt:i4>
      </vt:variant>
      <vt:variant>
        <vt:i4>5</vt:i4>
      </vt:variant>
      <vt:variant>
        <vt:lpwstr/>
      </vt:variant>
      <vt:variant>
        <vt:lpwstr>_Toc190977683</vt:lpwstr>
      </vt:variant>
      <vt:variant>
        <vt:i4>1572912</vt:i4>
      </vt:variant>
      <vt:variant>
        <vt:i4>2</vt:i4>
      </vt:variant>
      <vt:variant>
        <vt:i4>0</vt:i4>
      </vt:variant>
      <vt:variant>
        <vt:i4>5</vt:i4>
      </vt:variant>
      <vt:variant>
        <vt:lpwstr/>
      </vt:variant>
      <vt:variant>
        <vt:lpwstr>_Toc190977682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Burlacu</dc:creator>
  <cp:keywords/>
  <dc:description/>
  <cp:lastModifiedBy>Zakry Chami</cp:lastModifiedBy>
  <cp:revision>2</cp:revision>
  <cp:lastPrinted>2022-08-02T20:20:00Z</cp:lastPrinted>
  <dcterms:created xsi:type="dcterms:W3CDTF">2025-02-28T07:38:00Z</dcterms:created>
  <dcterms:modified xsi:type="dcterms:W3CDTF">2025-02-28T07:38:00Z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0x01010014BA2E1BC9A0C940B0865A8F240940B5</vt:lpwstr>
  </property>
  <property fmtid="{D5CDD505-2E9C-101B-9397-08002B2CF9AE}" pid="3" name="GrammarlyDocumentId">
    <vt:lpwstr>7b96ed3131294fbb39bfe3ec89ba266cd7b9b0075239e8adc90fc47936665944</vt:lpwstr>
  </property>
</Properties>
</file>